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default"/>
          <w:lang w:val="en-US"/>
        </w:rPr>
      </w:pP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7382510</wp:posOffset>
                </wp:positionV>
                <wp:extent cx="443230" cy="76200"/>
                <wp:effectExtent l="0" t="0" r="1397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4323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1" o:spid="_x0000_s1026" o:spt="202" type="#_x0000_t202" style="position:absolute;left:0pt;margin-left:380.8pt;margin-top:581.3pt;height:6pt;width:34.9pt;rotation:11796480f;z-index:251693056;mso-width-relative:page;mso-height-relative:page;" fillcolor="#FFFFFF [3212]" filled="t" stroked="f" coordsize="21600,21600" o:gfxdata="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Ij1Tba&#10;AAAADQEAAA8AAAAAAAAAAQAgAAAAIgAAAGRycy9kb3ducmV2LnhtbFBLAQIUABQAAAAIAIdO4kDB&#10;0i4+VwIAAKAEAAAOAAAAAAAAAAEAIAAAACk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7388860</wp:posOffset>
                </wp:positionV>
                <wp:extent cx="2053590" cy="76200"/>
                <wp:effectExtent l="0" t="0" r="0" b="0"/>
                <wp:wrapNone/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053286" cy="76200"/>
                          <a:chOff x="14016" y="14709"/>
                          <a:chExt cx="1055" cy="1340"/>
                        </a:xfrm>
                      </wpg:grpSpPr>
                      <wps:wsp>
                        <wps:cNvPr id="123" name="文本框 123"/>
                        <wps:cNvSpPr txBox="1"/>
                        <wps:spPr>
                          <a:xfrm rot="360000" flipH="1" flipV="1">
                            <a:off x="14016" y="14709"/>
                            <a:ext cx="48" cy="3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Calibri" w:hAnsi="Calibri" w:eastAsia="SimSun" w:cs="Calibri"/>
                                  <w:i w:val="0"/>
                                  <w:iCs w:val="0"/>
                                  <w:caps w:val="0"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:shd w:val="clear" w:fill="FFFFFF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2" name="文本框 122"/>
                        <wps:cNvSpPr txBox="1"/>
                        <wps:spPr>
                          <a:xfrm>
                            <a:off x="14373" y="15619"/>
                            <a:ext cx="698" cy="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Calibri" w:hAnsi="Calibri" w:eastAsia="SimSun" w:cs="Calibri"/>
                                  <w:i w:val="0"/>
                                  <w:iCs w:val="0"/>
                                  <w:caps w:val="0"/>
                                  <w:color w:val="FFFFFF" w:themeColor="background1"/>
                                  <w:spacing w:val="0"/>
                                  <w:sz w:val="18"/>
                                  <w:szCs w:val="18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SimSun" w:cs="Calibri"/>
                                  <w:i w:val="0"/>
                                  <w:iCs w:val="0"/>
                                  <w:caps w:val="0"/>
                                  <w:color w:val="FFFFFF" w:themeColor="background1"/>
                                  <w:spacing w:val="0"/>
                                  <w:sz w:val="18"/>
                                  <w:szCs w:val="18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Text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4" o:spid="_x0000_s1026" o:spt="203" style="position:absolute;left:0pt;flip:y;margin-left:328.55pt;margin-top:581.8pt;height:6pt;width:161.7pt;z-index:251691008;mso-width-relative:page;mso-height-relative:page;" coordorigin="14016,14709" coordsize="1055,1340" o:gfxdata="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IHmTeHb&#10;AAAADQEAAA8AAAAAAAAAAQAgAAAAIgAAAGRycy9kb3ducmV2LnhtbFBLAQIUABQAAAAIAIdO4kD/&#10;ixBHAQMAAFcIAAAOAAAAAAAAAAEAIAAAACoBAABkcnMvZTJvRG9jLnhtbFBLBQYAAAAABgAGAFkB&#10;AACdBgAAAAA=&#10;">
                <o:lock v:ext="edit" aspectratio="f"/>
                <v:shape id="文本框 123" o:spid="_x0000_s1026" o:spt="202" type="#_x0000_t202" style="position:absolute;left:14016;top:14709;flip:x y;height:358;width:48;rotation:393216f;" filled="f" stroked="f" coordsize="21600,21600" o:gfxdata="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Yk+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Calibri" w:hAnsi="Calibri" w:eastAsia="SimSun" w:cs="Calibri"/>
                            <w:i w:val="0"/>
                            <w:iCs w:val="0"/>
                            <w:caps w:val="0"/>
                            <w:color w:val="000000" w:themeColor="text1"/>
                            <w:spacing w:val="0"/>
                            <w:sz w:val="18"/>
                            <w:szCs w:val="18"/>
                            <w:shd w:val="clear" w:fill="FFFFFF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</w:p>
                    </w:txbxContent>
                  </v:textbox>
                </v:shape>
                <v:shape id="文本框 122" o:spid="_x0000_s1026" o:spt="202" type="#_x0000_t202" style="position:absolute;left:14373;top:15619;height:430;width:698;" filled="f" stroked="f" coordsize="21600,21600" o:gfxdata="UEsDBAoAAAAAAIdO4kAAAAAAAAAAAAAAAAAEAAAAZHJzL1BLAwQUAAAACACHTuJAe+FqArsAAADc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lxDJ9nwgVy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FqArsAAADc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Calibri" w:hAnsi="Calibri" w:eastAsia="SimSun" w:cs="Calibri"/>
                            <w:i w:val="0"/>
                            <w:iCs w:val="0"/>
                            <w:caps w:val="0"/>
                            <w:color w:val="FFFFFF" w:themeColor="background1"/>
                            <w:spacing w:val="0"/>
                            <w:sz w:val="18"/>
                            <w:szCs w:val="18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SimSun" w:cs="Calibri"/>
                            <w:i w:val="0"/>
                            <w:iCs w:val="0"/>
                            <w:caps w:val="0"/>
                            <w:color w:val="FFFFFF" w:themeColor="background1"/>
                            <w:spacing w:val="0"/>
                            <w:sz w:val="18"/>
                            <w:szCs w:val="18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Text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6731000</wp:posOffset>
                </wp:positionV>
                <wp:extent cx="1443355" cy="117475"/>
                <wp:effectExtent l="0" t="0" r="0" b="0"/>
                <wp:wrapNone/>
                <wp:docPr id="102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443355" cy="117475"/>
                          <a:chOff x="4892860" y="462835"/>
                          <a:chExt cx="1443686" cy="2673820"/>
                        </a:xfrm>
                        <a:solidFill>
                          <a:schemeClr val="bg1"/>
                        </a:solidFill>
                      </wpg:grpSpPr>
                      <wps:wsp>
                        <wps:cNvPr id="65" name="椭圆 64"/>
                        <wps:cNvSpPr/>
                        <wps:spPr>
                          <a:xfrm>
                            <a:off x="4892860" y="2444854"/>
                            <a:ext cx="331037" cy="331037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97" name="椭圆 65"/>
                        <wps:cNvSpPr/>
                        <wps:spPr>
                          <a:xfrm>
                            <a:off x="5268168" y="2444854"/>
                            <a:ext cx="331037" cy="331037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98" name="椭圆 66"/>
                        <wps:cNvSpPr/>
                        <wps:spPr>
                          <a:xfrm>
                            <a:off x="5643602" y="462835"/>
                            <a:ext cx="330911" cy="740716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99" name="椭圆 67"/>
                        <wps:cNvSpPr/>
                        <wps:spPr>
                          <a:xfrm>
                            <a:off x="4892860" y="2805618"/>
                            <a:ext cx="331037" cy="331037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00" name="椭圆 68"/>
                        <wps:cNvSpPr/>
                        <wps:spPr>
                          <a:xfrm>
                            <a:off x="5268168" y="2805618"/>
                            <a:ext cx="331037" cy="331037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01" name="椭圆 69"/>
                        <wps:cNvSpPr/>
                        <wps:spPr>
                          <a:xfrm>
                            <a:off x="5643476" y="2805618"/>
                            <a:ext cx="331037" cy="331037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04" name="椭圆 66"/>
                        <wps:cNvSpPr/>
                        <wps:spPr>
                          <a:xfrm>
                            <a:off x="6005635" y="2444854"/>
                            <a:ext cx="330911" cy="330972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05" name="椭圆 69"/>
                        <wps:cNvSpPr/>
                        <wps:spPr>
                          <a:xfrm>
                            <a:off x="6005635" y="2805683"/>
                            <a:ext cx="330911" cy="330972"/>
                          </a:xfrm>
                          <a:prstGeom prst="ellipse">
                            <a:avLst/>
                          </a:prstGeom>
                          <a:ln w="6350" cap="flat" cmpd="sng" algn="ctr">
                            <a:noFill/>
                            <a:prstDash val="dash"/>
                            <a:miter lim="800000"/>
                          </a:ln>
                        </wps:spPr>
                        <wps:style>
                          <a:lnRef idx="0">
                            <a:prstClr val="black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flip:y;margin-left:354pt;margin-top:530pt;height:9.25pt;width:113.65pt;z-index:251683840;mso-width-relative:page;mso-height-relative:page;" coordorigin="4892860,462835" coordsize="1443686,2673820" o:gfxdata="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DHic/O2wAAAA0BAAAPAAAAAAAAAAEAIAAAACIAAABkcnMvZG93&#10;bnJldi54bWxQSwECFAAUAAAACACHTuJAFLVcC1MDAADFEQAADgAAAAAAAAABACAAAAAqAQAAZHJz&#10;L2Uyb0RvYy54bWxQSwUGAAAAAAYABgBZAQAA7wYAAAAA&#10;">
                <o:lock v:ext="edit" aspectratio="f"/>
                <v:shape id="椭圆 64" o:spid="_x0000_s1026" o:spt="3" type="#_x0000_t3" style="position:absolute;left:4892860;top:2444854;height:331037;width:331037;v-text-anchor:middle;" filled="f" stroked="f" coordsize="21600,21600" o:gfxdata="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hrM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  <v:shape id="椭圆 65" o:spid="_x0000_s1026" o:spt="3" type="#_x0000_t3" style="position:absolute;left:5268168;top:2444854;height:331037;width:331037;v-text-anchor:middle;" filled="f" stroked="f" coordsize="21600,21600" o:gfxdata="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q5w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  <v:shape id="椭圆 66" o:spid="_x0000_s1026" o:spt="3" type="#_x0000_t3" style="position:absolute;left:5643602;top:462835;height:740716;width:330911;v-text-anchor:middle;" filled="f" stroked="f" coordsize="21600,21600" o:gfxdata="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1c3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  <v:shape id="椭圆 67" o:spid="_x0000_s1026" o:spt="3" type="#_x0000_t3" style="position:absolute;left:4892860;top:2805618;height:331037;width:331037;v-text-anchor:middle;" filled="f" stroked="f" coordsize="21600,21600" o:gfxdata="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51uy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  <v:shape id="椭圆 68" o:spid="_x0000_s1026" o:spt="3" type="#_x0000_t3" style="position:absolute;left:5268168;top:2805618;height:331037;width:331037;v-text-anchor:middle;" filled="f" stroked="f" coordsize="21600,21600" o:gfxdata="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MGRS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  <v:shape id="椭圆 69" o:spid="_x0000_s1026" o:spt="3" type="#_x0000_t3" style="position:absolute;left:5643476;top:2805618;height:331037;width:331037;v-text-anchor:middle;" filled="f" stroked="f" coordsize="21600,21600" o:gfxdata="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ALyP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  <v:shape id="椭圆 66" o:spid="_x0000_s1026" o:spt="3" type="#_x0000_t3" style="position:absolute;left:6005635;top:2444854;height:330972;width:330911;v-text-anchor:middle;" filled="f" stroked="f" coordsize="21600,21600" o:gfxdata="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x8X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  <v:shape id="椭圆 69" o:spid="_x0000_s1026" o:spt="3" type="#_x0000_t3" style="position:absolute;left:6005635;top:2805683;height:330972;width:330911;v-text-anchor:middle;" filled="f" stroked="f" coordsize="21600,21600" o:gfxdata="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O7qM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 miterlimit="8" joinstyle="miter" dashstyle="dash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6947535</wp:posOffset>
                </wp:positionV>
                <wp:extent cx="443230" cy="79756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7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9" o:spid="_x0000_s1026" o:spt="202" type="#_x0000_t202" style="position:absolute;left:0pt;margin-left:410.3pt;margin-top:547.05pt;height:62.8pt;width:34.9pt;z-index:251692032;mso-width-relative:page;mso-height-relative:page;" filled="f" stroked="f" coordsize="21600,21600" o:gfxdata="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MO3Xt0AAAANAQAADwAAAAAAAAABACAAAAAi&#10;AAAAZHJzL2Rvd25yZXYueG1sUEsBAhQAFAAAAAgAh07iQBlIe4g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6845935</wp:posOffset>
                </wp:positionV>
                <wp:extent cx="443230" cy="882015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380.8pt;margin-top:539.05pt;height:69.45pt;width:34.9pt;z-index:251693056;mso-width-relative:page;mso-height-relative:page;" filled="f" stroked="f" coordsize="21600,21600" o:gfxdata="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T5A4LcAAAADQEAAA8AAAAAAAAAAQAgAAAAIgAAAGRy&#10;cy9kb3ducmV2LnhtbFBLAQIUABQAAAAIAIdO4kBSnqXVOgIAAGk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7131685</wp:posOffset>
                </wp:positionV>
                <wp:extent cx="443230" cy="86360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8" o:spid="_x0000_s1026" o:spt="202" type="#_x0000_t202" style="position:absolute;left:0pt;margin-left:410.3pt;margin-top:561.55pt;height:68pt;width:34.9pt;z-index:251692032;mso-width-relative:page;mso-height-relative:page;" filled="f" stroked="f" coordsize="21600,21600" o:gfxdata="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hZhFvcAAAADQEAAA8AAAAAAAAAAQAgAAAAIgAA&#10;AGRycy9kb3ducmV2LnhtbFBLAQIUABQAAAAIAIdO4kDPbEIt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8732520</wp:posOffset>
                </wp:positionV>
                <wp:extent cx="4431665" cy="95123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1665" cy="951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English, Tagalog, Tausog                  Mr. Marion N. Orbigoso 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General Manager at Alavar Seafood Restaurant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             Mr. Jake Marion F. Barcelona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             Assessor NCII, NCIII,NCIV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             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             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139.1pt;margin-top:687.6pt;height:74.9pt;width:348.95pt;z-index:251679744;mso-width-relative:page;mso-height-relative:page;" filled="f" stroked="f" coordsize="21600,21600" o:gfxdata="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udzA3dAAAADQEAAA8AAAAAAAAAAQAgAAAA&#10;IgAAAGRycy9kb3ducmV2LnhtbFBLAQIUABQAAAAIAIdO4kCcXV4HPwIAAGg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English, Tagalog, Tausog                  Mr. Marion N. Orbigoso </w:t>
                      </w:r>
                    </w:p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General Manager at Alavar Seafood Restaurant</w:t>
                      </w:r>
                    </w:p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             Mr. Jake Marion F. Barcelona</w:t>
                      </w:r>
                    </w:p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             Assessor NCII, NCIII,NCIV</w:t>
                      </w:r>
                    </w:p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             </w:t>
                      </w:r>
                    </w:p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             </w:t>
                      </w:r>
                    </w:p>
                    <w:p>
                      <w:pP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8512175</wp:posOffset>
                </wp:positionV>
                <wp:extent cx="443230" cy="27305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6" o:spid="_x0000_s1026" o:spt="202" type="#_x0000_t202" style="position:absolute;left:0pt;margin-left:440.3pt;margin-top:670.25pt;height:21.5pt;width:34.9pt;z-index:251694080;mso-width-relative:page;mso-height-relative:page;" filled="f" stroked="f" coordsize="21600,21600" o:gfxdata="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7bLGNwAAAANAQAADwAAAAAAAAABACAAAAAiAAAA&#10;ZHJzL2Rvd25yZXYueG1sUEsBAhQAFAAAAAgAh07iQDkIJPk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-787400</wp:posOffset>
                </wp:positionH>
                <wp:positionV relativeFrom="paragraph">
                  <wp:posOffset>9228455</wp:posOffset>
                </wp:positionV>
                <wp:extent cx="1851660" cy="3048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alibri" w:hAnsi="Calibri" w:eastAsia="SimSun" w:cs="Calibr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Calibri" w:hAnsi="Calibri" w:eastAsia="SimSun" w:cs="Calibr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Making Bookbind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-62pt;margin-top:726.65pt;height:24pt;width:145.8pt;z-index:251676672;mso-width-relative:page;mso-height-relative:page;" filled="f" stroked="f" coordsize="21600,21600" o:gfxdata="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8LkDE3gAAAA4BAAAPAAAAAAAAAAEAIAAAACIA&#10;AABkcnMvZG93bnJldi54bWxQSwECFAAUAAAACACHTuJA+9Qa7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" w:hAnsi="Calibri" w:eastAsia="SimSun" w:cs="Calibr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Calibri" w:hAnsi="Calibri" w:eastAsia="SimSun" w:cs="Calibr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Making Bookbind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9023985</wp:posOffset>
                </wp:positionV>
                <wp:extent cx="1832610" cy="30480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6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alibri" w:hAnsi="Calibri" w:eastAsia="SimSun" w:cs="Calibr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Calibri" w:hAnsi="Calibri" w:eastAsia="SimSun" w:cs="Calibr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Fruits Curving, Baking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-60.5pt;margin-top:710.55pt;height:24pt;width:144.3pt;z-index:251675648;mso-width-relative:page;mso-height-relative:page;" filled="f" stroked="f" coordsize="21600,21600" o:gfxdata="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R/etN0AAAAOAQAADwAAAAAAAAABACAAAAAiAAAA&#10;ZHJzL2Rvd25yZXYueG1sUEsBAhQAFAAAAAgAh07iQO3cSto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" w:hAnsi="Calibri" w:eastAsia="SimSun" w:cs="Calibr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Calibri" w:hAnsi="Calibri" w:eastAsia="SimSun" w:cs="Calibr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Fruits Curving, Baking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-777240</wp:posOffset>
                </wp:positionH>
                <wp:positionV relativeFrom="paragraph">
                  <wp:posOffset>8819515</wp:posOffset>
                </wp:positionV>
                <wp:extent cx="1841500" cy="30480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alibri" w:hAnsi="Calibri" w:eastAsia="SimSun" w:cs="Calibr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Calibri" w:hAnsi="Calibri" w:eastAsia="SimSun" w:cs="Calibr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Cooking, Painting, Drawing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26" o:spt="202" type="#_x0000_t202" style="position:absolute;left:0pt;margin-left:-61.2pt;margin-top:694.45pt;height:24pt;width:145pt;z-index:251674624;mso-width-relative:page;mso-height-relative:page;" filled="f" stroked="f" coordsize="21600,21600" o:gfxdata="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AzdAa3wAAAA4BAAAPAAAAAAAAAAEAIAAAACIA&#10;AABkcnMvZG93bnJldi54bWxQSwECFAAUAAAACACHTuJAzbF/GTsCAABoBAAADgAAAAAAAAABACAA&#10;AAAu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" w:hAnsi="Calibri" w:eastAsia="SimSun" w:cs="Calibr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Calibri" w:hAnsi="Calibri" w:eastAsia="SimSun" w:cs="Calibr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Cooking, Painting, Drawing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9035415</wp:posOffset>
                </wp:positionV>
                <wp:extent cx="1736725" cy="32385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alibri" w:hAnsi="Calibri" w:eastAsia="SimSun" w:cs="Calibr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Bisayan and Chavacano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139.85pt;margin-top:711.45pt;height:25.5pt;width:136.75pt;z-index:251678720;mso-width-relative:page;mso-height-relative:page;" filled="f" stroked="f" coordsize="21600,21600" o:gfxdata="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ITRCzdAAAADQEAAA8AAAAAAAAAAQAgAAAAIgAA&#10;AGRycy9kb3ducmV2LnhtbFBLAQIUABQAAAAIAIdO4kB6uiq2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Calibri" w:hAnsi="Calibri" w:eastAsia="SimSun" w:cs="Calibr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Bisayan and Chavacano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7152005</wp:posOffset>
                </wp:positionV>
                <wp:extent cx="7131685" cy="1138555"/>
                <wp:effectExtent l="0" t="0" r="0" b="0"/>
                <wp:wrapNone/>
                <wp:docPr id="4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685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alibri Light" w:hAnsi="Calibri Light" w:cs="Calibri Light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Arial Black" w:hAnsi="Arial Black" w:eastAsia="Microsoft JhengHei UI" w:cs="Arial Black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Area Assigned              </w:t>
                            </w:r>
                            <w:r>
                              <w:rPr>
                                <w:rFonts w:hint="default" w:asciiTheme="minorEastAsia" w:hAnsiTheme="minorEastAsia" w:cstheme="minor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 Light" w:hAnsi="Calibri Light" w:cs="Calibri Light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Resto Hall Food and Beverage Department</w:t>
                            </w:r>
                          </w:p>
                          <w:p>
                            <w:pPr>
                              <w:rPr>
                                <w:rFonts w:hint="default" w:ascii="Calibri Light" w:hAnsi="Calibri Light" w:cs="Calibri Light" w:eastAsiaTheme="minorEastAsia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Calibri Light" w:hAnsi="Calibri Light" w:cs="Calibri Light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Arial Black" w:hAnsi="Arial Black" w:cs="Arial Black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Certificates                  </w:t>
                            </w:r>
                            <w:r>
                              <w:rPr>
                                <w:rFonts w:hint="default" w:ascii="Calibri Light" w:hAnsi="Calibri Light" w:cs="Calibri Light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Palacio Del Sur By Marcian Group (OJT800hrs)                      Front Office Service NCII (TESDA)</w:t>
                            </w:r>
                          </w:p>
                          <w:p>
                            <w:pPr>
                              <w:rPr>
                                <w:rFonts w:hint="default" w:ascii="Calibri Light" w:hAnsi="Calibri Light" w:cs="Calibri Light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Calibri Light" w:hAnsi="Calibri Light" w:cs="Calibri Light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      Alavar Sea Food Restaurant     (Employment)</w:t>
                            </w:r>
                          </w:p>
                          <w:p>
                            <w:pPr>
                              <w:rPr>
                                <w:rFonts w:hint="default" w:ascii="Calibri Light" w:hAnsi="Calibri Light" w:cs="Calibri Light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Calibri Light" w:hAnsi="Calibri Light" w:cs="Calibri Light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                             Jollibee Food Restaurant       (Employment)                   Food and Beverage Service NCII (TESDA)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70.35pt;margin-top:563.15pt;height:89.65pt;width:561.55pt;z-index:251672576;mso-width-relative:page;mso-height-relative:page;" filled="f" stroked="f" coordsize="21600,21600" o:gfxdata="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apqZreAAAADgEAAA8AAAAAAAAAAQAgAAAA&#10;IgAAAGRycy9kb3ducmV2LnhtbFBLAQIUABQAAAAIAIdO4kBTwftXPgIAAGk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Arial Black" w:hAnsi="Arial Black" w:eastAsia="Microsoft JhengHei UI" w:cs="Arial Black"/>
                          <w:b w:val="0"/>
                          <w:bCs w:val="0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Area Assigned              </w:t>
                      </w:r>
                      <w:r>
                        <w:rPr>
                          <w:rFonts w:hint="default" w:asciiTheme="minorEastAsia" w:hAnsiTheme="minorEastAsia" w:cstheme="minorEastAsia"/>
                          <w:b w:val="0"/>
                          <w:bCs w:val="0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hint="default" w:ascii="Calibri Light" w:hAnsi="Calibri Light" w:cs="Calibri Light"/>
                          <w:b w:val="0"/>
                          <w:bCs w:val="0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Resto Hall Food and Beverage Department</w:t>
                      </w:r>
                    </w:p>
                    <w:p>
                      <w:pPr>
                        <w:rPr>
                          <w:rFonts w:hint="default" w:ascii="Calibri Light" w:hAnsi="Calibri Light" w:cs="Calibri Light" w:eastAsiaTheme="minorEastAsia"/>
                          <w:b w:val="0"/>
                          <w:bCs w:val="0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Calibri Light" w:hAnsi="Calibri Light" w:cs="Calibri Light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Arial Black" w:hAnsi="Arial Black" w:cs="Arial Black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Certificates                  </w:t>
                      </w:r>
                      <w:r>
                        <w:rPr>
                          <w:rFonts w:hint="default" w:ascii="Calibri Light" w:hAnsi="Calibri Light" w:cs="Calibri Light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Palacio Del Sur By Marcian Group (OJT800hrs)                      Front Office Service NCII (TESDA)</w:t>
                      </w:r>
                    </w:p>
                    <w:p>
                      <w:pPr>
                        <w:rPr>
                          <w:rFonts w:hint="default" w:ascii="Calibri Light" w:hAnsi="Calibri Light" w:cs="Calibri Light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Calibri Light" w:hAnsi="Calibri Light" w:cs="Calibri Light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      Alavar Sea Food Restaurant     (Employment)</w:t>
                      </w:r>
                    </w:p>
                    <w:p>
                      <w:pPr>
                        <w:rPr>
                          <w:rFonts w:hint="default" w:ascii="Calibri Light" w:hAnsi="Calibri Light" w:cs="Calibri Light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Calibri Light" w:hAnsi="Calibri Light" w:cs="Calibri Light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                               Jollibee Food Restaurant       (Employment)                   Food and Beverage Service NCII (TESDA)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-941070</wp:posOffset>
                </wp:positionH>
                <wp:positionV relativeFrom="paragraph">
                  <wp:posOffset>6614160</wp:posOffset>
                </wp:positionV>
                <wp:extent cx="6339840" cy="455930"/>
                <wp:effectExtent l="0" t="0" r="0" b="0"/>
                <wp:wrapNone/>
                <wp:docPr id="4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SimSun" w:cs="Hubot-Sans Black" w:asciiTheme="minorAscii" w:hAnsiTheme="minorAsci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eastAsia="SimSun" w:cs="Hubot-Sans Black" w:asciiTheme="minorAscii" w:hAnsiTheme="minorAsci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Food and Beverage Department at  Palacio Del Sur By Marcian Group (800hrs)</w:t>
                            </w:r>
                          </w:p>
                          <w:p>
                            <w:pPr>
                              <w:rPr>
                                <w:rFonts w:hint="default" w:eastAsia="SimSun" w:cs="Hubot-Sans Black" w:asciiTheme="minorAscii" w:hAnsiTheme="minorAsci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eastAsia="SimSun" w:cs="Hubot-Sans Black" w:asciiTheme="minorAscii" w:hAnsiTheme="minorAsci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Food and Beverage Department at Alavar Sea Food Restaurant (500hrs)</w:t>
                            </w:r>
                          </w:p>
                          <w:p>
                            <w:pPr>
                              <w:rPr>
                                <w:rFonts w:hint="default" w:eastAsia="SimSun" w:cs="Hubot-Sans Black" w:asciiTheme="minorAscii" w:hAnsiTheme="minorAsci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="SimSun" w:cs="Hubot-Sans Black" w:asciiTheme="minorAscii" w:hAnsiTheme="minorAscii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74.1pt;margin-top:520.8pt;height:35.9pt;width:499.2pt;z-index:251673600;mso-width-relative:page;mso-height-relative:page;" filled="f" stroked="f" coordsize="21600,21600" o:gfxdata="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2kYCy3QAAAA4BAAAPAAAAAAAAAAEAIAAAACIA&#10;AABkcnMvZG93bnJldi54bWxQSwECFAAUAAAACACHTuJA0MGvSD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SimSun" w:cs="Hubot-Sans Black" w:asciiTheme="minorAscii" w:hAnsiTheme="minorAsci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eastAsia="SimSun" w:cs="Hubot-Sans Black" w:asciiTheme="minorAscii" w:hAnsiTheme="minorAsci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Food and Beverage Department at  Palacio Del Sur By Marcian Group (800hrs)</w:t>
                      </w:r>
                    </w:p>
                    <w:p>
                      <w:pPr>
                        <w:rPr>
                          <w:rFonts w:hint="default" w:eastAsia="SimSun" w:cs="Hubot-Sans Black" w:asciiTheme="minorAscii" w:hAnsiTheme="minorAsci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eastAsia="SimSun" w:cs="Hubot-Sans Black" w:asciiTheme="minorAscii" w:hAnsiTheme="minorAsci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Food and Beverage Department at Alavar Sea Food Restaurant (500hrs)</w:t>
                      </w:r>
                    </w:p>
                    <w:p>
                      <w:pPr>
                        <w:rPr>
                          <w:rFonts w:hint="default" w:eastAsia="SimSun" w:cs="Hubot-Sans Black" w:asciiTheme="minorAscii" w:hAnsiTheme="minorAsci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default" w:eastAsia="SimSun" w:cs="Hubot-Sans Black" w:asciiTheme="minorAscii" w:hAnsiTheme="minorAscii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5561330</wp:posOffset>
                </wp:positionV>
                <wp:extent cx="4634865" cy="551815"/>
                <wp:effectExtent l="0" t="0" r="0" b="0"/>
                <wp:wrapNone/>
                <wp:docPr id="4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615" y="6448425"/>
                          <a:ext cx="463486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t Isabela, City Basilan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14.15pt;margin-top:437.9pt;height:43.45pt;width:364.95pt;z-index:251670528;mso-width-relative:page;mso-height-relative:page;" filled="f" stroked="f" coordsize="21600,21600" o:gfxdata="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SlKd6dsAAAALAQAADwAAAAAAAAAB&#10;ACAAAAAiAAAAZHJzL2Rvd25yZXYueG1sUEsBAhQAFAAAAAgAh07iQK4SxT1GAgAAcw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t Isabela, City Basilan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4780915</wp:posOffset>
                </wp:positionV>
                <wp:extent cx="4719955" cy="408940"/>
                <wp:effectExtent l="0" t="0" r="0" b="0"/>
                <wp:wrapNone/>
                <wp:docPr id="37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615" y="5695950"/>
                          <a:ext cx="47199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t 173 Don Alfaro Street Tetuan, Zamboanga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07.45pt;margin-top:376.45pt;height:32.2pt;width:371.65pt;z-index:251669504;mso-width-relative:page;mso-height-relative:page;" filled="f" stroked="f" coordsize="21600,21600" o:gfxdata="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BTBSs3QAAAAsBAAAPAAAA&#10;AAAAAAEAIAAAACIAAABkcnMvZG93bnJldi54bWxQSwECFAAUAAAACACHTuJAZIQsF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t 173 Don Alfaro Street Tetuan, Zamboanga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4515485</wp:posOffset>
                </wp:positionV>
                <wp:extent cx="2942590" cy="320040"/>
                <wp:effectExtent l="0" t="0" r="0" b="0"/>
                <wp:wrapNone/>
                <wp:docPr id="2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32330" y="5467985"/>
                          <a:ext cx="294259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Alavar Sea Food Restaurant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00pt;margin-top:355.55pt;height:25.2pt;width:231.7pt;z-index:251671552;mso-width-relative:page;mso-height-relative:page;" filled="f" stroked="f" coordsize="21600,21600" o:gfxdata="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QUjxHaAAAACwEAAA8AAAAA&#10;AAAAAQAgAAAAIgAAAGRycy9kb3ducmV2LnhtbFBLAQIUABQAAAAIAIdO4kB9JXw7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Alavar Sea Food Restaurant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5278120</wp:posOffset>
                </wp:positionV>
                <wp:extent cx="3001010" cy="577215"/>
                <wp:effectExtent l="0" t="0" r="0" b="0"/>
                <wp:wrapNone/>
                <wp:docPr id="4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05635" y="6220460"/>
                          <a:ext cx="3001010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Jollibee Fast Food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11.2pt;margin-top:415.6pt;height:45.45pt;width:236.3pt;z-index:251672576;mso-width-relative:page;mso-height-relative:page;" filled="f" stroked="f" coordsize="21600,21600" o:gfxdata="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ZCHF7cAAAACwEAAA8AAAAA&#10;AAAAAQAgAAAAIgAAAGRycy9kb3ducmV2LnhtbFBLAQIUABQAAAAIAIdO4kC575+wSQIAAHQ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Jollibee Fast Food Restaurant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-902335</wp:posOffset>
                </wp:positionH>
                <wp:positionV relativeFrom="paragraph">
                  <wp:posOffset>5287010</wp:posOffset>
                </wp:positionV>
                <wp:extent cx="3283585" cy="378460"/>
                <wp:effectExtent l="0" t="0" r="0" b="0"/>
                <wp:wrapNone/>
                <wp:docPr id="4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615" y="6220460"/>
                          <a:ext cx="3283585" cy="37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February 2, 2014 to January 1,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71.05pt;margin-top:416.3pt;height:29.8pt;width:258.55pt;z-index:251671552;mso-width-relative:page;mso-height-relative:page;" filled="f" stroked="f" coordsize="21600,21600" o:gfxdata="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08LE890AAAAMAQAADwAAAAAA&#10;AAABACAAAAAiAAAAZHJzL2Rvd25yZXYueG1sUEsBAhQAFAAAAAgAh07iQCg8BnZ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February 2, 2014 to January 1,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-817880</wp:posOffset>
                </wp:positionH>
                <wp:positionV relativeFrom="paragraph">
                  <wp:posOffset>-594995</wp:posOffset>
                </wp:positionV>
                <wp:extent cx="4482465" cy="906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465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Hubot-Sans Black" w:hAnsi="Hubot-Sans Black" w:cs="Hubot-Sans Black" w:eastAsiaTheme="minorEastAsia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cs="Hubot-Sans Black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MURFIE S. BASALUDDIN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64.4pt;margin-top:-46.85pt;height:71.35pt;width:352.95pt;z-index:251661312;mso-width-relative:page;mso-height-relative:page;" filled="f" stroked="f" coordsize="21600,21600" o:gfxdata="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pOCW3dAAAACwEAAA8AAAAAAAAAAQAgAAAAIgAA&#10;AGRycy9kb3ducmV2LnhtbFBLAQIUABQAAAAIAIdO4kA2h6aY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Hubot-Sans Black" w:hAnsi="Hubot-Sans Black" w:cs="Hubot-Sans Black" w:eastAsiaTheme="minorEastAsia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cs="Hubot-Sans Black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MURFIE S. BASALUDDIN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ge">
                  <wp:posOffset>3001010</wp:posOffset>
                </wp:positionV>
                <wp:extent cx="4865370" cy="1930400"/>
                <wp:effectExtent l="0" t="0" r="11430" b="12700"/>
                <wp:wrapNone/>
                <wp:docPr id="2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41525" y="4136390"/>
                          <a:ext cx="4865370" cy="193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Bachelor of Science in Hotel and Restaurant Management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Zamboanga State College of Marine Science and Technology 2019-2020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Basilan National High School 2008-2009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Westside Elementary School 2004-2005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53.45pt;margin-top:236.3pt;height:152pt;width:383.1pt;mso-position-vertical-relative:page;z-index:251668480;mso-width-relative:page;mso-height-relative:page;" fillcolor="#FFFFFF [3212]" filled="t" stroked="f" coordsize="21600,21600" o:gfxdata="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/KXPdsAAAALAQAADwAAAAAAAAABACAAAAAiAAAAZHJz&#10;L2Rvd25yZXYueG1sUEsBAhQAFAAAAAgAh07iQNyJEqxzAgAAxAQAAA4AAAAAAAAAAQAgAAAAKgEA&#10;AGRycy9lMm9Eb2MueG1sUEsFBgAAAAAGAAYAWQEAAA8GAAAAAA==&#10;">
                <v:fill on="t" focussize="0,0"/>
                <v:stroke on="f" weight="1pt" dashstyle="1 1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Bachelor of Science in Hotel and Restaurant Management 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Zamboanga State College of Marine Science and Technology 2019-2020 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Basilan National High School 2008-2009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Westside Elementary School 2004-2005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-854710</wp:posOffset>
                </wp:positionH>
                <wp:positionV relativeFrom="paragraph">
                  <wp:posOffset>2138680</wp:posOffset>
                </wp:positionV>
                <wp:extent cx="1483995" cy="1749425"/>
                <wp:effectExtent l="0" t="0" r="0" b="0"/>
                <wp:wrapNone/>
                <wp:docPr id="13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525" y="3355340"/>
                          <a:ext cx="1483995" cy="174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b/>
                                <w:bCs/>
                                <w:i/>
                                <w:iCs/>
                                <w:caps w:val="0"/>
                                <w:color w:val="auto"/>
                                <w:spacing w:val="0"/>
                                <w:sz w:val="16"/>
                                <w:szCs w:val="16"/>
                                <w:u w:val="single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Tertiary   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Secondary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Primary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67.3pt;margin-top:168.4pt;height:137.75pt;width:116.85pt;z-index:251664384;mso-width-relative:page;mso-height-relative:page;" filled="f" stroked="f" coordsize="21600,21600" o:gfxdata="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Iiv17NsAAAALAQAADwAAAAAA&#10;AAABACAAAAAiAAAAZHJzL2Rvd25yZXYueG1sUEsBAhQAFAAAAAgAh07iQCN7NUB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b/>
                          <w:bCs/>
                          <w:i/>
                          <w:iCs/>
                          <w:caps w:val="0"/>
                          <w:color w:val="auto"/>
                          <w:spacing w:val="0"/>
                          <w:sz w:val="16"/>
                          <w:szCs w:val="16"/>
                          <w:u w:val="single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 xml:space="preserve">Tertiary     </w:t>
                      </w: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Secondary</w:t>
                      </w: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Primary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334010</wp:posOffset>
                </wp:positionV>
                <wp:extent cx="5408295" cy="593725"/>
                <wp:effectExtent l="6350" t="6350" r="14605" b="9525"/>
                <wp:wrapSquare wrapText="bothSides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295" cy="593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accent5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78" w:leftChars="85" w:firstLine="630" w:firstLineChars="350"/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SemiBold" w:hAnsi="Manrope SemiBold" w:cs="Manrope SemiBold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To be able to find an intership where in I can fully utilize my skill and knowledge       and futher enhance them to contribute to my development as a person.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59.55pt;margin-top:26.3pt;height:46.75pt;width:425.85pt;mso-wrap-distance-bottom:0pt;mso-wrap-distance-left:9pt;mso-wrap-distance-right:9pt;mso-wrap-distance-top:0pt;z-index:251660288;mso-width-relative:page;mso-height-relative:page;" fillcolor="#FFFFFF [3212]" filled="t" stroked="t" coordsize="21600,21600" o:gfxdata="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nvWuXaAAAACwEAAA8AAAAAAAAAAQAgAAAAIgAAAGRycy9kb3ducmV2&#10;LnhtbFBLAQIUABQAAAAIAIdO4kDQ3t3RbAIAAOAEAAAOAAAAAAAAAAEAIAAAACkBAABkcnMvZTJv&#10;RG9jLnhtbFBLBQYAAAAABgAGAFkBAAAHBgAAAAA=&#10;">
                <v:fill on="t" focussize="0,0"/>
                <v:stroke weight="1pt" color="#4472C4 [3208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ind w:left="178" w:leftChars="85" w:firstLine="630" w:firstLineChars="350"/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18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SemiBold" w:hAnsi="Manrope SemiBold" w:cs="Manrope SemiBold"/>
                          <w:color w:val="404040" w:themeColor="text1" w:themeTint="BF"/>
                          <w:sz w:val="18"/>
                          <w:szCs w:val="18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To be able to find an intership where in I can fully utilize my skill and knowledge       and futher enhance them to contribute to my development as a person.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2091055</wp:posOffset>
                </wp:positionV>
                <wp:extent cx="2474595" cy="502920"/>
                <wp:effectExtent l="0" t="0" r="0" b="0"/>
                <wp:wrapNone/>
                <wp:docPr id="1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41525" y="3355340"/>
                          <a:ext cx="247459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70.75pt;margin-top:164.65pt;height:39.6pt;width:194.85pt;z-index:251665408;mso-width-relative:page;mso-height-relative:page;" filled="f" stroked="f" coordsize="21600,21600" o:gfxdata="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WQpd29sAAAALAQAADwAAAAAA&#10;AAABACAAAAAiAAAAZHJzL2Rvd25yZXYueG1sUEsBAhQAFAAAAAgAh07iQCNv1ZJ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/>
                          <w:color w:val="000000" w:themeColor="text1"/>
                          <w:sz w:val="18"/>
                          <w:szCs w:val="1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1076325</wp:posOffset>
                </wp:positionV>
                <wp:extent cx="1207135" cy="2667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+</w:t>
                            </w: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09161878215</w:t>
                            </w:r>
                          </w:p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44.05pt;margin-top:84.75pt;height:21pt;width:95.05pt;z-index:251680768;mso-width-relative:page;mso-height-relative:page;" filled="f" stroked="f" coordsize="21600,21600" o:gfxdata="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y9bt7aAAAACwEAAA8AAAAAAAAAAQAgAAAAIgAAAGRy&#10;cy9kb3ducmV2LnhtbFBLAQIUABQAAAAIAIdO4kBkRF9m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+</w:t>
                      </w: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09161878215</w:t>
                      </w:r>
                    </w:p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1076325</wp:posOffset>
                </wp:positionV>
                <wp:extent cx="1654175" cy="2667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urfiehyong.24@gmail.com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63.7pt;margin-top:84.75pt;height:21pt;width:130.25pt;z-index:251682816;mso-width-relative:page;mso-height-relative:page;" filled="f" stroked="f" coordsize="21600,21600" o:gfxdata="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XaqWfcAAAACwEAAA8AAAAAAAAAAQAgAAAAIgAAAGRy&#10;cy9kb3ducmV2LnhtbFBLAQIUABQAAAAIAIdO4kDH2Ob6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urfiehyong.24@gmail.com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1076325</wp:posOffset>
                </wp:positionV>
                <wp:extent cx="1397000" cy="2667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Zamboanga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57.95pt;margin-top:84.75pt;height:21pt;width:110pt;z-index:251681792;mso-width-relative:page;mso-height-relative:page;" filled="f" stroked="f" coordsize="21600,21600" o:gfxdata="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PefC52gAAAAsBAAAPAAAAAAAAAAEAIAAAACIAAABkcnMv&#10;ZG93bnJldi54bWxQSwECFAAUAAAACACHTuJAhIALxT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Zamboanga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-921385</wp:posOffset>
                </wp:positionH>
                <wp:positionV relativeFrom="paragraph">
                  <wp:posOffset>2557780</wp:posOffset>
                </wp:positionV>
                <wp:extent cx="7005955" cy="541020"/>
                <wp:effectExtent l="0" t="0" r="0" b="0"/>
                <wp:wrapNone/>
                <wp:docPr id="12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525" y="3583305"/>
                          <a:ext cx="700595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72.55pt;margin-top:201.4pt;height:42.6pt;width:551.65pt;z-index:251663360;mso-width-relative:page;mso-height-relative:page;" filled="f" stroked="f" coordsize="21600,21600" o:gfxdata="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KvKH13AAAAAwBAAAPAAAA&#10;AAAAAAEAIAAAACIAAABkcnMvZG93bnJldi54bWxQSwECFAAUAAAACACHTuJAuSupf0oCAABz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-921385</wp:posOffset>
                </wp:positionH>
                <wp:positionV relativeFrom="paragraph">
                  <wp:posOffset>3465830</wp:posOffset>
                </wp:positionV>
                <wp:extent cx="7005955" cy="541020"/>
                <wp:effectExtent l="0" t="0" r="0" b="0"/>
                <wp:wrapNone/>
                <wp:docPr id="19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525" y="4364355"/>
                          <a:ext cx="700595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Manrope SemiBold" w:hAnsi="Manrope SemiBold" w:eastAsia="SimSun" w:cs="Manrope SemiBold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18"/>
                                <w:szCs w:val="18"/>
                                <w:shd w:val="clear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72.55pt;margin-top:272.9pt;height:42.6pt;width:551.65pt;z-index:251666432;mso-width-relative:page;mso-height-relative:page;" filled="f" stroked="f" coordsize="21600,21600" o:gfxdata="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ToJd0AAAAMAQAADwAA&#10;AAAAAAABACAAAAAiAAAAZHJzL2Rvd25yZXYueG1sUEsBAhQAFAAAAAgAh07iQHL1MahKAgAAcw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Manrope SemiBold" w:hAnsi="Manrope SemiBold" w:eastAsia="SimSun" w:cs="Manrope SemiBold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18"/>
                          <w:szCs w:val="18"/>
                          <w:shd w:val="clear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-921385</wp:posOffset>
                </wp:positionH>
                <wp:positionV relativeFrom="paragraph">
                  <wp:posOffset>3142615</wp:posOffset>
                </wp:positionV>
                <wp:extent cx="2902585" cy="359410"/>
                <wp:effectExtent l="0" t="0" r="0" b="0"/>
                <wp:wrapNone/>
                <wp:docPr id="20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525" y="4136390"/>
                          <a:ext cx="290258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6667C4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6667C4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6667C4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6667C4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72.55pt;margin-top:247.45pt;height:28.3pt;width:228.55pt;z-index:251667456;mso-width-relative:page;mso-height-relative:page;" filled="f" stroked="f" coordsize="21600,21600" o:gfxdata="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uvXMN0AAAAMAQAADwAA&#10;AAAAAAABACAAAAAiAAAAZHJzL2Rvd25yZXYueG1sUEsBAhQAFAAAAAgAh07iQGsERO9KAgAAcw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6667C4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6667C4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6667C4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</w:p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6667C4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-824865</wp:posOffset>
                </wp:positionH>
                <wp:positionV relativeFrom="paragraph">
                  <wp:posOffset>1749425</wp:posOffset>
                </wp:positionV>
                <wp:extent cx="1512570" cy="33337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7" o:spid="_x0000_s1026" o:spt="202" type="#_x0000_t202" style="position:absolute;left:0pt;margin-left:-64.95pt;margin-top:137.75pt;height:26.25pt;width:119.1pt;z-index:251684864;mso-width-relative:page;mso-height-relative:page;" filled="f" stroked="f" coordsize="21600,21600" o:gfxdata="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3ceO/dAAAADAEAAA8AAAAAAAAAAQAgAAAAIgAA&#10;AGRycy9kb3ducmV2LnhtbFBLAQIUABQAAAAIAIdO4kAf3UiKPAIAAGo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5572760</wp:posOffset>
                </wp:positionH>
                <wp:positionV relativeFrom="paragraph">
                  <wp:posOffset>9195435</wp:posOffset>
                </wp:positionV>
                <wp:extent cx="443230" cy="27305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5"/>
                                <w:szCs w:val="15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5" o:spid="_x0000_s1026" o:spt="202" type="#_x0000_t202" style="position:absolute;left:0pt;margin-left:438.8pt;margin-top:724.05pt;height:21.5pt;width:34.9pt;z-index:251694080;mso-width-relative:page;mso-height-relative:page;" filled="f" stroked="f" coordsize="21600,21600" o:gfxdata="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I4hAfdAAAADQEAAA8AAAAAAAAAAQAgAAAAIgAA&#10;AGRycy9kb3ducmV2LnhtbFBLAQIUABQAAAAIAIdO4kCuGAyj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5"/>
                          <w:szCs w:val="15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8364220</wp:posOffset>
                </wp:positionV>
                <wp:extent cx="1696085" cy="314325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2" o:spid="_x0000_s1026" o:spt="202" type="#_x0000_t202" style="position:absolute;left:0pt;margin-left:142.4pt;margin-top:658.6pt;height:24.75pt;width:133.55pt;z-index:251688960;mso-width-relative:page;mso-height-relative:page;" filled="f" stroked="f" coordsize="21600,21600" o:gfxdata="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5hnFuN0AAAANAQAADwAAAAAAAAABACAAAAAi&#10;AAAAZHJzL2Rvd25yZXYueG1sUEsBAhQAFAAAAAgAh07iQBcWCjE+AgAAag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8364220</wp:posOffset>
                </wp:positionV>
                <wp:extent cx="1734185" cy="314325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Character Ref: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4" o:spid="_x0000_s1026" o:spt="202" type="#_x0000_t202" style="position:absolute;left:0pt;margin-left:340.95pt;margin-top:658.6pt;height:24.75pt;width:136.55pt;z-index:251689984;mso-width-relative:page;mso-height-relative:page;" filled="f" stroked="f" coordsize="21600,21600" o:gfxdata="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wEABq3QAAAA0BAAAPAAAAAAAAAAEAIAAAACIA&#10;AABkcnMvZG93bnJldi54bWxQSwECFAAUAAAACACHTuJAoL7eHz0CAABq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Character Ref: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ragraph">
                  <wp:posOffset>8364220</wp:posOffset>
                </wp:positionV>
                <wp:extent cx="1741805" cy="314325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Skilled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3" o:spid="_x0000_s1026" o:spt="202" type="#_x0000_t202" style="position:absolute;left:0pt;margin-left:-62.65pt;margin-top:658.6pt;height:24.75pt;width:137.15pt;z-index:251687936;mso-width-relative:page;mso-height-relative:page;" filled="f" stroked="f" coordsize="21600,21600" o:gfxdata="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r6GfXeAAAADgEAAA8AAAAAAAAAAQAgAAAA&#10;IgAAAGRycy9kb3ducmV2LnhtbFBLAQIUABQAAAAIAIdO4kA2YMrlPgIAAGoEAAAOAAAAAAAAAAEA&#10;IAAAAC0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Skilled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-824865</wp:posOffset>
                </wp:positionH>
                <wp:positionV relativeFrom="paragraph">
                  <wp:posOffset>4117975</wp:posOffset>
                </wp:positionV>
                <wp:extent cx="1522095" cy="314325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6" o:spid="_x0000_s1026" o:spt="202" type="#_x0000_t202" style="position:absolute;left:0pt;margin-left:-64.95pt;margin-top:324.25pt;height:24.75pt;width:119.85pt;z-index:251685888;mso-width-relative:page;mso-height-relative:page;" filled="f" stroked="f" coordsize="21600,21600" o:gfxdata="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gzKPTcAAAADAEAAA8AAAAAAAAAAQAgAAAAIgAA&#10;AGRycy9kb3ducmV2LnhtbFBLAQIUABQAAAAIAIdO4kDLXU+B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6146800</wp:posOffset>
                </wp:positionV>
                <wp:extent cx="1500505" cy="314325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50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Training Exp: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5" o:spid="_x0000_s1026" o:spt="202" type="#_x0000_t202" style="position:absolute;left:0pt;margin-left:-64.2pt;margin-top:484pt;height:24.75pt;width:118.15pt;z-index:251686912;mso-width-relative:page;mso-height-relative:page;" filled="f" stroked="f" coordsize="21600,21600" o:gfxdata="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G6Kb7dAAAADQEAAA8AAAAAAAAAAQAgAAAAIgAA&#10;AGRycy9kb3ducmV2LnhtbFBLAQIUABQAAAAIAIdO4kAj5Cz/PAIAAGo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Training Exp: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8844280</wp:posOffset>
                </wp:positionV>
                <wp:extent cx="1070610" cy="32385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FD9C7B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215.55pt;margin-top:696.4pt;height:25.5pt;width:84.3pt;z-index:251677696;mso-width-relative:page;mso-height-relative:page;" filled="f" stroked="f" coordsize="21600,21600" o:gfxdata="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t1ENwAAAANAQAADwAAAAAAAAABACAAAAAiAAAA&#10;ZHJzL2Rvd25yZXYueG1sUEsBAhQAFAAAAAgAh07iQLC23l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FD9C7B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-921385</wp:posOffset>
                </wp:positionH>
                <wp:positionV relativeFrom="paragraph">
                  <wp:posOffset>4553585</wp:posOffset>
                </wp:positionV>
                <wp:extent cx="3245485" cy="340360"/>
                <wp:effectExtent l="0" t="0" r="0" b="0"/>
                <wp:wrapNone/>
                <wp:docPr id="2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1615" y="5467985"/>
                          <a:ext cx="3245485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April 1, 2018 to August 15, 2019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72.55pt;margin-top:358.55pt;height:26.8pt;width:255.55pt;z-index:251670528;mso-width-relative:page;mso-height-relative:page;" filled="f" stroked="f" coordsize="21600,21600" o:gfxdata="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5/1q9wAAAAMAQAADwAA&#10;AAAAAAABACAAAAAiAAAAZHJzL2Rvd25yZXYueG1sUEsBAhQAFAAAAAgAh07iQDxoxVRLAgAAcwQA&#10;AA4AAAAAAAAAAQAgAAAAKw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April 1, 2018 to August 15, 2019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-27940</wp:posOffset>
                </wp:positionV>
                <wp:extent cx="2243455" cy="3651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 w:ascii="Hubot-Sans Black" w:hAnsi="Hubot-Sans Black" w:eastAsia="SimSun" w:cs="Hubot-Sans Black"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0.25pt;margin-top:-2.2pt;height:28.75pt;width:176.65pt;z-index:251662336;mso-width-relative:page;mso-height-relative:page;" filled="f" stroked="f" coordsize="21600,21600" o:gfxdata="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3vOOzbAAAACgEAAA8AAAAAAAAAAQAgAAAAIgAAAGRy&#10;cy9kb3ducmV2LnhtbFBLAQIUABQAAAAIAIdO4kAmqtM/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 w:ascii="Hubot-Sans Black" w:hAnsi="Hubot-Sans Black" w:eastAsia="SimSun" w:cs="Hubot-Sans Black"/>
                          <w:i w:val="0"/>
                          <w:iCs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shd w:val="clear" w:fill="FFFFFF"/>
                          <w:lang w:val="en-US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OBJECTIVES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w:t xml:space="preserve">  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F8C1CCC3-F543-4BA8-938D-344832092B6E}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  <w:embedRegular r:id="rId2" w:fontKey="{1F4B5F3A-6ACB-4ABC-BD36-E520D7FE711E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05A6422F-55D3-4847-BB71-A2D4073D6C8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C2508F5A-0906-4A97-B312-BB839A950841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63323B24-2F8C-4D80-80C0-6D862B3C8995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  <w:embedRegular r:id="rId6" w:fontKey="{EB58E540-652B-4519-A392-C964AA8E812C}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  <w:embedRegular r:id="rId7" w:fontKey="{26EFC864-43BA-461F-B37F-F2110DA0596A}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  <w:embedRegular r:id="rId8" w:fontKey="{C27B5F62-D287-455B-B852-8FD898DB4899}"/>
  </w:font>
  <w:font w:name="Hubot-Sans Black">
    <w:panose1 w:val="00000000000000000000"/>
    <w:charset w:val="00"/>
    <w:family w:val="auto"/>
    <w:pitch w:val="default"/>
    <w:sig w:usb0="A00000EF" w:usb1="4000C06B" w:usb2="00000000" w:usb3="00000000" w:csb0="00000093" w:csb1="00000000"/>
    <w:embedRegular r:id="rId9" w:fontKey="{AE4387CB-2D3A-4074-8D9C-678B41C5BA28}"/>
  </w:font>
  <w:font w:name="Manrope SemiBold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10" w:fontKey="{35B94005-BD5B-4074-8A2A-82A44E693FF3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-793750</wp:posOffset>
              </wp:positionH>
              <wp:positionV relativeFrom="paragraph">
                <wp:posOffset>-682625</wp:posOffset>
              </wp:positionV>
              <wp:extent cx="6882130" cy="361315"/>
              <wp:effectExtent l="0" t="0" r="13970" b="635"/>
              <wp:wrapNone/>
              <wp:docPr id="103" name="组合 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2130" cy="361315"/>
                        <a:chOff x="7249" y="14834"/>
                        <a:chExt cx="8994" cy="569"/>
                      </a:xfrm>
                    </wpg:grpSpPr>
                    <wps:wsp>
                      <wps:cNvPr id="24" name="Rectangle 6"/>
                      <wps:cNvSpPr>
                        <a:spLocks noChangeArrowheads="1"/>
                      </wps:cNvSpPr>
                      <wps:spPr bwMode="auto">
                        <a:xfrm>
                          <a:off x="13967" y="14834"/>
                          <a:ext cx="2276" cy="518"/>
                        </a:xfrm>
                        <a:prstGeom prst="rect">
                          <a:avLst/>
                        </a:prstGeom>
                        <a:solidFill>
                          <a:srgbClr val="6667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33" name="Rectangle 29"/>
                      <wps:cNvSpPr>
                        <a:spLocks noChangeArrowheads="1"/>
                      </wps:cNvSpPr>
                      <wps:spPr bwMode="auto">
                        <a:xfrm>
                          <a:off x="7249" y="14893"/>
                          <a:ext cx="2287" cy="510"/>
                        </a:xfrm>
                        <a:prstGeom prst="rect">
                          <a:avLst/>
                        </a:prstGeom>
                        <a:solidFill>
                          <a:srgbClr val="6667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44" name="Rectangle 40"/>
                      <wps:cNvSpPr>
                        <a:spLocks noChangeArrowheads="1"/>
                      </wps:cNvSpPr>
                      <wps:spPr bwMode="auto">
                        <a:xfrm>
                          <a:off x="10639" y="14878"/>
                          <a:ext cx="2225" cy="506"/>
                        </a:xfrm>
                        <a:prstGeom prst="rect">
                          <a:avLst/>
                        </a:prstGeom>
                        <a:solidFill>
                          <a:srgbClr val="6667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wpg:wgp>
                </a:graphicData>
              </a:graphic>
            </wp:anchor>
          </w:drawing>
        </mc:Choice>
        <mc:Fallback>
          <w:pict>
            <v:group id="组合 103" o:spid="_x0000_s1026" o:spt="203" style="position:absolute;left:0pt;margin-left:-62.5pt;margin-top:-53.75pt;height:28.45pt;width:541.9pt;z-index:251660288;mso-width-relative:page;mso-height-relative:page;" coordorigin="7249,14834" coordsize="8994,569" o:gfxdata="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UBt3qdwAAAANAQAADwAAAAAAAAABACAAAAAiAAAAZHJzL2Rv&#10;d25yZXYueG1sUEsBAhQAFAAAAAgAh07iQP68Y8rhAgAAxAkAAA4AAAAAAAAAAQAgAAAAKwEAAGRy&#10;cy9lMm9Eb2MueG1sUEsFBgAAAAAGAAYAWQEAAH4GAAAAAA==&#10;">
              <o:lock v:ext="edit" aspectratio="f"/>
              <v:rect id="Rectangle 6" o:spid="_x0000_s1026" o:spt="1" style="position:absolute;left:13967;top:14834;height:518;width:2276;" fillcolor="#6667C4" filled="t" stroked="f" coordsize="21600,21600" o:gfxdata="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oKwu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7249;top:14893;height:510;width:2287;" fillcolor="#6667C4" filled="t" stroked="f" coordsize="21600,21600" o:gfxdata="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YJaK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40" o:spid="_x0000_s1026" o:spt="1" style="position:absolute;left:10639;top:14878;height:506;width:2225;" fillcolor="#6667C4" filled="t" stroked="f" coordsize="21600,21600" o:gfxdata="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3zqu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51435</wp:posOffset>
              </wp:positionH>
              <wp:positionV relativeFrom="paragraph">
                <wp:posOffset>838835</wp:posOffset>
              </wp:positionV>
              <wp:extent cx="153035" cy="209550"/>
              <wp:effectExtent l="4445" t="4445" r="13970" b="146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194435" y="1391920"/>
                        <a:ext cx="153035" cy="209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.05pt;margin-top:66.05pt;height:16.5pt;width:12.05pt;z-index:251661312;mso-width-relative:page;mso-height-relative:page;" fillcolor="#FFFFFF [3201]" filled="t" stroked="t" coordsize="21600,21600" o:gfxdata="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yzbur1AAAAAgBAAAPAAAAAAAA&#10;AAEAIAAAACIAAABkcnMvZG93bnJldi54bWxQSwECFAAUAAAACACHTuJAGfY1PU8CAADBBAAADgAA&#10;AAAAAAABACAAAAAjAQAAZHJzL2Uyb0RvYy54bWxQSwUGAAAAAAYABgBZAQAA5AUAAAAA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/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-1141730</wp:posOffset>
              </wp:positionH>
              <wp:positionV relativeFrom="paragraph">
                <wp:posOffset>-548640</wp:posOffset>
              </wp:positionV>
              <wp:extent cx="7578090" cy="10756900"/>
              <wp:effectExtent l="0" t="0" r="3810" b="6350"/>
              <wp:wrapNone/>
              <wp:docPr id="1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8090" cy="10756900"/>
                        <a:chOff x="3652838" y="-3683"/>
                        <a:chExt cx="4887913" cy="6861683"/>
                      </a:xfrm>
                    </wpg:grpSpPr>
                    <wps:wsp>
                      <wps:cNvPr id="9" name="AutoShape 3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3652838" y="0"/>
                          <a:ext cx="488632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g:grpSp>
                      <wpg:cNvPr id="10" name="组合 4"/>
                      <wpg:cNvGrpSpPr/>
                      <wpg:grpSpPr>
                        <a:xfrm>
                          <a:off x="3652838" y="-3683"/>
                          <a:ext cx="4887913" cy="6859588"/>
                          <a:chOff x="3652838" y="-1588"/>
                          <a:chExt cx="4887913" cy="6859588"/>
                        </a:xfrm>
                      </wpg:grpSpPr>
                      <wps:wsp>
                        <wps:cNvPr id="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652838" y="-1588"/>
                            <a:ext cx="4887913" cy="6859588"/>
                          </a:xfrm>
                          <a:prstGeom prst="rect">
                            <a:avLst/>
                          </a:prstGeom>
                          <a:solidFill>
                            <a:srgbClr val="FD9C7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652838" y="-1588"/>
                            <a:ext cx="4887913" cy="2016125"/>
                          </a:xfrm>
                          <a:prstGeom prst="rect">
                            <a:avLst/>
                          </a:prstGeom>
                          <a:solidFill>
                            <a:srgbClr val="6667C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grpSp>
                    <wps:wsp>
                      <wps:cNvPr id="17" name="Rectangle 7"/>
                      <wps:cNvSpPr>
                        <a:spLocks noChangeArrowheads="1"/>
                      </wps:cNvSpPr>
                      <wps:spPr bwMode="auto">
                        <a:xfrm>
                          <a:off x="3707722" y="44519"/>
                          <a:ext cx="4769545" cy="6724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g:grpSp>
                      <wpg:cNvPr id="18" name="组合 25"/>
                      <wpg:cNvGrpSpPr/>
                      <wpg:grpSpPr>
                        <a:xfrm>
                          <a:off x="3858037" y="1687434"/>
                          <a:ext cx="4477515" cy="3094221"/>
                          <a:chOff x="3818535" y="1687434"/>
                          <a:chExt cx="4477515" cy="3094221"/>
                        </a:xfrm>
                      </wpg:grpSpPr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818714" y="4498684"/>
                            <a:ext cx="946334" cy="204828"/>
                          </a:xfrm>
                          <a:prstGeom prst="rect">
                            <a:avLst/>
                          </a:prstGeom>
                          <a:solidFill>
                            <a:srgbClr val="6667C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818714" y="3206208"/>
                            <a:ext cx="946334" cy="204828"/>
                          </a:xfrm>
                          <a:prstGeom prst="rect">
                            <a:avLst/>
                          </a:prstGeom>
                          <a:solidFill>
                            <a:srgbClr val="6667C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818535" y="1692700"/>
                            <a:ext cx="946537" cy="209415"/>
                          </a:xfrm>
                          <a:prstGeom prst="rect">
                            <a:avLst/>
                          </a:prstGeom>
                          <a:solidFill>
                            <a:srgbClr val="6667C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31" name="组合 30"/>
                        <wpg:cNvGrpSpPr/>
                        <wpg:grpSpPr>
                          <a:xfrm>
                            <a:off x="5243697" y="1687434"/>
                            <a:ext cx="3052353" cy="3094221"/>
                            <a:chOff x="4988892" y="1687434"/>
                            <a:chExt cx="3052353" cy="3094221"/>
                          </a:xfrm>
                        </wpg:grpSpPr>
                        <wps:wsp>
                          <wps:cNvPr id="22" name="Freeform 24"/>
                          <wps:cNvSpPr/>
                          <wps:spPr bwMode="auto">
                            <a:xfrm>
                              <a:off x="5509639" y="1836901"/>
                              <a:ext cx="2148241" cy="6481"/>
                            </a:xfrm>
                            <a:custGeom>
                              <a:avLst/>
                              <a:gdLst>
                                <a:gd name="T0" fmla="*/ 1353 w 1353"/>
                                <a:gd name="T1" fmla="*/ 0 h 4"/>
                                <a:gd name="T2" fmla="*/ 1353 w 1353"/>
                                <a:gd name="T3" fmla="*/ 4 h 4"/>
                                <a:gd name="T4" fmla="*/ 0 w 1353"/>
                                <a:gd name="T5" fmla="*/ 4 h 4"/>
                                <a:gd name="T6" fmla="*/ 0 w 1353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3" h="4">
                                  <a:moveTo>
                                    <a:pt x="1353" y="0"/>
                                  </a:moveTo>
                                  <a:lnTo>
                                    <a:pt x="135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4193" y="4638411"/>
                              <a:ext cx="2473805" cy="111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" name="Freeform 26"/>
                          <wps:cNvSpPr/>
                          <wps:spPr bwMode="auto">
                            <a:xfrm>
                              <a:off x="5184193" y="4638411"/>
                              <a:ext cx="2473805" cy="11115"/>
                            </a:xfrm>
                            <a:custGeom>
                              <a:avLst/>
                              <a:gdLst>
                                <a:gd name="T0" fmla="*/ 1558 w 1558"/>
                                <a:gd name="T1" fmla="*/ 0 h 7"/>
                                <a:gd name="T2" fmla="*/ 1558 w 1558"/>
                                <a:gd name="T3" fmla="*/ 7 h 7"/>
                                <a:gd name="T4" fmla="*/ 0 w 1558"/>
                                <a:gd name="T5" fmla="*/ 7 h 7"/>
                                <a:gd name="T6" fmla="*/ 0 w 1558"/>
                                <a:gd name="T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8" h="7">
                                  <a:moveTo>
                                    <a:pt x="1558" y="0"/>
                                  </a:moveTo>
                                  <a:lnTo>
                                    <a:pt x="1558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892" y="3318942"/>
                              <a:ext cx="2669106" cy="6351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" name="Freeform 28"/>
                          <wps:cNvSpPr/>
                          <wps:spPr bwMode="auto">
                            <a:xfrm>
                              <a:off x="4988892" y="3318942"/>
                              <a:ext cx="2669106" cy="6351"/>
                            </a:xfrm>
                            <a:custGeom>
                              <a:avLst/>
                              <a:gdLst>
                                <a:gd name="T0" fmla="*/ 1681 w 1681"/>
                                <a:gd name="T1" fmla="*/ 0 h 4"/>
                                <a:gd name="T2" fmla="*/ 1681 w 1681"/>
                                <a:gd name="T3" fmla="*/ 4 h 4"/>
                                <a:gd name="T4" fmla="*/ 0 w 1681"/>
                                <a:gd name="T5" fmla="*/ 4 h 4"/>
                                <a:gd name="T6" fmla="*/ 0 w 1681"/>
                                <a:gd name="T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1" h="4">
                                  <a:moveTo>
                                    <a:pt x="1681" y="0"/>
                                  </a:moveTo>
                                  <a:lnTo>
                                    <a:pt x="1681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1" name="椭圆 50"/>
                          <wps:cNvSpPr/>
                          <wps:spPr>
                            <a:xfrm>
                              <a:off x="7709896" y="1687434"/>
                              <a:ext cx="331349" cy="330932"/>
                            </a:xfrm>
                            <a:prstGeom prst="ellipse">
                              <a:avLst/>
                            </a:prstGeom>
                            <a:solidFill>
                              <a:srgbClr val="6667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Oval 51"/>
                          <wps:cNvSpPr/>
                          <wps:spPr>
                            <a:xfrm>
                              <a:off x="7793450" y="1771281"/>
                              <a:ext cx="164241" cy="163643"/>
                            </a:xfrm>
                            <a:custGeom>
                              <a:avLst/>
                              <a:gdLst>
                                <a:gd name="connsiteX0" fmla="*/ 241805 w 609191"/>
                                <a:gd name="connsiteY0" fmla="*/ 126251 h 608274"/>
                                <a:gd name="connsiteX1" fmla="*/ 37679 w 609191"/>
                                <a:gd name="connsiteY1" fmla="*/ 348029 h 608274"/>
                                <a:gd name="connsiteX2" fmla="*/ 260645 w 609191"/>
                                <a:gd name="connsiteY2" fmla="*/ 570653 h 608274"/>
                                <a:gd name="connsiteX3" fmla="*/ 482764 w 609191"/>
                                <a:gd name="connsiteY3" fmla="*/ 366839 h 608274"/>
                                <a:gd name="connsiteX4" fmla="*/ 373117 w 609191"/>
                                <a:gd name="connsiteY4" fmla="*/ 366839 h 608274"/>
                                <a:gd name="connsiteX5" fmla="*/ 260645 w 609191"/>
                                <a:gd name="connsiteY5" fmla="*/ 461927 h 608274"/>
                                <a:gd name="connsiteX6" fmla="*/ 146571 w 609191"/>
                                <a:gd name="connsiteY6" fmla="*/ 348029 h 608274"/>
                                <a:gd name="connsiteX7" fmla="*/ 241805 w 609191"/>
                                <a:gd name="connsiteY7" fmla="*/ 235635 h 608274"/>
                                <a:gd name="connsiteX8" fmla="*/ 260645 w 609191"/>
                                <a:gd name="connsiteY8" fmla="*/ 87783 h 608274"/>
                                <a:gd name="connsiteX9" fmla="*/ 279484 w 609191"/>
                                <a:gd name="connsiteY9" fmla="*/ 87783 h 608274"/>
                                <a:gd name="connsiteX10" fmla="*/ 279484 w 609191"/>
                                <a:gd name="connsiteY10" fmla="*/ 271752 h 608274"/>
                                <a:gd name="connsiteX11" fmla="*/ 260645 w 609191"/>
                                <a:gd name="connsiteY11" fmla="*/ 271752 h 608274"/>
                                <a:gd name="connsiteX12" fmla="*/ 184251 w 609191"/>
                                <a:gd name="connsiteY12" fmla="*/ 348029 h 608274"/>
                                <a:gd name="connsiteX13" fmla="*/ 260645 w 609191"/>
                                <a:gd name="connsiteY13" fmla="*/ 424306 h 608274"/>
                                <a:gd name="connsiteX14" fmla="*/ 337040 w 609191"/>
                                <a:gd name="connsiteY14" fmla="*/ 348029 h 608274"/>
                                <a:gd name="connsiteX15" fmla="*/ 337040 w 609191"/>
                                <a:gd name="connsiteY15" fmla="*/ 329218 h 608274"/>
                                <a:gd name="connsiteX16" fmla="*/ 521196 w 609191"/>
                                <a:gd name="connsiteY16" fmla="*/ 329218 h 608274"/>
                                <a:gd name="connsiteX17" fmla="*/ 521196 w 609191"/>
                                <a:gd name="connsiteY17" fmla="*/ 348029 h 608274"/>
                                <a:gd name="connsiteX18" fmla="*/ 260645 w 609191"/>
                                <a:gd name="connsiteY18" fmla="*/ 608274 h 608274"/>
                                <a:gd name="connsiteX19" fmla="*/ 0 w 609191"/>
                                <a:gd name="connsiteY19" fmla="*/ 348029 h 608274"/>
                                <a:gd name="connsiteX20" fmla="*/ 260645 w 609191"/>
                                <a:gd name="connsiteY20" fmla="*/ 87783 h 608274"/>
                                <a:gd name="connsiteX21" fmla="*/ 367364 w 609191"/>
                                <a:gd name="connsiteY21" fmla="*/ 38378 h 608274"/>
                                <a:gd name="connsiteX22" fmla="*/ 367364 w 609191"/>
                                <a:gd name="connsiteY22" fmla="*/ 147868 h 608274"/>
                                <a:gd name="connsiteX23" fmla="*/ 461099 w 609191"/>
                                <a:gd name="connsiteY23" fmla="*/ 241461 h 608274"/>
                                <a:gd name="connsiteX24" fmla="*/ 570661 w 609191"/>
                                <a:gd name="connsiteY24" fmla="*/ 241461 h 608274"/>
                                <a:gd name="connsiteX25" fmla="*/ 367364 w 609191"/>
                                <a:gd name="connsiteY25" fmla="*/ 38378 h 608274"/>
                                <a:gd name="connsiteX26" fmla="*/ 329681 w 609191"/>
                                <a:gd name="connsiteY26" fmla="*/ 0 h 608274"/>
                                <a:gd name="connsiteX27" fmla="*/ 348523 w 609191"/>
                                <a:gd name="connsiteY27" fmla="*/ 0 h 608274"/>
                                <a:gd name="connsiteX28" fmla="*/ 609191 w 609191"/>
                                <a:gd name="connsiteY28" fmla="*/ 260274 h 608274"/>
                                <a:gd name="connsiteX29" fmla="*/ 609191 w 609191"/>
                                <a:gd name="connsiteY29" fmla="*/ 279086 h 608274"/>
                                <a:gd name="connsiteX30" fmla="*/ 424924 w 609191"/>
                                <a:gd name="connsiteY30" fmla="*/ 279086 h 608274"/>
                                <a:gd name="connsiteX31" fmla="*/ 424924 w 609191"/>
                                <a:gd name="connsiteY31" fmla="*/ 260274 h 608274"/>
                                <a:gd name="connsiteX32" fmla="*/ 348523 w 609191"/>
                                <a:gd name="connsiteY32" fmla="*/ 183988 h 608274"/>
                                <a:gd name="connsiteX33" fmla="*/ 329681 w 609191"/>
                                <a:gd name="connsiteY33" fmla="*/ 183988 h 608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609191" h="608274">
                                  <a:moveTo>
                                    <a:pt x="241805" y="126251"/>
                                  </a:moveTo>
                                  <a:cubicBezTo>
                                    <a:pt x="127638" y="135844"/>
                                    <a:pt x="37679" y="231591"/>
                                    <a:pt x="37679" y="348029"/>
                                  </a:cubicBezTo>
                                  <a:cubicBezTo>
                                    <a:pt x="37679" y="470768"/>
                                    <a:pt x="137717" y="570653"/>
                                    <a:pt x="260645" y="570653"/>
                                  </a:cubicBezTo>
                                  <a:cubicBezTo>
                                    <a:pt x="377168" y="570653"/>
                                    <a:pt x="473155" y="480832"/>
                                    <a:pt x="482764" y="366839"/>
                                  </a:cubicBezTo>
                                  <a:lnTo>
                                    <a:pt x="373117" y="366839"/>
                                  </a:lnTo>
                                  <a:cubicBezTo>
                                    <a:pt x="364169" y="420732"/>
                                    <a:pt x="317069" y="461927"/>
                                    <a:pt x="260645" y="461927"/>
                                  </a:cubicBezTo>
                                  <a:cubicBezTo>
                                    <a:pt x="197721" y="461927"/>
                                    <a:pt x="146571" y="410856"/>
                                    <a:pt x="146571" y="348029"/>
                                  </a:cubicBezTo>
                                  <a:cubicBezTo>
                                    <a:pt x="146571" y="291597"/>
                                    <a:pt x="187830" y="244664"/>
                                    <a:pt x="241805" y="235635"/>
                                  </a:cubicBezTo>
                                  <a:close/>
                                  <a:moveTo>
                                    <a:pt x="260645" y="87783"/>
                                  </a:moveTo>
                                  <a:lnTo>
                                    <a:pt x="279484" y="87783"/>
                                  </a:lnTo>
                                  <a:lnTo>
                                    <a:pt x="279484" y="271752"/>
                                  </a:lnTo>
                                  <a:lnTo>
                                    <a:pt x="260645" y="271752"/>
                                  </a:lnTo>
                                  <a:cubicBezTo>
                                    <a:pt x="218444" y="271752"/>
                                    <a:pt x="184251" y="305987"/>
                                    <a:pt x="184251" y="348029"/>
                                  </a:cubicBezTo>
                                  <a:cubicBezTo>
                                    <a:pt x="184251" y="390071"/>
                                    <a:pt x="218444" y="424306"/>
                                    <a:pt x="260645" y="424306"/>
                                  </a:cubicBezTo>
                                  <a:cubicBezTo>
                                    <a:pt x="302751" y="424306"/>
                                    <a:pt x="337040" y="390071"/>
                                    <a:pt x="337040" y="348029"/>
                                  </a:cubicBezTo>
                                  <a:lnTo>
                                    <a:pt x="337040" y="329218"/>
                                  </a:lnTo>
                                  <a:lnTo>
                                    <a:pt x="521196" y="329218"/>
                                  </a:lnTo>
                                  <a:lnTo>
                                    <a:pt x="521196" y="348029"/>
                                  </a:lnTo>
                                  <a:cubicBezTo>
                                    <a:pt x="521196" y="491554"/>
                                    <a:pt x="404297" y="608274"/>
                                    <a:pt x="260645" y="608274"/>
                                  </a:cubicBezTo>
                                  <a:cubicBezTo>
                                    <a:pt x="116899" y="608274"/>
                                    <a:pt x="0" y="491554"/>
                                    <a:pt x="0" y="348029"/>
                                  </a:cubicBezTo>
                                  <a:cubicBezTo>
                                    <a:pt x="0" y="204503"/>
                                    <a:pt x="116899" y="87783"/>
                                    <a:pt x="260645" y="87783"/>
                                  </a:cubicBezTo>
                                  <a:close/>
                                  <a:moveTo>
                                    <a:pt x="367364" y="38378"/>
                                  </a:moveTo>
                                  <a:lnTo>
                                    <a:pt x="367364" y="147868"/>
                                  </a:lnTo>
                                  <a:cubicBezTo>
                                    <a:pt x="415221" y="155863"/>
                                    <a:pt x="453091" y="193677"/>
                                    <a:pt x="461099" y="241461"/>
                                  </a:cubicBezTo>
                                  <a:lnTo>
                                    <a:pt x="570661" y="241461"/>
                                  </a:lnTo>
                                  <a:cubicBezTo>
                                    <a:pt x="561617" y="133664"/>
                                    <a:pt x="475324" y="47502"/>
                                    <a:pt x="367364" y="38378"/>
                                  </a:cubicBezTo>
                                  <a:close/>
                                  <a:moveTo>
                                    <a:pt x="329681" y="0"/>
                                  </a:moveTo>
                                  <a:lnTo>
                                    <a:pt x="348523" y="0"/>
                                  </a:lnTo>
                                  <a:cubicBezTo>
                                    <a:pt x="492281" y="0"/>
                                    <a:pt x="609191" y="116733"/>
                                    <a:pt x="609191" y="260274"/>
                                  </a:cubicBezTo>
                                  <a:lnTo>
                                    <a:pt x="609191" y="279086"/>
                                  </a:lnTo>
                                  <a:lnTo>
                                    <a:pt x="424924" y="279086"/>
                                  </a:lnTo>
                                  <a:lnTo>
                                    <a:pt x="424924" y="260274"/>
                                  </a:lnTo>
                                  <a:cubicBezTo>
                                    <a:pt x="424924" y="218133"/>
                                    <a:pt x="390633" y="183988"/>
                                    <a:pt x="348523" y="183988"/>
                                  </a:cubicBezTo>
                                  <a:lnTo>
                                    <a:pt x="329681" y="183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" name="椭圆 52"/>
                          <wps:cNvSpPr/>
                          <wps:spPr>
                            <a:xfrm>
                              <a:off x="7710028" y="3142235"/>
                              <a:ext cx="331037" cy="331037"/>
                            </a:xfrm>
                            <a:prstGeom prst="ellipse">
                              <a:avLst/>
                            </a:prstGeom>
                            <a:solidFill>
                              <a:srgbClr val="6667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" name="Oval 53"/>
                          <wps:cNvSpPr/>
                          <wps:spPr>
                            <a:xfrm>
                              <a:off x="7802686" y="3225777"/>
                              <a:ext cx="145722" cy="163953"/>
                            </a:xfrm>
                            <a:custGeom>
                              <a:avLst/>
                              <a:gdLst>
                                <a:gd name="T0" fmla="*/ 2240 w 10240"/>
                                <a:gd name="T1" fmla="*/ 6080 h 11520"/>
                                <a:gd name="T2" fmla="*/ 2240 w 10240"/>
                                <a:gd name="T3" fmla="*/ 6720 h 11520"/>
                                <a:gd name="T4" fmla="*/ 3200 w 10240"/>
                                <a:gd name="T5" fmla="*/ 6400 h 11520"/>
                                <a:gd name="T6" fmla="*/ 2880 w 10240"/>
                                <a:gd name="T7" fmla="*/ 4160 h 11520"/>
                                <a:gd name="T8" fmla="*/ 1920 w 10240"/>
                                <a:gd name="T9" fmla="*/ 4480 h 11520"/>
                                <a:gd name="T10" fmla="*/ 2880 w 10240"/>
                                <a:gd name="T11" fmla="*/ 4800 h 11520"/>
                                <a:gd name="T12" fmla="*/ 2880 w 10240"/>
                                <a:gd name="T13" fmla="*/ 4160 h 11520"/>
                                <a:gd name="T14" fmla="*/ 4160 w 10240"/>
                                <a:gd name="T15" fmla="*/ 6080 h 11520"/>
                                <a:gd name="T16" fmla="*/ 4160 w 10240"/>
                                <a:gd name="T17" fmla="*/ 6720 h 11520"/>
                                <a:gd name="T18" fmla="*/ 8320 w 10240"/>
                                <a:gd name="T19" fmla="*/ 6400 h 11520"/>
                                <a:gd name="T20" fmla="*/ 2880 w 10240"/>
                                <a:gd name="T21" fmla="*/ 8000 h 11520"/>
                                <a:gd name="T22" fmla="*/ 1920 w 10240"/>
                                <a:gd name="T23" fmla="*/ 8320 h 11520"/>
                                <a:gd name="T24" fmla="*/ 2880 w 10240"/>
                                <a:gd name="T25" fmla="*/ 8640 h 11520"/>
                                <a:gd name="T26" fmla="*/ 2880 w 10240"/>
                                <a:gd name="T27" fmla="*/ 8000 h 11520"/>
                                <a:gd name="T28" fmla="*/ 4160 w 10240"/>
                                <a:gd name="T29" fmla="*/ 8000 h 11520"/>
                                <a:gd name="T30" fmla="*/ 4160 w 10240"/>
                                <a:gd name="T31" fmla="*/ 8640 h 11520"/>
                                <a:gd name="T32" fmla="*/ 8320 w 10240"/>
                                <a:gd name="T33" fmla="*/ 8320 h 11520"/>
                                <a:gd name="T34" fmla="*/ 8000 w 10240"/>
                                <a:gd name="T35" fmla="*/ 4160 h 11520"/>
                                <a:gd name="T36" fmla="*/ 3840 w 10240"/>
                                <a:gd name="T37" fmla="*/ 4480 h 11520"/>
                                <a:gd name="T38" fmla="*/ 8000 w 10240"/>
                                <a:gd name="T39" fmla="*/ 4800 h 11520"/>
                                <a:gd name="T40" fmla="*/ 8000 w 10240"/>
                                <a:gd name="T41" fmla="*/ 4160 h 11520"/>
                                <a:gd name="T42" fmla="*/ 8320 w 10240"/>
                                <a:gd name="T43" fmla="*/ 1280 h 11520"/>
                                <a:gd name="T44" fmla="*/ 8000 w 10240"/>
                                <a:gd name="T45" fmla="*/ 0 h 11520"/>
                                <a:gd name="T46" fmla="*/ 7680 w 10240"/>
                                <a:gd name="T47" fmla="*/ 1280 h 11520"/>
                                <a:gd name="T48" fmla="*/ 2560 w 10240"/>
                                <a:gd name="T49" fmla="*/ 320 h 11520"/>
                                <a:gd name="T50" fmla="*/ 1920 w 10240"/>
                                <a:gd name="T51" fmla="*/ 320 h 11520"/>
                                <a:gd name="T52" fmla="*/ 320 w 10240"/>
                                <a:gd name="T53" fmla="*/ 1280 h 11520"/>
                                <a:gd name="T54" fmla="*/ 0 w 10240"/>
                                <a:gd name="T55" fmla="*/ 11200 h 11520"/>
                                <a:gd name="T56" fmla="*/ 9920 w 10240"/>
                                <a:gd name="T57" fmla="*/ 11520 h 11520"/>
                                <a:gd name="T58" fmla="*/ 10240 w 10240"/>
                                <a:gd name="T59" fmla="*/ 1600 h 11520"/>
                                <a:gd name="T60" fmla="*/ 9600 w 10240"/>
                                <a:gd name="T61" fmla="*/ 10880 h 11520"/>
                                <a:gd name="T62" fmla="*/ 640 w 10240"/>
                                <a:gd name="T63" fmla="*/ 1920 h 11520"/>
                                <a:gd name="T64" fmla="*/ 1920 w 10240"/>
                                <a:gd name="T65" fmla="*/ 2240 h 11520"/>
                                <a:gd name="T66" fmla="*/ 2560 w 10240"/>
                                <a:gd name="T67" fmla="*/ 2240 h 11520"/>
                                <a:gd name="T68" fmla="*/ 7680 w 10240"/>
                                <a:gd name="T69" fmla="*/ 1920 h 11520"/>
                                <a:gd name="T70" fmla="*/ 8000 w 10240"/>
                                <a:gd name="T71" fmla="*/ 2560 h 11520"/>
                                <a:gd name="T72" fmla="*/ 8320 w 10240"/>
                                <a:gd name="T73" fmla="*/ 1920 h 11520"/>
                                <a:gd name="T74" fmla="*/ 9600 w 10240"/>
                                <a:gd name="T75" fmla="*/ 10880 h 11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240" h="11520">
                                  <a:moveTo>
                                    <a:pt x="2880" y="6080"/>
                                  </a:moveTo>
                                  <a:lnTo>
                                    <a:pt x="2240" y="6080"/>
                                  </a:lnTo>
                                  <a:cubicBezTo>
                                    <a:pt x="2080" y="6080"/>
                                    <a:pt x="1920" y="6240"/>
                                    <a:pt x="1920" y="6400"/>
                                  </a:cubicBezTo>
                                  <a:cubicBezTo>
                                    <a:pt x="1920" y="6560"/>
                                    <a:pt x="2080" y="6720"/>
                                    <a:pt x="2240" y="6720"/>
                                  </a:cubicBezTo>
                                  <a:lnTo>
                                    <a:pt x="2880" y="6720"/>
                                  </a:lnTo>
                                  <a:cubicBezTo>
                                    <a:pt x="3040" y="6720"/>
                                    <a:pt x="3200" y="6560"/>
                                    <a:pt x="3200" y="6400"/>
                                  </a:cubicBezTo>
                                  <a:cubicBezTo>
                                    <a:pt x="3200" y="6240"/>
                                    <a:pt x="3040" y="6080"/>
                                    <a:pt x="2880" y="6080"/>
                                  </a:cubicBezTo>
                                  <a:close/>
                                  <a:moveTo>
                                    <a:pt x="2880" y="4160"/>
                                  </a:moveTo>
                                  <a:lnTo>
                                    <a:pt x="2240" y="4160"/>
                                  </a:lnTo>
                                  <a:cubicBezTo>
                                    <a:pt x="2080" y="4160"/>
                                    <a:pt x="1920" y="4320"/>
                                    <a:pt x="1920" y="4480"/>
                                  </a:cubicBezTo>
                                  <a:cubicBezTo>
                                    <a:pt x="1920" y="4640"/>
                                    <a:pt x="2080" y="4800"/>
                                    <a:pt x="2240" y="4800"/>
                                  </a:cubicBezTo>
                                  <a:lnTo>
                                    <a:pt x="2880" y="4800"/>
                                  </a:lnTo>
                                  <a:cubicBezTo>
                                    <a:pt x="3040" y="4800"/>
                                    <a:pt x="3200" y="4640"/>
                                    <a:pt x="3200" y="4480"/>
                                  </a:cubicBezTo>
                                  <a:cubicBezTo>
                                    <a:pt x="3200" y="4320"/>
                                    <a:pt x="3040" y="4160"/>
                                    <a:pt x="2880" y="4160"/>
                                  </a:cubicBezTo>
                                  <a:close/>
                                  <a:moveTo>
                                    <a:pt x="8000" y="6080"/>
                                  </a:moveTo>
                                  <a:lnTo>
                                    <a:pt x="4160" y="6080"/>
                                  </a:lnTo>
                                  <a:cubicBezTo>
                                    <a:pt x="4000" y="6080"/>
                                    <a:pt x="3840" y="6240"/>
                                    <a:pt x="3840" y="6400"/>
                                  </a:cubicBezTo>
                                  <a:cubicBezTo>
                                    <a:pt x="3840" y="6560"/>
                                    <a:pt x="4000" y="6720"/>
                                    <a:pt x="4160" y="6720"/>
                                  </a:cubicBezTo>
                                  <a:lnTo>
                                    <a:pt x="8000" y="6720"/>
                                  </a:lnTo>
                                  <a:cubicBezTo>
                                    <a:pt x="8160" y="6720"/>
                                    <a:pt x="8320" y="6560"/>
                                    <a:pt x="8320" y="6400"/>
                                  </a:cubicBezTo>
                                  <a:cubicBezTo>
                                    <a:pt x="8320" y="6240"/>
                                    <a:pt x="8160" y="6080"/>
                                    <a:pt x="8000" y="6080"/>
                                  </a:cubicBezTo>
                                  <a:close/>
                                  <a:moveTo>
                                    <a:pt x="2880" y="8000"/>
                                  </a:moveTo>
                                  <a:lnTo>
                                    <a:pt x="2240" y="8000"/>
                                  </a:lnTo>
                                  <a:cubicBezTo>
                                    <a:pt x="2080" y="8000"/>
                                    <a:pt x="1920" y="8160"/>
                                    <a:pt x="1920" y="8320"/>
                                  </a:cubicBezTo>
                                  <a:cubicBezTo>
                                    <a:pt x="1920" y="8480"/>
                                    <a:pt x="2080" y="8640"/>
                                    <a:pt x="2240" y="8640"/>
                                  </a:cubicBezTo>
                                  <a:lnTo>
                                    <a:pt x="2880" y="8640"/>
                                  </a:lnTo>
                                  <a:cubicBezTo>
                                    <a:pt x="3040" y="8640"/>
                                    <a:pt x="3200" y="8480"/>
                                    <a:pt x="3200" y="8320"/>
                                  </a:cubicBezTo>
                                  <a:cubicBezTo>
                                    <a:pt x="3200" y="8160"/>
                                    <a:pt x="3040" y="8000"/>
                                    <a:pt x="2880" y="8000"/>
                                  </a:cubicBezTo>
                                  <a:close/>
                                  <a:moveTo>
                                    <a:pt x="8000" y="8000"/>
                                  </a:moveTo>
                                  <a:lnTo>
                                    <a:pt x="4160" y="8000"/>
                                  </a:lnTo>
                                  <a:cubicBezTo>
                                    <a:pt x="4000" y="8000"/>
                                    <a:pt x="3840" y="8160"/>
                                    <a:pt x="3840" y="8320"/>
                                  </a:cubicBezTo>
                                  <a:cubicBezTo>
                                    <a:pt x="3840" y="8480"/>
                                    <a:pt x="4000" y="8640"/>
                                    <a:pt x="4160" y="8640"/>
                                  </a:cubicBezTo>
                                  <a:lnTo>
                                    <a:pt x="8000" y="8640"/>
                                  </a:lnTo>
                                  <a:cubicBezTo>
                                    <a:pt x="8160" y="8640"/>
                                    <a:pt x="8320" y="8480"/>
                                    <a:pt x="8320" y="8320"/>
                                  </a:cubicBezTo>
                                  <a:cubicBezTo>
                                    <a:pt x="8320" y="8160"/>
                                    <a:pt x="8160" y="8000"/>
                                    <a:pt x="8000" y="8000"/>
                                  </a:cubicBezTo>
                                  <a:close/>
                                  <a:moveTo>
                                    <a:pt x="8000" y="4160"/>
                                  </a:moveTo>
                                  <a:lnTo>
                                    <a:pt x="4160" y="4160"/>
                                  </a:lnTo>
                                  <a:cubicBezTo>
                                    <a:pt x="4000" y="4160"/>
                                    <a:pt x="3840" y="4320"/>
                                    <a:pt x="3840" y="4480"/>
                                  </a:cubicBezTo>
                                  <a:cubicBezTo>
                                    <a:pt x="3840" y="4640"/>
                                    <a:pt x="4000" y="4800"/>
                                    <a:pt x="4160" y="4800"/>
                                  </a:cubicBezTo>
                                  <a:lnTo>
                                    <a:pt x="8000" y="4800"/>
                                  </a:lnTo>
                                  <a:cubicBezTo>
                                    <a:pt x="8160" y="4800"/>
                                    <a:pt x="8320" y="4640"/>
                                    <a:pt x="8320" y="4480"/>
                                  </a:cubicBezTo>
                                  <a:cubicBezTo>
                                    <a:pt x="8320" y="4320"/>
                                    <a:pt x="8160" y="4160"/>
                                    <a:pt x="8000" y="4160"/>
                                  </a:cubicBezTo>
                                  <a:close/>
                                  <a:moveTo>
                                    <a:pt x="9920" y="1280"/>
                                  </a:moveTo>
                                  <a:lnTo>
                                    <a:pt x="8320" y="1280"/>
                                  </a:lnTo>
                                  <a:lnTo>
                                    <a:pt x="8320" y="320"/>
                                  </a:lnTo>
                                  <a:cubicBezTo>
                                    <a:pt x="8320" y="160"/>
                                    <a:pt x="8160" y="0"/>
                                    <a:pt x="8000" y="0"/>
                                  </a:cubicBezTo>
                                  <a:cubicBezTo>
                                    <a:pt x="7840" y="0"/>
                                    <a:pt x="7680" y="160"/>
                                    <a:pt x="7680" y="320"/>
                                  </a:cubicBezTo>
                                  <a:lnTo>
                                    <a:pt x="7680" y="1280"/>
                                  </a:lnTo>
                                  <a:lnTo>
                                    <a:pt x="2560" y="1280"/>
                                  </a:lnTo>
                                  <a:lnTo>
                                    <a:pt x="2560" y="320"/>
                                  </a:lnTo>
                                  <a:cubicBezTo>
                                    <a:pt x="2560" y="160"/>
                                    <a:pt x="2400" y="0"/>
                                    <a:pt x="2240" y="0"/>
                                  </a:cubicBezTo>
                                  <a:cubicBezTo>
                                    <a:pt x="2080" y="0"/>
                                    <a:pt x="1920" y="160"/>
                                    <a:pt x="1920" y="320"/>
                                  </a:cubicBezTo>
                                  <a:lnTo>
                                    <a:pt x="1920" y="1280"/>
                                  </a:lnTo>
                                  <a:lnTo>
                                    <a:pt x="320" y="1280"/>
                                  </a:lnTo>
                                  <a:cubicBezTo>
                                    <a:pt x="128" y="1280"/>
                                    <a:pt x="0" y="1408"/>
                                    <a:pt x="0" y="1600"/>
                                  </a:cubicBezTo>
                                  <a:lnTo>
                                    <a:pt x="0" y="11200"/>
                                  </a:lnTo>
                                  <a:cubicBezTo>
                                    <a:pt x="0" y="11392"/>
                                    <a:pt x="128" y="11520"/>
                                    <a:pt x="320" y="11520"/>
                                  </a:cubicBezTo>
                                  <a:lnTo>
                                    <a:pt x="9920" y="11520"/>
                                  </a:lnTo>
                                  <a:cubicBezTo>
                                    <a:pt x="10112" y="11520"/>
                                    <a:pt x="10240" y="11392"/>
                                    <a:pt x="10240" y="11200"/>
                                  </a:cubicBezTo>
                                  <a:lnTo>
                                    <a:pt x="10240" y="1600"/>
                                  </a:lnTo>
                                  <a:cubicBezTo>
                                    <a:pt x="10240" y="1408"/>
                                    <a:pt x="10112" y="1280"/>
                                    <a:pt x="9920" y="1280"/>
                                  </a:cubicBezTo>
                                  <a:close/>
                                  <a:moveTo>
                                    <a:pt x="9600" y="10880"/>
                                  </a:moveTo>
                                  <a:lnTo>
                                    <a:pt x="640" y="10880"/>
                                  </a:lnTo>
                                  <a:lnTo>
                                    <a:pt x="640" y="1920"/>
                                  </a:lnTo>
                                  <a:lnTo>
                                    <a:pt x="1920" y="1920"/>
                                  </a:lnTo>
                                  <a:lnTo>
                                    <a:pt x="1920" y="2240"/>
                                  </a:lnTo>
                                  <a:cubicBezTo>
                                    <a:pt x="1920" y="2400"/>
                                    <a:pt x="2080" y="2560"/>
                                    <a:pt x="2240" y="2560"/>
                                  </a:cubicBezTo>
                                  <a:cubicBezTo>
                                    <a:pt x="2400" y="2560"/>
                                    <a:pt x="2560" y="2400"/>
                                    <a:pt x="2560" y="2240"/>
                                  </a:cubicBezTo>
                                  <a:lnTo>
                                    <a:pt x="2560" y="1920"/>
                                  </a:lnTo>
                                  <a:lnTo>
                                    <a:pt x="7680" y="1920"/>
                                  </a:lnTo>
                                  <a:lnTo>
                                    <a:pt x="7680" y="2240"/>
                                  </a:lnTo>
                                  <a:cubicBezTo>
                                    <a:pt x="7680" y="2400"/>
                                    <a:pt x="7840" y="2560"/>
                                    <a:pt x="8000" y="2560"/>
                                  </a:cubicBezTo>
                                  <a:cubicBezTo>
                                    <a:pt x="8160" y="2560"/>
                                    <a:pt x="8320" y="2400"/>
                                    <a:pt x="8320" y="2240"/>
                                  </a:cubicBezTo>
                                  <a:lnTo>
                                    <a:pt x="8320" y="1920"/>
                                  </a:lnTo>
                                  <a:lnTo>
                                    <a:pt x="9600" y="1920"/>
                                  </a:lnTo>
                                  <a:lnTo>
                                    <a:pt x="9600" y="10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" name="椭圆 54"/>
                          <wps:cNvSpPr/>
                          <wps:spPr>
                            <a:xfrm>
                              <a:off x="7710028" y="4450618"/>
                              <a:ext cx="331037" cy="331037"/>
                            </a:xfrm>
                            <a:prstGeom prst="ellipse">
                              <a:avLst/>
                            </a:prstGeom>
                            <a:solidFill>
                              <a:srgbClr val="6667C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9" name="Oval 55"/>
                          <wps:cNvSpPr/>
                          <wps:spPr>
                            <a:xfrm>
                              <a:off x="7793570" y="4550011"/>
                              <a:ext cx="163953" cy="132251"/>
                            </a:xfrm>
                            <a:custGeom>
                              <a:avLst/>
                              <a:gdLst>
                                <a:gd name="T0" fmla="*/ 6827 w 6827"/>
                                <a:gd name="T1" fmla="*/ 3413 h 5515"/>
                                <a:gd name="T2" fmla="*/ 6485 w 6827"/>
                                <a:gd name="T3" fmla="*/ 0 h 5515"/>
                                <a:gd name="T4" fmla="*/ 0 w 6827"/>
                                <a:gd name="T5" fmla="*/ 341 h 5515"/>
                                <a:gd name="T6" fmla="*/ 341 w 6827"/>
                                <a:gd name="T7" fmla="*/ 3755 h 5515"/>
                                <a:gd name="T8" fmla="*/ 689 w 6827"/>
                                <a:gd name="T9" fmla="*/ 4007 h 5515"/>
                                <a:gd name="T10" fmla="*/ 0 w 6827"/>
                                <a:gd name="T11" fmla="*/ 5344 h 5515"/>
                                <a:gd name="T12" fmla="*/ 6656 w 6827"/>
                                <a:gd name="T13" fmla="*/ 5515 h 5515"/>
                                <a:gd name="T14" fmla="*/ 6827 w 6827"/>
                                <a:gd name="T15" fmla="*/ 4939 h 5515"/>
                                <a:gd name="T16" fmla="*/ 6314 w 6827"/>
                                <a:gd name="T17" fmla="*/ 3755 h 5515"/>
                                <a:gd name="T18" fmla="*/ 6485 w 6827"/>
                                <a:gd name="T19" fmla="*/ 4939 h 5515"/>
                                <a:gd name="T20" fmla="*/ 341 w 6827"/>
                                <a:gd name="T21" fmla="*/ 5173 h 5515"/>
                                <a:gd name="T22" fmla="*/ 981 w 6827"/>
                                <a:gd name="T23" fmla="*/ 4299 h 5515"/>
                                <a:gd name="T24" fmla="*/ 2272 w 6827"/>
                                <a:gd name="T25" fmla="*/ 4520 h 5515"/>
                                <a:gd name="T26" fmla="*/ 3008 w 6827"/>
                                <a:gd name="T27" fmla="*/ 4299 h 5515"/>
                                <a:gd name="T28" fmla="*/ 4298 w 6827"/>
                                <a:gd name="T29" fmla="*/ 4520 h 5515"/>
                                <a:gd name="T30" fmla="*/ 5035 w 6827"/>
                                <a:gd name="T31" fmla="*/ 4299 h 5515"/>
                                <a:gd name="T32" fmla="*/ 6485 w 6827"/>
                                <a:gd name="T33" fmla="*/ 4939 h 5515"/>
                                <a:gd name="T34" fmla="*/ 1387 w 6827"/>
                                <a:gd name="T35" fmla="*/ 2677 h 5515"/>
                                <a:gd name="T36" fmla="*/ 1387 w 6827"/>
                                <a:gd name="T37" fmla="*/ 3957 h 5515"/>
                                <a:gd name="T38" fmla="*/ 2085 w 6827"/>
                                <a:gd name="T39" fmla="*/ 4005 h 5515"/>
                                <a:gd name="T40" fmla="*/ 2540 w 6827"/>
                                <a:gd name="T41" fmla="*/ 3755 h 5515"/>
                                <a:gd name="T42" fmla="*/ 2400 w 6827"/>
                                <a:gd name="T43" fmla="*/ 4172 h 5515"/>
                                <a:gd name="T44" fmla="*/ 2773 w 6827"/>
                                <a:gd name="T45" fmla="*/ 3317 h 5515"/>
                                <a:gd name="T46" fmla="*/ 4053 w 6827"/>
                                <a:gd name="T47" fmla="*/ 3317 h 5515"/>
                                <a:gd name="T48" fmla="*/ 2773 w 6827"/>
                                <a:gd name="T49" fmla="*/ 3317 h 5515"/>
                                <a:gd name="T50" fmla="*/ 4287 w 6827"/>
                                <a:gd name="T51" fmla="*/ 3755 h 5515"/>
                                <a:gd name="T52" fmla="*/ 4742 w 6827"/>
                                <a:gd name="T53" fmla="*/ 4005 h 5515"/>
                                <a:gd name="T54" fmla="*/ 4112 w 6827"/>
                                <a:gd name="T55" fmla="*/ 4005 h 5515"/>
                                <a:gd name="T56" fmla="*/ 5440 w 6827"/>
                                <a:gd name="T57" fmla="*/ 2677 h 5515"/>
                                <a:gd name="T58" fmla="*/ 5440 w 6827"/>
                                <a:gd name="T59" fmla="*/ 3957 h 5515"/>
                                <a:gd name="T60" fmla="*/ 5440 w 6827"/>
                                <a:gd name="T61" fmla="*/ 2336 h 5515"/>
                                <a:gd name="T62" fmla="*/ 4468 w 6827"/>
                                <a:gd name="T63" fmla="*/ 3413 h 5515"/>
                                <a:gd name="T64" fmla="*/ 4395 w 6827"/>
                                <a:gd name="T65" fmla="*/ 3317 h 5515"/>
                                <a:gd name="T66" fmla="*/ 2432 w 6827"/>
                                <a:gd name="T67" fmla="*/ 3317 h 5515"/>
                                <a:gd name="T68" fmla="*/ 2358 w 6827"/>
                                <a:gd name="T69" fmla="*/ 3413 h 5515"/>
                                <a:gd name="T70" fmla="*/ 1387 w 6827"/>
                                <a:gd name="T71" fmla="*/ 2336 h 5515"/>
                                <a:gd name="T72" fmla="*/ 415 w 6827"/>
                                <a:gd name="T73" fmla="*/ 3413 h 5515"/>
                                <a:gd name="T74" fmla="*/ 341 w 6827"/>
                                <a:gd name="T75" fmla="*/ 341 h 5515"/>
                                <a:gd name="T76" fmla="*/ 6485 w 6827"/>
                                <a:gd name="T77" fmla="*/ 3413 h 5515"/>
                                <a:gd name="T78" fmla="*/ 6421 w 6827"/>
                                <a:gd name="T79" fmla="*/ 3317 h 5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827" h="5515">
                                  <a:moveTo>
                                    <a:pt x="6485" y="3755"/>
                                  </a:moveTo>
                                  <a:cubicBezTo>
                                    <a:pt x="6674" y="3755"/>
                                    <a:pt x="6827" y="3602"/>
                                    <a:pt x="6827" y="3413"/>
                                  </a:cubicBezTo>
                                  <a:lnTo>
                                    <a:pt x="6827" y="341"/>
                                  </a:lnTo>
                                  <a:cubicBezTo>
                                    <a:pt x="6827" y="153"/>
                                    <a:pt x="6674" y="0"/>
                                    <a:pt x="6485" y="0"/>
                                  </a:cubicBezTo>
                                  <a:lnTo>
                                    <a:pt x="341" y="0"/>
                                  </a:lnTo>
                                  <a:cubicBezTo>
                                    <a:pt x="153" y="0"/>
                                    <a:pt x="0" y="153"/>
                                    <a:pt x="0" y="341"/>
                                  </a:cubicBezTo>
                                  <a:lnTo>
                                    <a:pt x="0" y="3413"/>
                                  </a:lnTo>
                                  <a:cubicBezTo>
                                    <a:pt x="0" y="3602"/>
                                    <a:pt x="153" y="3755"/>
                                    <a:pt x="341" y="3755"/>
                                  </a:cubicBezTo>
                                  <a:lnTo>
                                    <a:pt x="513" y="3755"/>
                                  </a:lnTo>
                                  <a:cubicBezTo>
                                    <a:pt x="559" y="3847"/>
                                    <a:pt x="617" y="3934"/>
                                    <a:pt x="689" y="4007"/>
                                  </a:cubicBezTo>
                                  <a:cubicBezTo>
                                    <a:pt x="291" y="4132"/>
                                    <a:pt x="0" y="4500"/>
                                    <a:pt x="0" y="4939"/>
                                  </a:cubicBezTo>
                                  <a:lnTo>
                                    <a:pt x="0" y="5344"/>
                                  </a:lnTo>
                                  <a:cubicBezTo>
                                    <a:pt x="0" y="5438"/>
                                    <a:pt x="76" y="5515"/>
                                    <a:pt x="171" y="5515"/>
                                  </a:cubicBezTo>
                                  <a:lnTo>
                                    <a:pt x="6656" y="5515"/>
                                  </a:lnTo>
                                  <a:cubicBezTo>
                                    <a:pt x="6750" y="5515"/>
                                    <a:pt x="6827" y="5438"/>
                                    <a:pt x="6827" y="5344"/>
                                  </a:cubicBezTo>
                                  <a:lnTo>
                                    <a:pt x="6827" y="4939"/>
                                  </a:lnTo>
                                  <a:cubicBezTo>
                                    <a:pt x="6827" y="4500"/>
                                    <a:pt x="6535" y="4132"/>
                                    <a:pt x="6137" y="4007"/>
                                  </a:cubicBezTo>
                                  <a:cubicBezTo>
                                    <a:pt x="6209" y="3934"/>
                                    <a:pt x="6267" y="3847"/>
                                    <a:pt x="6314" y="3755"/>
                                  </a:cubicBezTo>
                                  <a:lnTo>
                                    <a:pt x="6485" y="3755"/>
                                  </a:lnTo>
                                  <a:close/>
                                  <a:moveTo>
                                    <a:pt x="6485" y="4939"/>
                                  </a:moveTo>
                                  <a:lnTo>
                                    <a:pt x="6485" y="5173"/>
                                  </a:lnTo>
                                  <a:lnTo>
                                    <a:pt x="341" y="5173"/>
                                  </a:lnTo>
                                  <a:lnTo>
                                    <a:pt x="341" y="4939"/>
                                  </a:lnTo>
                                  <a:cubicBezTo>
                                    <a:pt x="341" y="4586"/>
                                    <a:pt x="629" y="4299"/>
                                    <a:pt x="981" y="4299"/>
                                  </a:cubicBezTo>
                                  <a:lnTo>
                                    <a:pt x="1792" y="4299"/>
                                  </a:lnTo>
                                  <a:cubicBezTo>
                                    <a:pt x="1976" y="4299"/>
                                    <a:pt x="2147" y="4377"/>
                                    <a:pt x="2272" y="4520"/>
                                  </a:cubicBezTo>
                                  <a:cubicBezTo>
                                    <a:pt x="2336" y="4594"/>
                                    <a:pt x="2464" y="4594"/>
                                    <a:pt x="2528" y="4520"/>
                                  </a:cubicBezTo>
                                  <a:cubicBezTo>
                                    <a:pt x="2653" y="4377"/>
                                    <a:pt x="2824" y="4299"/>
                                    <a:pt x="3008" y="4299"/>
                                  </a:cubicBezTo>
                                  <a:lnTo>
                                    <a:pt x="3819" y="4299"/>
                                  </a:lnTo>
                                  <a:cubicBezTo>
                                    <a:pt x="4003" y="4299"/>
                                    <a:pt x="4173" y="4377"/>
                                    <a:pt x="4298" y="4520"/>
                                  </a:cubicBezTo>
                                  <a:cubicBezTo>
                                    <a:pt x="4363" y="4594"/>
                                    <a:pt x="4490" y="4594"/>
                                    <a:pt x="4555" y="4520"/>
                                  </a:cubicBezTo>
                                  <a:cubicBezTo>
                                    <a:pt x="4680" y="4377"/>
                                    <a:pt x="4850" y="4299"/>
                                    <a:pt x="5035" y="4299"/>
                                  </a:cubicBezTo>
                                  <a:lnTo>
                                    <a:pt x="5845" y="4299"/>
                                  </a:lnTo>
                                  <a:cubicBezTo>
                                    <a:pt x="6198" y="4299"/>
                                    <a:pt x="6485" y="4586"/>
                                    <a:pt x="6485" y="4939"/>
                                  </a:cubicBezTo>
                                  <a:close/>
                                  <a:moveTo>
                                    <a:pt x="747" y="3317"/>
                                  </a:moveTo>
                                  <a:cubicBezTo>
                                    <a:pt x="747" y="2964"/>
                                    <a:pt x="1034" y="2677"/>
                                    <a:pt x="1387" y="2677"/>
                                  </a:cubicBezTo>
                                  <a:cubicBezTo>
                                    <a:pt x="1739" y="2677"/>
                                    <a:pt x="2027" y="2964"/>
                                    <a:pt x="2027" y="3317"/>
                                  </a:cubicBezTo>
                                  <a:cubicBezTo>
                                    <a:pt x="2027" y="3670"/>
                                    <a:pt x="1740" y="3957"/>
                                    <a:pt x="1387" y="3957"/>
                                  </a:cubicBezTo>
                                  <a:cubicBezTo>
                                    <a:pt x="1034" y="3957"/>
                                    <a:pt x="747" y="3670"/>
                                    <a:pt x="747" y="3317"/>
                                  </a:cubicBezTo>
                                  <a:close/>
                                  <a:moveTo>
                                    <a:pt x="2085" y="4005"/>
                                  </a:moveTo>
                                  <a:cubicBezTo>
                                    <a:pt x="2157" y="3932"/>
                                    <a:pt x="2214" y="3847"/>
                                    <a:pt x="2261" y="3755"/>
                                  </a:cubicBezTo>
                                  <a:lnTo>
                                    <a:pt x="2540" y="3755"/>
                                  </a:lnTo>
                                  <a:cubicBezTo>
                                    <a:pt x="2586" y="3847"/>
                                    <a:pt x="2643" y="3932"/>
                                    <a:pt x="2715" y="4005"/>
                                  </a:cubicBezTo>
                                  <a:cubicBezTo>
                                    <a:pt x="2602" y="4042"/>
                                    <a:pt x="2494" y="4097"/>
                                    <a:pt x="2400" y="4172"/>
                                  </a:cubicBezTo>
                                  <a:cubicBezTo>
                                    <a:pt x="2306" y="4097"/>
                                    <a:pt x="2198" y="4042"/>
                                    <a:pt x="2085" y="4005"/>
                                  </a:cubicBezTo>
                                  <a:close/>
                                  <a:moveTo>
                                    <a:pt x="2773" y="3317"/>
                                  </a:moveTo>
                                  <a:cubicBezTo>
                                    <a:pt x="2773" y="2964"/>
                                    <a:pt x="3061" y="2677"/>
                                    <a:pt x="3413" y="2677"/>
                                  </a:cubicBezTo>
                                  <a:cubicBezTo>
                                    <a:pt x="3766" y="2677"/>
                                    <a:pt x="4053" y="2964"/>
                                    <a:pt x="4053" y="3317"/>
                                  </a:cubicBezTo>
                                  <a:cubicBezTo>
                                    <a:pt x="4053" y="3670"/>
                                    <a:pt x="3766" y="3957"/>
                                    <a:pt x="3413" y="3957"/>
                                  </a:cubicBezTo>
                                  <a:cubicBezTo>
                                    <a:pt x="3061" y="3957"/>
                                    <a:pt x="2773" y="3670"/>
                                    <a:pt x="2773" y="3317"/>
                                  </a:cubicBezTo>
                                  <a:close/>
                                  <a:moveTo>
                                    <a:pt x="4112" y="4005"/>
                                  </a:moveTo>
                                  <a:cubicBezTo>
                                    <a:pt x="4183" y="3932"/>
                                    <a:pt x="4241" y="3847"/>
                                    <a:pt x="4287" y="3755"/>
                                  </a:cubicBezTo>
                                  <a:lnTo>
                                    <a:pt x="4566" y="3755"/>
                                  </a:lnTo>
                                  <a:cubicBezTo>
                                    <a:pt x="4613" y="3847"/>
                                    <a:pt x="4670" y="3932"/>
                                    <a:pt x="4742" y="4005"/>
                                  </a:cubicBezTo>
                                  <a:cubicBezTo>
                                    <a:pt x="4628" y="4042"/>
                                    <a:pt x="4521" y="4097"/>
                                    <a:pt x="4427" y="4172"/>
                                  </a:cubicBezTo>
                                  <a:cubicBezTo>
                                    <a:pt x="4332" y="4097"/>
                                    <a:pt x="4225" y="4042"/>
                                    <a:pt x="4112" y="4005"/>
                                  </a:cubicBezTo>
                                  <a:close/>
                                  <a:moveTo>
                                    <a:pt x="4800" y="3317"/>
                                  </a:moveTo>
                                  <a:cubicBezTo>
                                    <a:pt x="4800" y="2964"/>
                                    <a:pt x="5087" y="2677"/>
                                    <a:pt x="5440" y="2677"/>
                                  </a:cubicBezTo>
                                  <a:cubicBezTo>
                                    <a:pt x="5793" y="2677"/>
                                    <a:pt x="6080" y="2964"/>
                                    <a:pt x="6080" y="3317"/>
                                  </a:cubicBezTo>
                                  <a:cubicBezTo>
                                    <a:pt x="6080" y="3670"/>
                                    <a:pt x="5793" y="3957"/>
                                    <a:pt x="5440" y="3957"/>
                                  </a:cubicBezTo>
                                  <a:cubicBezTo>
                                    <a:pt x="5087" y="3957"/>
                                    <a:pt x="4800" y="3670"/>
                                    <a:pt x="4800" y="3317"/>
                                  </a:cubicBezTo>
                                  <a:close/>
                                  <a:moveTo>
                                    <a:pt x="5440" y="2336"/>
                                  </a:moveTo>
                                  <a:cubicBezTo>
                                    <a:pt x="4899" y="2336"/>
                                    <a:pt x="4459" y="2776"/>
                                    <a:pt x="4459" y="3317"/>
                                  </a:cubicBezTo>
                                  <a:cubicBezTo>
                                    <a:pt x="4459" y="3350"/>
                                    <a:pt x="4465" y="3381"/>
                                    <a:pt x="4468" y="3413"/>
                                  </a:cubicBezTo>
                                  <a:lnTo>
                                    <a:pt x="4385" y="3413"/>
                                  </a:lnTo>
                                  <a:cubicBezTo>
                                    <a:pt x="4388" y="3381"/>
                                    <a:pt x="4395" y="3350"/>
                                    <a:pt x="4395" y="3317"/>
                                  </a:cubicBezTo>
                                  <a:cubicBezTo>
                                    <a:pt x="4395" y="2776"/>
                                    <a:pt x="3954" y="2336"/>
                                    <a:pt x="3413" y="2336"/>
                                  </a:cubicBezTo>
                                  <a:cubicBezTo>
                                    <a:pt x="2872" y="2336"/>
                                    <a:pt x="2432" y="2776"/>
                                    <a:pt x="2432" y="3317"/>
                                  </a:cubicBezTo>
                                  <a:cubicBezTo>
                                    <a:pt x="2432" y="3350"/>
                                    <a:pt x="2438" y="3381"/>
                                    <a:pt x="2442" y="3413"/>
                                  </a:cubicBezTo>
                                  <a:lnTo>
                                    <a:pt x="2358" y="3413"/>
                                  </a:lnTo>
                                  <a:cubicBezTo>
                                    <a:pt x="2361" y="3381"/>
                                    <a:pt x="2368" y="3350"/>
                                    <a:pt x="2368" y="3317"/>
                                  </a:cubicBezTo>
                                  <a:cubicBezTo>
                                    <a:pt x="2368" y="2776"/>
                                    <a:pt x="1928" y="2336"/>
                                    <a:pt x="1387" y="2336"/>
                                  </a:cubicBezTo>
                                  <a:cubicBezTo>
                                    <a:pt x="845" y="2336"/>
                                    <a:pt x="405" y="2776"/>
                                    <a:pt x="405" y="3317"/>
                                  </a:cubicBezTo>
                                  <a:cubicBezTo>
                                    <a:pt x="405" y="3350"/>
                                    <a:pt x="412" y="3381"/>
                                    <a:pt x="415" y="3413"/>
                                  </a:cubicBezTo>
                                  <a:lnTo>
                                    <a:pt x="341" y="3413"/>
                                  </a:lnTo>
                                  <a:lnTo>
                                    <a:pt x="341" y="341"/>
                                  </a:lnTo>
                                  <a:lnTo>
                                    <a:pt x="6485" y="341"/>
                                  </a:lnTo>
                                  <a:lnTo>
                                    <a:pt x="6485" y="3413"/>
                                  </a:lnTo>
                                  <a:lnTo>
                                    <a:pt x="6412" y="3413"/>
                                  </a:lnTo>
                                  <a:cubicBezTo>
                                    <a:pt x="6415" y="3381"/>
                                    <a:pt x="6421" y="3350"/>
                                    <a:pt x="6421" y="3317"/>
                                  </a:cubicBezTo>
                                  <a:cubicBezTo>
                                    <a:pt x="6421" y="2776"/>
                                    <a:pt x="5981" y="2336"/>
                                    <a:pt x="5440" y="23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grpSp>
                    <wps:wsp>
                      <wps:cNvPr id="46" name="Rectangle 42"/>
                      <wps:cNvSpPr>
                        <a:spLocks noChangeArrowheads="1"/>
                      </wps:cNvSpPr>
                      <wps:spPr bwMode="auto">
                        <a:xfrm>
                          <a:off x="3858216" y="1236337"/>
                          <a:ext cx="3148392" cy="248423"/>
                        </a:xfrm>
                        <a:prstGeom prst="rect">
                          <a:avLst/>
                        </a:prstGeom>
                        <a:solidFill>
                          <a:srgbClr val="6667C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s:wsp>
                      <wps:cNvPr id="47" name="Line 43"/>
                      <wps:cNvCnPr>
                        <a:cxnSpLocks noChangeShapeType="1"/>
                      </wps:cNvCnPr>
                      <wps:spPr bwMode="auto">
                        <a:xfrm>
                          <a:off x="5191743" y="667902"/>
                          <a:ext cx="1600511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  <wpg:grpSp>
                      <wpg:cNvPr id="30" name="组合 41"/>
                      <wpg:cNvGrpSpPr/>
                      <wpg:grpSpPr>
                        <a:xfrm>
                          <a:off x="3967804" y="1316401"/>
                          <a:ext cx="1747263" cy="88303"/>
                          <a:chOff x="4169062" y="1478190"/>
                          <a:chExt cx="1747263" cy="88303"/>
                        </a:xfrm>
                      </wpg:grpSpPr>
                      <wps:wsp>
                        <wps:cNvPr id="43" name="Oval 1"/>
                        <wps:cNvSpPr/>
                        <wps:spPr>
                          <a:xfrm>
                            <a:off x="4169062" y="1478190"/>
                            <a:ext cx="88469" cy="88303"/>
                          </a:xfrm>
                          <a:custGeom>
                            <a:avLst/>
                            <a:gdLst>
                              <a:gd name="T0" fmla="*/ 1739 w 2344"/>
                              <a:gd name="T1" fmla="*/ 1303 h 2344"/>
                              <a:gd name="T2" fmla="*/ 1650 w 2344"/>
                              <a:gd name="T3" fmla="*/ 1309 h 2344"/>
                              <a:gd name="T4" fmla="*/ 1507 w 2344"/>
                              <a:gd name="T5" fmla="*/ 1452 h 2344"/>
                              <a:gd name="T6" fmla="*/ 1073 w 2344"/>
                              <a:gd name="T7" fmla="*/ 1271 h 2344"/>
                              <a:gd name="T8" fmla="*/ 892 w 2344"/>
                              <a:gd name="T9" fmla="*/ 837 h 2344"/>
                              <a:gd name="T10" fmla="*/ 1036 w 2344"/>
                              <a:gd name="T11" fmla="*/ 694 h 2344"/>
                              <a:gd name="T12" fmla="*/ 1042 w 2344"/>
                              <a:gd name="T13" fmla="*/ 605 h 2344"/>
                              <a:gd name="T14" fmla="*/ 601 w 2344"/>
                              <a:gd name="T15" fmla="*/ 28 h 2344"/>
                              <a:gd name="T16" fmla="*/ 551 w 2344"/>
                              <a:gd name="T17" fmla="*/ 1 h 2344"/>
                              <a:gd name="T18" fmla="*/ 499 w 2344"/>
                              <a:gd name="T19" fmla="*/ 21 h 2344"/>
                              <a:gd name="T20" fmla="*/ 244 w 2344"/>
                              <a:gd name="T21" fmla="*/ 276 h 2344"/>
                              <a:gd name="T22" fmla="*/ 248 w 2344"/>
                              <a:gd name="T23" fmla="*/ 978 h 2344"/>
                              <a:gd name="T24" fmla="*/ 723 w 2344"/>
                              <a:gd name="T25" fmla="*/ 1622 h 2344"/>
                              <a:gd name="T26" fmla="*/ 1367 w 2344"/>
                              <a:gd name="T27" fmla="*/ 2096 h 2344"/>
                              <a:gd name="T28" fmla="*/ 2068 w 2344"/>
                              <a:gd name="T29" fmla="*/ 2100 h 2344"/>
                              <a:gd name="T30" fmla="*/ 2323 w 2344"/>
                              <a:gd name="T31" fmla="*/ 1845 h 2344"/>
                              <a:gd name="T32" fmla="*/ 2343 w 2344"/>
                              <a:gd name="T33" fmla="*/ 1793 h 2344"/>
                              <a:gd name="T34" fmla="*/ 2317 w 2344"/>
                              <a:gd name="T35" fmla="*/ 1744 h 2344"/>
                              <a:gd name="T36" fmla="*/ 1739 w 2344"/>
                              <a:gd name="T37" fmla="*/ 1303 h 2344"/>
                              <a:gd name="T38" fmla="*/ 841 w 2344"/>
                              <a:gd name="T39" fmla="*/ 698 h 2344"/>
                              <a:gd name="T40" fmla="*/ 428 w 2344"/>
                              <a:gd name="T41" fmla="*/ 285 h 2344"/>
                              <a:gd name="T42" fmla="*/ 541 w 2344"/>
                              <a:gd name="T43" fmla="*/ 172 h 2344"/>
                              <a:gd name="T44" fmla="*/ 898 w 2344"/>
                              <a:gd name="T45" fmla="*/ 640 h 2344"/>
                              <a:gd name="T46" fmla="*/ 841 w 2344"/>
                              <a:gd name="T47" fmla="*/ 698 h 2344"/>
                              <a:gd name="T48" fmla="*/ 1964 w 2344"/>
                              <a:gd name="T49" fmla="*/ 2012 h 2344"/>
                              <a:gd name="T50" fmla="*/ 1430 w 2344"/>
                              <a:gd name="T51" fmla="*/ 1977 h 2344"/>
                              <a:gd name="T52" fmla="*/ 819 w 2344"/>
                              <a:gd name="T53" fmla="*/ 1537 h 2344"/>
                              <a:gd name="T54" fmla="*/ 367 w 2344"/>
                              <a:gd name="T55" fmla="*/ 915 h 2344"/>
                              <a:gd name="T56" fmla="*/ 332 w 2344"/>
                              <a:gd name="T57" fmla="*/ 380 h 2344"/>
                              <a:gd name="T58" fmla="*/ 757 w 2344"/>
                              <a:gd name="T59" fmla="*/ 805 h 2344"/>
                              <a:gd name="T60" fmla="*/ 735 w 2344"/>
                              <a:gd name="T61" fmla="*/ 971 h 2344"/>
                              <a:gd name="T62" fmla="*/ 1373 w 2344"/>
                              <a:gd name="T63" fmla="*/ 1609 h 2344"/>
                              <a:gd name="T64" fmla="*/ 1539 w 2344"/>
                              <a:gd name="T65" fmla="*/ 1587 h 2344"/>
                              <a:gd name="T66" fmla="*/ 1964 w 2344"/>
                              <a:gd name="T67" fmla="*/ 2012 h 2344"/>
                              <a:gd name="T68" fmla="*/ 2060 w 2344"/>
                              <a:gd name="T69" fmla="*/ 1916 h 2344"/>
                              <a:gd name="T70" fmla="*/ 1647 w 2344"/>
                              <a:gd name="T71" fmla="*/ 1503 h 2344"/>
                              <a:gd name="T72" fmla="*/ 1704 w 2344"/>
                              <a:gd name="T73" fmla="*/ 1446 h 2344"/>
                              <a:gd name="T74" fmla="*/ 2172 w 2344"/>
                              <a:gd name="T75" fmla="*/ 1803 h 2344"/>
                              <a:gd name="T76" fmla="*/ 2060 w 2344"/>
                              <a:gd name="T77" fmla="*/ 1916 h 2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44" h="2344">
                                <a:moveTo>
                                  <a:pt x="1739" y="1303"/>
                                </a:moveTo>
                                <a:cubicBezTo>
                                  <a:pt x="1712" y="1282"/>
                                  <a:pt x="1674" y="1285"/>
                                  <a:pt x="1650" y="1309"/>
                                </a:cubicBezTo>
                                <a:lnTo>
                                  <a:pt x="1507" y="1452"/>
                                </a:lnTo>
                                <a:cubicBezTo>
                                  <a:pt x="1361" y="1598"/>
                                  <a:pt x="1096" y="1291"/>
                                  <a:pt x="1073" y="1271"/>
                                </a:cubicBezTo>
                                <a:cubicBezTo>
                                  <a:pt x="1054" y="1248"/>
                                  <a:pt x="756" y="974"/>
                                  <a:pt x="892" y="837"/>
                                </a:cubicBezTo>
                                <a:lnTo>
                                  <a:pt x="1036" y="694"/>
                                </a:lnTo>
                                <a:cubicBezTo>
                                  <a:pt x="1060" y="670"/>
                                  <a:pt x="1062" y="632"/>
                                  <a:pt x="1042" y="605"/>
                                </a:cubicBezTo>
                                <a:lnTo>
                                  <a:pt x="601" y="28"/>
                                </a:lnTo>
                                <a:cubicBezTo>
                                  <a:pt x="589" y="12"/>
                                  <a:pt x="571" y="2"/>
                                  <a:pt x="551" y="1"/>
                                </a:cubicBezTo>
                                <a:cubicBezTo>
                                  <a:pt x="532" y="0"/>
                                  <a:pt x="513" y="7"/>
                                  <a:pt x="499" y="21"/>
                                </a:cubicBezTo>
                                <a:lnTo>
                                  <a:pt x="244" y="276"/>
                                </a:lnTo>
                                <a:cubicBezTo>
                                  <a:pt x="208" y="318"/>
                                  <a:pt x="0" y="507"/>
                                  <a:pt x="248" y="978"/>
                                </a:cubicBezTo>
                                <a:cubicBezTo>
                                  <a:pt x="418" y="1301"/>
                                  <a:pt x="614" y="1517"/>
                                  <a:pt x="723" y="1622"/>
                                </a:cubicBezTo>
                                <a:cubicBezTo>
                                  <a:pt x="828" y="1730"/>
                                  <a:pt x="1043" y="1926"/>
                                  <a:pt x="1367" y="2096"/>
                                </a:cubicBezTo>
                                <a:cubicBezTo>
                                  <a:pt x="1837" y="2344"/>
                                  <a:pt x="2027" y="2136"/>
                                  <a:pt x="2068" y="2100"/>
                                </a:cubicBezTo>
                                <a:lnTo>
                                  <a:pt x="2323" y="1845"/>
                                </a:lnTo>
                                <a:cubicBezTo>
                                  <a:pt x="2337" y="1831"/>
                                  <a:pt x="2344" y="1812"/>
                                  <a:pt x="2343" y="1793"/>
                                </a:cubicBezTo>
                                <a:cubicBezTo>
                                  <a:pt x="2342" y="1773"/>
                                  <a:pt x="2332" y="1755"/>
                                  <a:pt x="2317" y="1744"/>
                                </a:cubicBezTo>
                                <a:lnTo>
                                  <a:pt x="1739" y="1303"/>
                                </a:lnTo>
                                <a:close/>
                                <a:moveTo>
                                  <a:pt x="841" y="698"/>
                                </a:moveTo>
                                <a:lnTo>
                                  <a:pt x="428" y="285"/>
                                </a:lnTo>
                                <a:lnTo>
                                  <a:pt x="541" y="172"/>
                                </a:lnTo>
                                <a:lnTo>
                                  <a:pt x="898" y="640"/>
                                </a:lnTo>
                                <a:lnTo>
                                  <a:pt x="841" y="698"/>
                                </a:lnTo>
                                <a:close/>
                                <a:moveTo>
                                  <a:pt x="1964" y="2012"/>
                                </a:moveTo>
                                <a:cubicBezTo>
                                  <a:pt x="1963" y="2013"/>
                                  <a:pt x="1796" y="2174"/>
                                  <a:pt x="1430" y="1977"/>
                                </a:cubicBezTo>
                                <a:cubicBezTo>
                                  <a:pt x="1313" y="1914"/>
                                  <a:pt x="1038" y="1755"/>
                                  <a:pt x="819" y="1537"/>
                                </a:cubicBezTo>
                                <a:cubicBezTo>
                                  <a:pt x="597" y="1314"/>
                                  <a:pt x="431" y="1033"/>
                                  <a:pt x="367" y="915"/>
                                </a:cubicBezTo>
                                <a:cubicBezTo>
                                  <a:pt x="170" y="548"/>
                                  <a:pt x="331" y="381"/>
                                  <a:pt x="332" y="380"/>
                                </a:cubicBezTo>
                                <a:lnTo>
                                  <a:pt x="757" y="805"/>
                                </a:lnTo>
                                <a:cubicBezTo>
                                  <a:pt x="741" y="843"/>
                                  <a:pt x="721" y="900"/>
                                  <a:pt x="735" y="971"/>
                                </a:cubicBezTo>
                                <a:cubicBezTo>
                                  <a:pt x="779" y="1191"/>
                                  <a:pt x="1198" y="1583"/>
                                  <a:pt x="1373" y="1609"/>
                                </a:cubicBezTo>
                                <a:cubicBezTo>
                                  <a:pt x="1460" y="1623"/>
                                  <a:pt x="1501" y="1603"/>
                                  <a:pt x="1539" y="1587"/>
                                </a:cubicBezTo>
                                <a:lnTo>
                                  <a:pt x="1964" y="2012"/>
                                </a:lnTo>
                                <a:close/>
                                <a:moveTo>
                                  <a:pt x="2060" y="1916"/>
                                </a:moveTo>
                                <a:lnTo>
                                  <a:pt x="1647" y="1503"/>
                                </a:lnTo>
                                <a:lnTo>
                                  <a:pt x="1704" y="1446"/>
                                </a:lnTo>
                                <a:lnTo>
                                  <a:pt x="2172" y="1803"/>
                                </a:lnTo>
                                <a:lnTo>
                                  <a:pt x="2060" y="1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Oval 1"/>
                        <wps:cNvSpPr/>
                        <wps:spPr>
                          <a:xfrm>
                            <a:off x="5006241" y="1478190"/>
                            <a:ext cx="72905" cy="88303"/>
                          </a:xfrm>
                          <a:custGeom>
                            <a:avLst/>
                            <a:gdLst>
                              <a:gd name="T0" fmla="*/ 4315 w 8630"/>
                              <a:gd name="T1" fmla="*/ 0 h 10428"/>
                              <a:gd name="T2" fmla="*/ 0 w 8630"/>
                              <a:gd name="T3" fmla="*/ 4122 h 10428"/>
                              <a:gd name="T4" fmla="*/ 4069 w 8630"/>
                              <a:gd name="T5" fmla="*/ 10199 h 10428"/>
                              <a:gd name="T6" fmla="*/ 4315 w 8630"/>
                              <a:gd name="T7" fmla="*/ 10428 h 10428"/>
                              <a:gd name="T8" fmla="*/ 4560 w 8630"/>
                              <a:gd name="T9" fmla="*/ 10199 h 10428"/>
                              <a:gd name="T10" fmla="*/ 8630 w 8630"/>
                              <a:gd name="T11" fmla="*/ 4122 h 10428"/>
                              <a:gd name="T12" fmla="*/ 4315 w 8630"/>
                              <a:gd name="T13" fmla="*/ 0 h 10428"/>
                              <a:gd name="T14" fmla="*/ 4315 w 8630"/>
                              <a:gd name="T15" fmla="*/ 9438 h 10428"/>
                              <a:gd name="T16" fmla="*/ 720 w 8630"/>
                              <a:gd name="T17" fmla="*/ 4122 h 10428"/>
                              <a:gd name="T18" fmla="*/ 4315 w 8630"/>
                              <a:gd name="T19" fmla="*/ 720 h 10428"/>
                              <a:gd name="T20" fmla="*/ 7910 w 8630"/>
                              <a:gd name="T21" fmla="*/ 4122 h 10428"/>
                              <a:gd name="T22" fmla="*/ 4315 w 8630"/>
                              <a:gd name="T23" fmla="*/ 9438 h 10428"/>
                              <a:gd name="T24" fmla="*/ 4315 w 8630"/>
                              <a:gd name="T25" fmla="*/ 2447 h 10428"/>
                              <a:gd name="T26" fmla="*/ 2517 w 8630"/>
                              <a:gd name="T27" fmla="*/ 4245 h 10428"/>
                              <a:gd name="T28" fmla="*/ 4315 w 8630"/>
                              <a:gd name="T29" fmla="*/ 6043 h 10428"/>
                              <a:gd name="T30" fmla="*/ 6113 w 8630"/>
                              <a:gd name="T31" fmla="*/ 4245 h 10428"/>
                              <a:gd name="T32" fmla="*/ 4315 w 8630"/>
                              <a:gd name="T33" fmla="*/ 2447 h 10428"/>
                              <a:gd name="T34" fmla="*/ 4315 w 8630"/>
                              <a:gd name="T35" fmla="*/ 5324 h 10428"/>
                              <a:gd name="T36" fmla="*/ 3236 w 8630"/>
                              <a:gd name="T37" fmla="*/ 4245 h 10428"/>
                              <a:gd name="T38" fmla="*/ 4315 w 8630"/>
                              <a:gd name="T39" fmla="*/ 3166 h 10428"/>
                              <a:gd name="T40" fmla="*/ 5394 w 8630"/>
                              <a:gd name="T41" fmla="*/ 4245 h 10428"/>
                              <a:gd name="T42" fmla="*/ 4315 w 8630"/>
                              <a:gd name="T43" fmla="*/ 5324 h 10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630" h="10428">
                                <a:moveTo>
                                  <a:pt x="4315" y="0"/>
                                </a:moveTo>
                                <a:cubicBezTo>
                                  <a:pt x="1896" y="0"/>
                                  <a:pt x="0" y="1811"/>
                                  <a:pt x="0" y="4122"/>
                                </a:cubicBezTo>
                                <a:cubicBezTo>
                                  <a:pt x="0" y="6376"/>
                                  <a:pt x="3903" y="10043"/>
                                  <a:pt x="4069" y="10199"/>
                                </a:cubicBezTo>
                                <a:lnTo>
                                  <a:pt x="4315" y="10428"/>
                                </a:lnTo>
                                <a:lnTo>
                                  <a:pt x="4560" y="10199"/>
                                </a:lnTo>
                                <a:cubicBezTo>
                                  <a:pt x="4727" y="10043"/>
                                  <a:pt x="8630" y="6376"/>
                                  <a:pt x="8630" y="4122"/>
                                </a:cubicBezTo>
                                <a:cubicBezTo>
                                  <a:pt x="8630" y="1811"/>
                                  <a:pt x="6734" y="0"/>
                                  <a:pt x="4315" y="0"/>
                                </a:cubicBezTo>
                                <a:close/>
                                <a:moveTo>
                                  <a:pt x="4315" y="9438"/>
                                </a:moveTo>
                                <a:cubicBezTo>
                                  <a:pt x="3121" y="8275"/>
                                  <a:pt x="720" y="5624"/>
                                  <a:pt x="720" y="4122"/>
                                </a:cubicBezTo>
                                <a:cubicBezTo>
                                  <a:pt x="720" y="2183"/>
                                  <a:pt x="2265" y="720"/>
                                  <a:pt x="4315" y="720"/>
                                </a:cubicBezTo>
                                <a:cubicBezTo>
                                  <a:pt x="6365" y="720"/>
                                  <a:pt x="7910" y="2183"/>
                                  <a:pt x="7910" y="4122"/>
                                </a:cubicBezTo>
                                <a:cubicBezTo>
                                  <a:pt x="7910" y="5623"/>
                                  <a:pt x="5509" y="8274"/>
                                  <a:pt x="4315" y="9438"/>
                                </a:cubicBezTo>
                                <a:close/>
                                <a:moveTo>
                                  <a:pt x="4315" y="2447"/>
                                </a:moveTo>
                                <a:cubicBezTo>
                                  <a:pt x="3324" y="2447"/>
                                  <a:pt x="2517" y="3254"/>
                                  <a:pt x="2517" y="4245"/>
                                </a:cubicBezTo>
                                <a:cubicBezTo>
                                  <a:pt x="2517" y="5236"/>
                                  <a:pt x="3324" y="6043"/>
                                  <a:pt x="4315" y="6043"/>
                                </a:cubicBezTo>
                                <a:cubicBezTo>
                                  <a:pt x="5306" y="6043"/>
                                  <a:pt x="6113" y="5236"/>
                                  <a:pt x="6113" y="4245"/>
                                </a:cubicBezTo>
                                <a:cubicBezTo>
                                  <a:pt x="6113" y="3254"/>
                                  <a:pt x="5306" y="2447"/>
                                  <a:pt x="4315" y="2447"/>
                                </a:cubicBezTo>
                                <a:close/>
                                <a:moveTo>
                                  <a:pt x="4315" y="5324"/>
                                </a:moveTo>
                                <a:cubicBezTo>
                                  <a:pt x="3720" y="5324"/>
                                  <a:pt x="3236" y="4840"/>
                                  <a:pt x="3236" y="4245"/>
                                </a:cubicBezTo>
                                <a:cubicBezTo>
                                  <a:pt x="3236" y="3650"/>
                                  <a:pt x="3720" y="3166"/>
                                  <a:pt x="4315" y="3166"/>
                                </a:cubicBezTo>
                                <a:cubicBezTo>
                                  <a:pt x="4910" y="3166"/>
                                  <a:pt x="5394" y="3650"/>
                                  <a:pt x="5394" y="4245"/>
                                </a:cubicBezTo>
                                <a:cubicBezTo>
                                  <a:pt x="5394" y="4840"/>
                                  <a:pt x="4910" y="5324"/>
                                  <a:pt x="4315" y="5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Oval 1"/>
                        <wps:cNvSpPr/>
                        <wps:spPr>
                          <a:xfrm>
                            <a:off x="5827856" y="1489127"/>
                            <a:ext cx="88469" cy="66430"/>
                          </a:xfrm>
                          <a:custGeom>
                            <a:avLst/>
                            <a:gdLst>
                              <a:gd name="T0" fmla="*/ 11200 w 12800"/>
                              <a:gd name="T1" fmla="*/ 0 h 9600"/>
                              <a:gd name="T2" fmla="*/ 1600 w 12800"/>
                              <a:gd name="T3" fmla="*/ 0 h 9600"/>
                              <a:gd name="T4" fmla="*/ 0 w 12800"/>
                              <a:gd name="T5" fmla="*/ 1600 h 9600"/>
                              <a:gd name="T6" fmla="*/ 0 w 12800"/>
                              <a:gd name="T7" fmla="*/ 8000 h 9600"/>
                              <a:gd name="T8" fmla="*/ 1600 w 12800"/>
                              <a:gd name="T9" fmla="*/ 9600 h 9600"/>
                              <a:gd name="T10" fmla="*/ 11200 w 12800"/>
                              <a:gd name="T11" fmla="*/ 9600 h 9600"/>
                              <a:gd name="T12" fmla="*/ 12800 w 12800"/>
                              <a:gd name="T13" fmla="*/ 8000 h 9600"/>
                              <a:gd name="T14" fmla="*/ 12800 w 12800"/>
                              <a:gd name="T15" fmla="*/ 1600 h 9600"/>
                              <a:gd name="T16" fmla="*/ 11200 w 12800"/>
                              <a:gd name="T17" fmla="*/ 0 h 9600"/>
                              <a:gd name="T18" fmla="*/ 11200 w 12800"/>
                              <a:gd name="T19" fmla="*/ 800 h 9600"/>
                              <a:gd name="T20" fmla="*/ 11420 w 12800"/>
                              <a:gd name="T21" fmla="*/ 845 h 9600"/>
                              <a:gd name="T22" fmla="*/ 6687 w 12800"/>
                              <a:gd name="T23" fmla="*/ 5528 h 9600"/>
                              <a:gd name="T24" fmla="*/ 6110 w 12800"/>
                              <a:gd name="T25" fmla="*/ 5529 h 9600"/>
                              <a:gd name="T26" fmla="*/ 1350 w 12800"/>
                              <a:gd name="T27" fmla="*/ 850 h 9600"/>
                              <a:gd name="T28" fmla="*/ 1600 w 12800"/>
                              <a:gd name="T29" fmla="*/ 800 h 9600"/>
                              <a:gd name="T30" fmla="*/ 11200 w 12800"/>
                              <a:gd name="T31" fmla="*/ 800 h 9600"/>
                              <a:gd name="T32" fmla="*/ 12000 w 12800"/>
                              <a:gd name="T33" fmla="*/ 8000 h 9600"/>
                              <a:gd name="T34" fmla="*/ 11200 w 12800"/>
                              <a:gd name="T35" fmla="*/ 8800 h 9600"/>
                              <a:gd name="T36" fmla="*/ 1600 w 12800"/>
                              <a:gd name="T37" fmla="*/ 8800 h 9600"/>
                              <a:gd name="T38" fmla="*/ 800 w 12800"/>
                              <a:gd name="T39" fmla="*/ 8000 h 9600"/>
                              <a:gd name="T40" fmla="*/ 800 w 12800"/>
                              <a:gd name="T41" fmla="*/ 1600 h 9600"/>
                              <a:gd name="T42" fmla="*/ 829 w 12800"/>
                              <a:gd name="T43" fmla="*/ 1459 h 9600"/>
                              <a:gd name="T44" fmla="*/ 5550 w 12800"/>
                              <a:gd name="T45" fmla="*/ 6099 h 9600"/>
                              <a:gd name="T46" fmla="*/ 6399 w 12800"/>
                              <a:gd name="T47" fmla="*/ 6446 h 9600"/>
                              <a:gd name="T48" fmla="*/ 7250 w 12800"/>
                              <a:gd name="T49" fmla="*/ 6097 h 9600"/>
                              <a:gd name="T50" fmla="*/ 11966 w 12800"/>
                              <a:gd name="T51" fmla="*/ 1430 h 9600"/>
                              <a:gd name="T52" fmla="*/ 12000 w 12800"/>
                              <a:gd name="T53" fmla="*/ 1600 h 9600"/>
                              <a:gd name="T54" fmla="*/ 12000 w 12800"/>
                              <a:gd name="T55" fmla="*/ 8000 h 9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800" h="9600">
                                <a:moveTo>
                                  <a:pt x="11200" y="0"/>
                                </a:moveTo>
                                <a:lnTo>
                                  <a:pt x="1600" y="0"/>
                                </a:lnTo>
                                <a:cubicBezTo>
                                  <a:pt x="718" y="0"/>
                                  <a:pt x="0" y="718"/>
                                  <a:pt x="0" y="1600"/>
                                </a:cubicBezTo>
                                <a:lnTo>
                                  <a:pt x="0" y="8000"/>
                                </a:lnTo>
                                <a:cubicBezTo>
                                  <a:pt x="0" y="8882"/>
                                  <a:pt x="718" y="9600"/>
                                  <a:pt x="1600" y="9600"/>
                                </a:cubicBezTo>
                                <a:lnTo>
                                  <a:pt x="11200" y="9600"/>
                                </a:lnTo>
                                <a:cubicBezTo>
                                  <a:pt x="12082" y="9600"/>
                                  <a:pt x="12800" y="8882"/>
                                  <a:pt x="12800" y="8000"/>
                                </a:cubicBezTo>
                                <a:lnTo>
                                  <a:pt x="12800" y="1600"/>
                                </a:lnTo>
                                <a:cubicBezTo>
                                  <a:pt x="12800" y="718"/>
                                  <a:pt x="12082" y="0"/>
                                  <a:pt x="11200" y="0"/>
                                </a:cubicBezTo>
                                <a:close/>
                                <a:moveTo>
                                  <a:pt x="11200" y="800"/>
                                </a:moveTo>
                                <a:cubicBezTo>
                                  <a:pt x="11278" y="800"/>
                                  <a:pt x="11349" y="823"/>
                                  <a:pt x="11420" y="845"/>
                                </a:cubicBezTo>
                                <a:lnTo>
                                  <a:pt x="6687" y="5528"/>
                                </a:lnTo>
                                <a:cubicBezTo>
                                  <a:pt x="6532" y="5683"/>
                                  <a:pt x="6267" y="5683"/>
                                  <a:pt x="6110" y="5529"/>
                                </a:cubicBezTo>
                                <a:lnTo>
                                  <a:pt x="1350" y="850"/>
                                </a:lnTo>
                                <a:cubicBezTo>
                                  <a:pt x="1430" y="824"/>
                                  <a:pt x="1512" y="800"/>
                                  <a:pt x="1600" y="800"/>
                                </a:cubicBezTo>
                                <a:lnTo>
                                  <a:pt x="11200" y="800"/>
                                </a:lnTo>
                                <a:close/>
                                <a:moveTo>
                                  <a:pt x="12000" y="8000"/>
                                </a:moveTo>
                                <a:cubicBezTo>
                                  <a:pt x="12000" y="8442"/>
                                  <a:pt x="11642" y="8800"/>
                                  <a:pt x="11200" y="8800"/>
                                </a:cubicBezTo>
                                <a:lnTo>
                                  <a:pt x="1600" y="8800"/>
                                </a:lnTo>
                                <a:cubicBezTo>
                                  <a:pt x="1159" y="8800"/>
                                  <a:pt x="800" y="8442"/>
                                  <a:pt x="800" y="8000"/>
                                </a:cubicBezTo>
                                <a:lnTo>
                                  <a:pt x="800" y="1600"/>
                                </a:lnTo>
                                <a:cubicBezTo>
                                  <a:pt x="800" y="1550"/>
                                  <a:pt x="819" y="1506"/>
                                  <a:pt x="829" y="1459"/>
                                </a:cubicBezTo>
                                <a:lnTo>
                                  <a:pt x="5550" y="6099"/>
                                </a:lnTo>
                                <a:cubicBezTo>
                                  <a:pt x="5784" y="6330"/>
                                  <a:pt x="6091" y="6446"/>
                                  <a:pt x="6399" y="6446"/>
                                </a:cubicBezTo>
                                <a:cubicBezTo>
                                  <a:pt x="6708" y="6446"/>
                                  <a:pt x="7016" y="6329"/>
                                  <a:pt x="7250" y="6097"/>
                                </a:cubicBezTo>
                                <a:lnTo>
                                  <a:pt x="11966" y="1430"/>
                                </a:lnTo>
                                <a:cubicBezTo>
                                  <a:pt x="11978" y="1486"/>
                                  <a:pt x="12000" y="1540"/>
                                  <a:pt x="12000" y="1600"/>
                                </a:cubicBezTo>
                                <a:lnTo>
                                  <a:pt x="12000" y="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60" name="矩形 59"/>
                      <wps:cNvSpPr/>
                      <wps:spPr>
                        <a:xfrm>
                          <a:off x="7532368" y="210593"/>
                          <a:ext cx="700380" cy="1124846"/>
                        </a:xfrm>
                        <a:prstGeom prst="rect">
                          <a:avLst/>
                        </a:prstGeom>
                        <a:blipFill rotWithShape="1">
                          <a:blip r:embed="rId1"/>
                          <a:stretch>
                            <a:fillRect l="-15890" r="-155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id="组合 19" o:spid="_x0000_s1026" o:spt="203" style="position:absolute;left:0pt;margin-left:-89.9pt;margin-top:-43.2pt;height:847pt;width:596.7pt;z-index:251659264;mso-width-relative:page;mso-height-relative:page;" coordorigin="3652838,-3683" coordsize="4887913,6861683" o:gfxdata="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">
              <o:lock v:ext="edit" aspectratio="f"/>
              <v:rect id="AutoShape 3" o:spid="_x0000_s1026" o:spt="1" style="position:absolute;left:3652838;top:0;height:6858000;width:4886325;" filled="f" stroked="f" coordsize="21600,21600" o:gfxdata="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iVL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text="t" aspectratio="t"/>
              </v:rect>
              <v:group id="组合 4" o:spid="_x0000_s1026" o:spt="203" style="position:absolute;left:3652838;top:-3683;height:6859588;width:4887913;" coordorigin="3652838,-1588" coordsize="4887913,6859588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<o:lock v:ext="edit" aspectratio="f"/>
                <v:rect id="Rectangle 5" o:spid="_x0000_s1026" o:spt="1" style="position:absolute;left:3652838;top:-1588;height:6859588;width:4887913;" fillcolor="#FD9C7B" filled="t" stroked="f" coordsize="21600,21600" o:gfxdata="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vQuNi5AAAA2w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Rectangle 6" o:spid="_x0000_s1026" o:spt="1" style="position:absolute;left:3652838;top:-1588;height:2016125;width:4887913;" fillcolor="#6667C4" filled="t" stroked="f" coordsize="21600,21600" o:gfxdata="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a2lq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</v:group>
              <v:rect id="Rectangle 7" o:spid="_x0000_s1026" o:spt="1" style="position:absolute;left:3707722;top:44519;height:6724368;width:4769545;" fillcolor="#FFFFFF" filled="t" stroked="f" coordsize="21600,21600" o:gfxdata="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yUF2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group id="组合 25" o:spid="_x0000_s1026" o:spt="203" style="position:absolute;left:3858037;top:1687434;height:3094221;width:4477515;" coordorigin="3818535,1687434" coordsize="4477515,3094221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<o:lock v:ext="edit" aspectratio="f"/>
                <v:rect id="Rectangle 30" o:spid="_x0000_s1026" o:spt="1" style="position:absolute;left:3818714;top:4498684;height:204828;width:946334;" fillcolor="#6667C4" filled="t" stroked="f" coordsize="21600,21600" o:gfxdata="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xvda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Rectangle 31" o:spid="_x0000_s1026" o:spt="1" style="position:absolute;left:3818714;top:3206208;height:204828;width:946334;" fillcolor="#6667C4" filled="t" stroked="f" coordsize="21600,21600" o:gfxdata="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9GE2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Rectangle 32" o:spid="_x0000_s1026" o:spt="1" style="position:absolute;left:3818535;top:1692700;height:209415;width:946537;" fillcolor="#6667C4" filled="t" stroked="f" coordsize="21600,21600" o:gfxdata="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L4Y6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group id="组合 30" o:spid="_x0000_s1026" o:spt="203" style="position:absolute;left:5243697;top:1687434;height:3094221;width:3052353;" coordorigin="4988892,1687434" coordsize="3052353,3094221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4" o:spid="_x0000_s1026" o:spt="100" style="position:absolute;left:5509639;top:1836901;height:6481;width:2148241;" fillcolor="#D9D9D9 [2732]" filled="t" stroked="f" coordsize="1353,4" o:gfxdata="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eNiq8AAAA&#10;2wAAAA8AAAAAAAAAAQAgAAAAIgAAAGRycy9kb3ducmV2LnhtbFBLAQIUABQAAAAIAIdO4kAzLwWe&#10;OwAAADkAAAAQAAAAAAAAAAEAIAAAAAsBAABkcnMvc2hhcGV4bWwueG1sUEsFBgAAAAAGAAYAWwEA&#10;ALUDAAAAAA==&#10;" path="m1353,0l1353,4,0,4,0,0e">
                    <v:path o:connectlocs="2148241,0;2148241,6481;0,648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rect id="Rectangle 25" o:spid="_x0000_s1026" o:spt="1" style="position:absolute;left:5184193;top:4638411;height:11115;width:2473805;" fillcolor="#D9D9D9 [2732]" filled="t" stroked="f" coordsize="21600,21600" o:gfxdata="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Z2Xr&#10;wAAAANs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shape id="Freeform 26" o:spid="_x0000_s1026" o:spt="100" style="position:absolute;left:5184193;top:4638411;height:11115;width:2473805;" fillcolor="#D9D9D9 [2732]" filled="t" stroked="f" coordsize="1558,7" o:gfxdata="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kHAK8AAAA&#10;2wAAAA8AAAAAAAAAAQAgAAAAIgAAAGRycy9kb3ducmV2LnhtbFBLAQIUABQAAAAIAIdO4kAzLwWe&#10;OwAAADkAAAAQAAAAAAAAAAEAIAAAAAsBAABkcnMvc2hhcGV4bWwueG1sUEsFBgAAAAAGAAYAWwEA&#10;ALUDAAAAAA==&#10;" path="m1558,0l1558,7,0,7,0,0e">
                    <v:path o:connectlocs="2473805,0;2473805,11115;0,11115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rect id="Rectangle 27" o:spid="_x0000_s1026" o:spt="1" style="position:absolute;left:4988892;top:3318942;height:6351;width:2669106;" fillcolor="#D9D9D9 [2732]" filled="t" stroked="f" coordsize="21600,21600" o:gfxdata="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/ea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Freeform 28" o:spid="_x0000_s1026" o:spt="100" style="position:absolute;left:4988892;top:3318942;height:6351;width:2669106;" fillcolor="#D9D9D9 [2732]" filled="t" stroked="f" coordsize="1681,4" o:gfxdata="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5/pxbsAAADb&#10;AAAADwAAAAAAAAABACAAAAAiAAAAZHJzL2Rvd25yZXYueG1sUEsBAhQAFAAAAAgAh07iQDMvBZ47&#10;AAAAOQAAABAAAAAAAAAAAQAgAAAACgEAAGRycy9zaGFwZXhtbC54bWxQSwUGAAAAAAYABgBbAQAA&#10;tAMAAAAA&#10;" path="m1681,0l1681,4,0,4,0,0e">
                    <v:path o:connectlocs="2669106,0;2669106,6351;0,6351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椭圆 50" o:spid="_x0000_s1026" o:spt="3" type="#_x0000_t3" style="position:absolute;left:7709896;top:1687434;height:330932;width:331349;v-text-anchor:middle;" fillcolor="#6667C4" filled="t" stroked="f" coordsize="21600,21600" o:gfxdata="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Nti6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Oval 51" o:spid="_x0000_s1026" o:spt="100" style="position:absolute;left:7793450;top:1771281;height:163643;width:164241;v-text-anchor:middle;" fillcolor="#FFFFFF [3212]" filled="t" stroked="f" coordsize="609191,608274" o:gfxdata="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Vix2vQAA&#10;ANsAAAAPAAAAAAAAAAEAIAAAACIAAABkcnMvZG93bnJldi54bWxQSwECFAAUAAAACACHTuJAMy8F&#10;njsAAAA5AAAAEAAAAAAAAAABACAAAAAMAQAAZHJzL3NoYXBleG1sLnhtbFBLBQYAAAAABgAGAFsB&#10;AAC2AwAAAAA=&#10;" path="m241805,126251c127638,135844,37679,231591,37679,348029c37679,470768,137717,570653,260645,570653c377168,570653,473155,480832,482764,366839l373117,366839c364169,420732,317069,461927,260645,461927c197721,461927,146571,410856,146571,348029c146571,291597,187830,244664,241805,235635xm260645,87783l279484,87783,279484,271752,260645,271752c218444,271752,184251,305987,184251,348029c184251,390071,218444,424306,260645,424306c302751,424306,337040,390071,337040,348029l337040,329218,521196,329218,521196,348029c521196,491554,404297,608274,260645,608274c116899,608274,0,491554,0,348029c0,204503,116899,87783,260645,87783xm367364,38378l367364,147868c415221,155863,453091,193677,461099,241461l570661,241461c561617,133664,475324,47502,367364,38378xm329681,0l348523,0c492281,0,609191,116733,609191,260274l609191,279086,424924,279086,424924,260274c424924,218133,390633,183988,348523,183988l329681,183988xe">
                    <v:path o:connectlocs="65191,33965;10158,93629;70271,153521;130155,98690;100594,98690;70271,124271;39516,93629;65191,63392;70271,23616;75350,23616;75350,73109;70271,73109;49675,93629;70271,114150;90867,93629;90867,88569;140517,88569;140517,93629;70271,163643;0,93629;70271,23616;99043,10324;99043,39780;124314,64959;153853,64959;99043,10324;88883,0;93963,0;164241,70021;164241,75082;114561,75082;114561,70021;93963,49498;88883,49498" o:connectangles="0,0,0,0,0,0,0,0,0,0,0,0,0,0,0,0,0,0,0,0,0,0,0,0,0,0,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椭圆 52" o:spid="_x0000_s1026" o:spt="3" type="#_x0000_t3" style="position:absolute;left:7710028;top:3142235;height:331037;width:331037;v-text-anchor:middle;" fillcolor="#6667C4" filled="t" stroked="f" coordsize="21600,21600" o:gfxdata="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ONW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Oval 53" o:spid="_x0000_s1026" o:spt="100" style="position:absolute;left:7802686;top:3225777;height:163953;width:145722;v-text-anchor:middle;" fillcolor="#FFFFFF [3212]" filled="t" stroked="f" coordsize="10240,11520" o:gfxdata="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+puCbsAAADb&#10;AAAADwAAAAAAAAABACAAAAAiAAAAZHJzL2Rvd25yZXYueG1sUEsBAhQAFAAAAAgAh07iQDMvBZ47&#10;AAAAOQAAABAAAAAAAAAAAQAgAAAACgEAAGRycy9zaGFwZXhtbC54bWxQSwUGAAAAAAYABgBbAQAA&#10;tAMAAAAA&#10;" path="m2880,6080l2240,6080c2080,6080,1920,6240,1920,6400c1920,6560,2080,6720,2240,6720l2880,6720c3040,6720,3200,6560,3200,6400c3200,6240,3040,6080,2880,6080xm2880,4160l2240,4160c2080,4160,1920,4320,1920,4480c1920,4640,2080,4800,2240,4800l2880,4800c3040,4800,3200,4640,3200,4480c3200,4320,3040,4160,2880,4160xm8000,6080l4160,6080c4000,6080,3840,6240,3840,6400c3840,6560,4000,6720,4160,6720l8000,6720c8160,6720,8320,6560,8320,6400c8320,6240,8160,6080,8000,6080xm2880,8000l2240,8000c2080,8000,1920,8160,1920,8320c1920,8480,2080,8640,2240,8640l2880,8640c3040,8640,3200,8480,3200,8320c3200,8160,3040,8000,2880,8000xm8000,8000l4160,8000c4000,8000,3840,8160,3840,8320c3840,8480,4000,8640,4160,8640l8000,8640c8160,8640,8320,8480,8320,8320c8320,8160,8160,8000,8000,8000xm8000,4160l4160,4160c4000,4160,3840,4320,3840,4480c3840,4640,4000,4800,4160,4800l8000,4800c8160,4800,8320,4640,8320,4480c8320,4320,8160,4160,8000,4160xm9920,1280l8320,1280,8320,320c8320,160,8160,0,8000,0c7840,0,7680,160,7680,320l7680,1280,2560,1280,2560,320c2560,160,2400,0,2240,0c2080,0,1920,160,1920,320l1920,1280,320,1280c128,1280,0,1408,0,1600l0,11200c0,11392,128,11520,320,11520l9920,11520c10112,11520,10240,11392,10240,11200l10240,1600c10240,1408,10112,1280,9920,1280xm9600,10880l640,10880,640,1920,1920,1920,1920,2240c1920,2400,2080,2560,2240,2560c2400,2560,2560,2400,2560,2240l2560,1920,7680,1920,7680,2240c7680,2400,7840,2560,8000,2560c8160,2560,8320,2400,8320,2240l8320,1920,9600,1920,9600,10880xe">
                    <v:path o:connectlocs="31876,86530;31876,95639;45538,91085;40984,59205;27322,63759;40984,68313;40984,59205;59199,86530;59199,95639;118399,91085;40984,113856;27322,118410;40984,122964;40984,113856;59199,113856;59199,122964;118399,118410;113845,59205;54645,63759;113845,68313;113845,59205;118399,18217;113845,0;109291,18217;36430,4554;27322,4554;4553,18217;0,159398;141168,163953;145722,22771;136614,154844;9107,27325;27322,31879;36430,31879;109291,27325;113845,36434;118399,27325;136614,154844" o:connectangles="0,0,0,0,0,0,0,0,0,0,0,0,0,0,0,0,0,0,0,0,0,0,0,0,0,0,0,0,0,0,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椭圆 54" o:spid="_x0000_s1026" o:spt="3" type="#_x0000_t3" style="position:absolute;left:7710028;top:4450618;height:331037;width:331037;v-text-anchor:middle;" fillcolor="#6667C4" filled="t" stroked="f" coordsize="21600,21600" o:gfxdata="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3eu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Oval 55" o:spid="_x0000_s1026" o:spt="100" style="position:absolute;left:7793570;top:4550011;height:132251;width:163953;v-text-anchor:middle;" fillcolor="#FFFFFF [3212]" filled="t" stroked="f" coordsize="6827,5515" o:gfxdata="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U9Zi8AAAA&#10;2wAAAA8AAAAAAAAAAQAgAAAAIgAAAGRycy9kb3ducmV2LnhtbFBLAQIUABQAAAAIAIdO4kAzLwWe&#10;OwAAADkAAAAQAAAAAAAAAAEAIAAAAAsBAABkcnMvc2hhcGV4bWwueG1sUEsFBgAAAAAGAAYAWwEA&#10;ALUDAAAAAA==&#10;" path="m6485,3755c6674,3755,6827,3602,6827,3413l6827,341c6827,153,6674,0,6485,0l341,0c153,0,0,153,0,341l0,3413c0,3602,153,3755,341,3755l513,3755c559,3847,617,3934,689,4007c291,4132,0,4500,0,4939l0,5344c0,5438,76,5515,171,5515l6656,5515c6750,5515,6827,5438,6827,5344l6827,4939c6827,4500,6535,4132,6137,4007c6209,3934,6267,3847,6314,3755l6485,3755xm6485,4939l6485,5173,341,5173,341,4939c341,4586,629,4299,981,4299l1792,4299c1976,4299,2147,4377,2272,4520c2336,4594,2464,4594,2528,4520c2653,4377,2824,4299,3008,4299l3819,4299c4003,4299,4173,4377,4298,4520c4363,4594,4490,4594,4555,4520c4680,4377,4850,4299,5035,4299l5845,4299c6198,4299,6485,4586,6485,4939xm747,3317c747,2964,1034,2677,1387,2677c1739,2677,2027,2964,2027,3317c2027,3670,1740,3957,1387,3957c1034,3957,747,3670,747,3317xm2085,4005c2157,3932,2214,3847,2261,3755l2540,3755c2586,3847,2643,3932,2715,4005c2602,4042,2494,4097,2400,4172c2306,4097,2198,4042,2085,4005xm2773,3317c2773,2964,3061,2677,3413,2677c3766,2677,4053,2964,4053,3317c4053,3670,3766,3957,3413,3957c3061,3957,2773,3670,2773,3317xm4112,4005c4183,3932,4241,3847,4287,3755l4566,3755c4613,3847,4670,3932,4742,4005c4628,4042,4521,4097,4427,4172c4332,4097,4225,4042,4112,4005xm4800,3317c4800,2964,5087,2677,5440,2677c5793,2677,6080,2964,6080,3317c6080,3670,5793,3957,5440,3957c5087,3957,4800,3670,4800,3317xm5440,2336c4899,2336,4459,2776,4459,3317c4459,3350,4465,3381,4468,3413l4385,3413c4388,3381,4395,3350,4395,3317c4395,2776,3954,2336,3413,2336c2872,2336,2432,2776,2432,3317c2432,3350,2438,3381,2442,3413l2358,3413c2361,3381,2368,3350,2368,3317c2368,2776,1928,2336,1387,2336c845,2336,405,2776,405,3317c405,3350,412,3381,415,3413l341,3413,341,341,6485,341,6485,3413,6412,3413c6415,3381,6421,3350,6421,3317c6421,2776,5981,2336,5440,2336xe">
                    <v:path o:connectlocs="163953,81844;155739,0;0,8177;8189,90045;16546,96088;0,128150;159846,132251;163953,118438;151633,90045;155739,118438;8189,124049;23559,103091;54562,108390;72238,103091;103218,108390;120917,103091;155739,118438;33309,64195;33309,94889;50072,96040;60999,90045;57636,100045;66594,79542;97334,79542;66594,79542;102953,90045;113880,96040;98751,96040;130643,64195;130643,94889;130643,56017;107300,81844;105547,79542;58405,79542;56628,81844;33309,56017;9966,81844;8189,8177;155739,81844;154202,79542" o:connectangles="0,0,0,0,0,0,0,0,0,0,0,0,0,0,0,0,0,0,0,0,0,0,0,0,0,0,0,0,0,0,0,0,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</v:group>
              <v:rect id="Rectangle 42" o:spid="_x0000_s1026" o:spt="1" style="position:absolute;left:3858216;top:1236337;height:248423;width:3148392;" fillcolor="#6667C4" filled="t" stroked="f" coordsize="21600,21600" o:gfxdata="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p9Ue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line id="Line 43" o:spid="_x0000_s1026" o:spt="20" style="position:absolute;left:5191743;top:667902;height:0;width:1600511;" filled="f" stroked="t" coordsize="21600,21600" o:gfxdata="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pXWcvQAA&#10;ANsAAAAPAAAAAAAAAAEAIAAAACIAAABkcnMvZG93bnJldi54bWxQSwECFAAUAAAACACHTuJAMy8F&#10;njsAAAA5AAAAEAAAAAAAAAABACAAAAAMAQAAZHJzL3NoYXBleG1sLnhtbFBLBQYAAAAABgAGAFsB&#10;AAC2Aw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  <v:group id="组合 41" o:spid="_x0000_s1026" o:spt="203" style="position:absolute;left:3967804;top:1316401;height:88303;width:1747263;" coordorigin="4169062,1478190" coordsize="1747263,8830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<o:lock v:ext="edit" aspectratio="f"/>
                <v:shape id="Oval 1" o:spid="_x0000_s1026" o:spt="100" style="position:absolute;left:4169062;top:1478190;height:88303;width:88469;v-text-anchor:middle;" fillcolor="#FFFFFF [3212]" filled="t" stroked="f" coordsize="2344,2344" o:gfxdata="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MML74A&#10;AADbAAAADwAAAAAAAAABACAAAAAiAAAAZHJzL2Rvd25yZXYueG1sUEsBAhQAFAAAAAgAh07iQDMv&#10;BZ47AAAAOQAAABAAAAAAAAAAAQAgAAAADQEAAGRycy9zaGFwZXhtbC54bWxQSwUGAAAAAAYABgBb&#10;AQAAtwMAAAAA&#10;" path="m1739,1303c1712,1282,1674,1285,1650,1309l1507,1452c1361,1598,1096,1291,1073,1271c1054,1248,756,974,892,837l1036,694c1060,670,1062,632,1042,605l601,28c589,12,571,2,551,1c532,0,513,7,499,21l244,276c208,318,0,507,248,978c418,1301,614,1517,723,1622c828,1730,1043,1926,1367,2096c1837,2344,2027,2136,2068,2100l2323,1845c2337,1831,2344,1812,2343,1793c2342,1773,2332,1755,2317,1744l1739,1303xm841,698l428,285,541,172,898,640,841,698xm1964,2012c1963,2013,1796,2174,1430,1977c1313,1914,1038,1755,819,1537c597,1314,431,1033,367,915c170,548,331,381,332,380l757,805c741,843,721,900,735,971c779,1191,1198,1583,1373,1609c1460,1623,1501,1603,1539,1587l1964,2012xm2060,1916l1647,1503,1704,1446,2172,1803,2060,1916xe">
                  <v:path o:connectlocs="65634,49086;62275,49312;56878,54699;40497,47881;33666,31531;39101,26144;39327,22791;22683,1054;20796,37;18833,791;9209,10397;9360,36843;27288,61103;51594,78960;78052,79111;87676,69504;88431,67545;87449,65699;65634,49086;31741,26295;16153,10736;20418,6479;33892,24110;31741,26295;74126,75795;53972,74477;30911,57901;13851,34469;12530,14315;28571,30325;27740,36579;51820,60614;58086,59785;74126,75795;77750,72179;62162,56620;64313,54473;81977,67922;77750,72179" o:connectangles="0,0,0,0,0,0,0,0,0,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Oval 1" o:spid="_x0000_s1026" o:spt="100" style="position:absolute;left:5006241;top:1478190;height:88303;width:72905;v-text-anchor:middle;" fillcolor="#FFFFFF [3212]" filled="t" stroked="f" coordsize="8630,10428" o:gfxdata="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Y3NrvQAA&#10;ANsAAAAPAAAAAAAAAAEAIAAAACIAAABkcnMvZG93bnJldi54bWxQSwECFAAUAAAACACHTuJAMy8F&#10;njsAAAA5AAAAEAAAAAAAAAABACAAAAAMAQAAZHJzL3NoYXBleG1sLnhtbFBLBQYAAAAABgAGAFsB&#10;AAC2AwAAAAA=&#10;" path="m4315,0c1896,0,0,1811,0,4122c0,6376,3903,10043,4069,10199l4315,10428,4560,10199c4727,10043,8630,6376,8630,4122c8630,1811,6734,0,4315,0xm4315,9438c3121,8275,720,5624,720,4122c720,2183,2265,720,4315,720c6365,720,7910,2183,7910,4122c7910,5623,5509,8274,4315,9438xm4315,2447c3324,2447,2517,3254,2517,4245c2517,5236,3324,6043,4315,6043c5306,6043,6113,5236,6113,4245c6113,3254,5306,2447,4315,2447xm4315,5324c3720,5324,3236,4840,3236,4245c3236,3650,3720,3166,4315,3166c4910,3166,5394,3650,5394,4245c5394,4840,4910,5324,4315,5324xe">
                  <v:path o:connectlocs="36452,0;0,34904;34374,86363;36452,88303;38522,86363;72905,34904;36452,0;36452,79919;6082,34904;36452,6096;66822,34904;36452,79919;36452,20720;21263,35946;36452,51171;51641,35946;36452,20720;36452,45082;27337,35946;36452,26809;45567,35946;36452,45082" o:connectangles="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Oval 1" o:spid="_x0000_s1026" o:spt="100" style="position:absolute;left:5827856;top:1489127;height:66430;width:88469;v-text-anchor:middle;" fillcolor="#FFFFFF [3212]" filled="t" stroked="f" coordsize="12800,9600" o:gfxdata="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Opu2/&#10;AAAA2wAAAA8AAAAAAAAAAQAgAAAAIgAAAGRycy9kb3ducmV2LnhtbFBLAQIUABQAAAAIAIdO4kAz&#10;LwWeOwAAADkAAAAQAAAAAAAAAAEAIAAAAA4BAABkcnMvc2hhcGV4bWwueG1sUEsFBgAAAAAGAAYA&#10;WwEAALgDAAAAAA==&#10;" path="m11200,0l1600,0c718,0,0,718,0,1600l0,8000c0,8882,718,9600,1600,9600l11200,9600c12082,9600,12800,8882,12800,8000l12800,1600c12800,718,12082,0,11200,0xm11200,800c11278,800,11349,823,11420,845l6687,5528c6532,5683,6267,5683,6110,5529l1350,850c1430,824,1512,800,1600,800l11200,800xm12000,8000c12000,8442,11642,8800,11200,8800l1600,8800c1159,8800,800,8442,800,8000l800,1600c800,1550,819,1506,829,1459l5550,6099c5784,6330,6091,6446,6399,6446c6708,6446,7016,6329,7250,6097l11966,1430c11978,1486,12000,1540,12000,1600l12000,8000xe">
                  <v:path o:connectlocs="77410,0;11058,0;0,11071;0,55358;11058,66430;77410,66430;88469,55358;88469,11071;77410,0;77410,5535;78930,5847;46218,38252;42230,38259;9330,5881;11058,5535;77410,5535;82939,55358;77410,60894;11058,60894;5529,55358;5529,11071;5729,10095;38359,42203;44227,44604;50109,42189;82704,9895;82939,11071;82939,55358" o:connectangles="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  <v:rect id="矩形 59" o:spid="_x0000_s1026" o:spt="1" style="position:absolute;left:7532368;top:210593;height:1124846;width:700380;v-text-anchor:middle;" filled="t" stroked="f" coordsize="21600,21600" o:gfxdata="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7wFO5AAAA2wAA&#10;AA8AAAAAAAAAAQAgAAAAIgAAAGRycy9kb3ducmV2LnhtbFBLAQIUABQAAAAIAIdO4kAzLwWeOwAA&#10;ADkAAAAQAAAAAAAAAAEAIAAAAAgBAABkcnMvc2hhcGV4bWwueG1sUEsFBgAAAAAGAAYAWwEAALID&#10;AAAAAA==&#10;">
                <v:fill type="frame" on="t" focussize="0,0" recolor="t" rotate="t" r:id="rId1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62AB442A"/>
    <w:rsid w:val="00381040"/>
    <w:rsid w:val="00494FFB"/>
    <w:rsid w:val="032853BC"/>
    <w:rsid w:val="03B92C81"/>
    <w:rsid w:val="04704EB4"/>
    <w:rsid w:val="047F0FEB"/>
    <w:rsid w:val="053C512E"/>
    <w:rsid w:val="05AB4C16"/>
    <w:rsid w:val="05E530D0"/>
    <w:rsid w:val="061C7EF3"/>
    <w:rsid w:val="07CE07BC"/>
    <w:rsid w:val="0962344F"/>
    <w:rsid w:val="0B224DC6"/>
    <w:rsid w:val="0C010A28"/>
    <w:rsid w:val="0C190A48"/>
    <w:rsid w:val="0D951880"/>
    <w:rsid w:val="0D9F5624"/>
    <w:rsid w:val="0E157ED0"/>
    <w:rsid w:val="0EFF2FF5"/>
    <w:rsid w:val="0F156355"/>
    <w:rsid w:val="12631AF2"/>
    <w:rsid w:val="14337E6D"/>
    <w:rsid w:val="16D03928"/>
    <w:rsid w:val="176B15B5"/>
    <w:rsid w:val="17B22C3C"/>
    <w:rsid w:val="19C4143C"/>
    <w:rsid w:val="1AEC6857"/>
    <w:rsid w:val="1E6D5B08"/>
    <w:rsid w:val="1E8E2DB0"/>
    <w:rsid w:val="1F0A1575"/>
    <w:rsid w:val="1FE67D19"/>
    <w:rsid w:val="21AD0AEE"/>
    <w:rsid w:val="22325497"/>
    <w:rsid w:val="236A4649"/>
    <w:rsid w:val="23BF3581"/>
    <w:rsid w:val="24C85C3F"/>
    <w:rsid w:val="28551EE0"/>
    <w:rsid w:val="292F44DF"/>
    <w:rsid w:val="297F72A3"/>
    <w:rsid w:val="2A0030DF"/>
    <w:rsid w:val="2C202DF2"/>
    <w:rsid w:val="2D814157"/>
    <w:rsid w:val="2E9C0E80"/>
    <w:rsid w:val="2FDB42BB"/>
    <w:rsid w:val="31804AFE"/>
    <w:rsid w:val="32BF600E"/>
    <w:rsid w:val="333C7F24"/>
    <w:rsid w:val="3343212F"/>
    <w:rsid w:val="350E3B42"/>
    <w:rsid w:val="351D3D85"/>
    <w:rsid w:val="35650626"/>
    <w:rsid w:val="35A9064D"/>
    <w:rsid w:val="35E22DCF"/>
    <w:rsid w:val="3646712A"/>
    <w:rsid w:val="37052D23"/>
    <w:rsid w:val="3C1A012A"/>
    <w:rsid w:val="3D827DBA"/>
    <w:rsid w:val="3EC90285"/>
    <w:rsid w:val="3FC05C00"/>
    <w:rsid w:val="40F46EE6"/>
    <w:rsid w:val="41A05B22"/>
    <w:rsid w:val="427C0E32"/>
    <w:rsid w:val="43530D81"/>
    <w:rsid w:val="4440539A"/>
    <w:rsid w:val="4518289C"/>
    <w:rsid w:val="471E7C15"/>
    <w:rsid w:val="4795475A"/>
    <w:rsid w:val="47D7700B"/>
    <w:rsid w:val="4A01737A"/>
    <w:rsid w:val="4ACE1860"/>
    <w:rsid w:val="4BB050FB"/>
    <w:rsid w:val="4C15535E"/>
    <w:rsid w:val="4F1A44A9"/>
    <w:rsid w:val="4FC36ADC"/>
    <w:rsid w:val="50463BC3"/>
    <w:rsid w:val="51722CB1"/>
    <w:rsid w:val="5184348E"/>
    <w:rsid w:val="51DC4954"/>
    <w:rsid w:val="51F31C9E"/>
    <w:rsid w:val="535111B8"/>
    <w:rsid w:val="54390C0C"/>
    <w:rsid w:val="54DE6C35"/>
    <w:rsid w:val="560E250B"/>
    <w:rsid w:val="56E80E23"/>
    <w:rsid w:val="574041D1"/>
    <w:rsid w:val="595C3CBF"/>
    <w:rsid w:val="5999038C"/>
    <w:rsid w:val="5AFA22EF"/>
    <w:rsid w:val="5B2A0DF4"/>
    <w:rsid w:val="5BEA6CDA"/>
    <w:rsid w:val="5E024A48"/>
    <w:rsid w:val="5F2F7659"/>
    <w:rsid w:val="60C110F2"/>
    <w:rsid w:val="61F161B6"/>
    <w:rsid w:val="62AB442A"/>
    <w:rsid w:val="65503EBC"/>
    <w:rsid w:val="65815AE7"/>
    <w:rsid w:val="66355806"/>
    <w:rsid w:val="66876934"/>
    <w:rsid w:val="67AC32A5"/>
    <w:rsid w:val="6832131A"/>
    <w:rsid w:val="6A000ADF"/>
    <w:rsid w:val="6C8269E6"/>
    <w:rsid w:val="6E6B6D73"/>
    <w:rsid w:val="6F2C33B6"/>
    <w:rsid w:val="71FE401B"/>
    <w:rsid w:val="725956F5"/>
    <w:rsid w:val="72895EFF"/>
    <w:rsid w:val="750A33D5"/>
    <w:rsid w:val="75A44E5C"/>
    <w:rsid w:val="77286407"/>
    <w:rsid w:val="773757BA"/>
    <w:rsid w:val="773A43A6"/>
    <w:rsid w:val="796A0123"/>
    <w:rsid w:val="7B373932"/>
    <w:rsid w:val="7BFA4CF4"/>
    <w:rsid w:val="7C0146FA"/>
    <w:rsid w:val="7CD85977"/>
    <w:rsid w:val="7FEE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rfie%20S.%20Basaluddin\AppData\Roaming\kingsoft\office6\templates\download\74370382\It%20resume1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 resume1.docx</Template>
  <Pages>1</Pages>
  <Words>0</Words>
  <Characters>0</Characters>
  <Lines>0</Lines>
  <Paragraphs>0</Paragraphs>
  <TotalTime>170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2024-02-11T04:05:00Z</dcterms:created>
  <dc:creator>Murfie Hyong</dc:creator>
  <cp:lastModifiedBy>Murfie Hyong</cp:lastModifiedBy>
  <dcterms:modified xsi:type="dcterms:W3CDTF">2024-02-11T07:51:23Z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5E77EBDB71154DAA90E08414A579F90D_11</vt:lpwstr>
  </property>
</Properties>
</file>