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3603"/>
        <w:gridCol w:w="650"/>
        <w:gridCol w:w="6547"/>
      </w:tblGrid>
      <w:tr w:rsidR="001B2ABD" w14:paraId="7B3A9A6A" w14:textId="77777777" w:rsidTr="006E7E2D">
        <w:trPr>
          <w:trHeight w:val="80"/>
        </w:trPr>
        <w:tc>
          <w:tcPr>
            <w:tcW w:w="3603" w:type="dxa"/>
            <w:vAlign w:val="bottom"/>
          </w:tcPr>
          <w:p w14:paraId="052ACA99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21FB70" wp14:editId="1CCB7ACF">
                      <wp:extent cx="2122805" cy="2122805"/>
                      <wp:effectExtent l="19050" t="19050" r="29845" b="2984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C402D4" id="Ov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50" w:type="dxa"/>
          </w:tcPr>
          <w:p w14:paraId="55AB0754" w14:textId="77777777" w:rsidR="001B2ABD" w:rsidRPr="006E7E2D" w:rsidRDefault="001B2ABD" w:rsidP="000C45FF">
            <w:pPr>
              <w:tabs>
                <w:tab w:val="left" w:pos="990"/>
              </w:tabs>
              <w:rPr>
                <w:sz w:val="96"/>
                <w:szCs w:val="96"/>
              </w:rPr>
            </w:pPr>
          </w:p>
        </w:tc>
        <w:tc>
          <w:tcPr>
            <w:tcW w:w="6547" w:type="dxa"/>
            <w:vAlign w:val="bottom"/>
          </w:tcPr>
          <w:p w14:paraId="1D4500C0" w14:textId="14DD7828" w:rsidR="00847A9E" w:rsidRPr="006E7E2D" w:rsidRDefault="00847A9E" w:rsidP="00847A9E">
            <w:pPr>
              <w:pStyle w:val="Title"/>
              <w:rPr>
                <w:szCs w:val="96"/>
              </w:rPr>
            </w:pPr>
            <w:r w:rsidRPr="006E7E2D">
              <w:rPr>
                <w:szCs w:val="96"/>
              </w:rPr>
              <w:t>Sharamy Ebora</w:t>
            </w:r>
          </w:p>
        </w:tc>
      </w:tr>
      <w:tr w:rsidR="00847A9E" w14:paraId="07DF8489" w14:textId="77777777" w:rsidTr="00311F9F">
        <w:tc>
          <w:tcPr>
            <w:tcW w:w="3603" w:type="dxa"/>
          </w:tcPr>
          <w:p w14:paraId="64B30360" w14:textId="77777777" w:rsidR="000035A0" w:rsidRDefault="000035A0" w:rsidP="00847A9E"/>
          <w:p w14:paraId="429569F8" w14:textId="77777777" w:rsidR="000035A0" w:rsidRDefault="00000000" w:rsidP="000035A0">
            <w:pPr>
              <w:pStyle w:val="Heading3"/>
            </w:pPr>
            <w:sdt>
              <w:sdtPr>
                <w:id w:val="-1711873194"/>
                <w:placeholder>
                  <w:docPart w:val="8B2272023A964CDB865788D095654961"/>
                </w:placeholder>
                <w:temporary/>
                <w:showingPlcHdr/>
                <w15:appearance w15:val="hidden"/>
              </w:sdtPr>
              <w:sdtContent>
                <w:r w:rsidR="000035A0" w:rsidRPr="00D5459D">
                  <w:t>Profile</w:t>
                </w:r>
              </w:sdtContent>
            </w:sdt>
          </w:p>
          <w:p w14:paraId="33DCE28C" w14:textId="1DC20125" w:rsidR="000035A0" w:rsidRPr="000035A0" w:rsidRDefault="000035A0" w:rsidP="000035A0">
            <w:pPr>
              <w:pStyle w:val="NoSpacing"/>
              <w:rPr>
                <w:rFonts w:eastAsia="Times New Roman"/>
              </w:rPr>
            </w:pPr>
            <w:r>
              <w:t>A Bachelor of Science in Business Administration Major in Financial Management with knowledge in various international quality requirements, standards, procedures, and documentation for different types of application</w:t>
            </w:r>
            <w:r w:rsidR="00692B92">
              <w:t>s</w:t>
            </w:r>
            <w:r>
              <w:t>.</w:t>
            </w:r>
          </w:p>
          <w:p w14:paraId="3BEBE46F" w14:textId="77777777" w:rsidR="000035A0" w:rsidRPr="00CB0055" w:rsidRDefault="00000000" w:rsidP="000035A0">
            <w:pPr>
              <w:pStyle w:val="Heading3"/>
            </w:pPr>
            <w:sdt>
              <w:sdtPr>
                <w:id w:val="-1954003311"/>
                <w:placeholder>
                  <w:docPart w:val="FA6D7402ADFF41A7B2DD2E3AE6EB7D93"/>
                </w:placeholder>
                <w:temporary/>
                <w:showingPlcHdr/>
                <w15:appearance w15:val="hidden"/>
              </w:sdtPr>
              <w:sdtContent>
                <w:r w:rsidR="000035A0" w:rsidRPr="00C039FE">
                  <w:t>Contact</w:t>
                </w:r>
              </w:sdtContent>
            </w:sdt>
          </w:p>
          <w:p w14:paraId="63A74C6A" w14:textId="77777777" w:rsidR="000035A0" w:rsidRDefault="00000000" w:rsidP="000035A0">
            <w:sdt>
              <w:sdtPr>
                <w:id w:val="1111563247"/>
                <w:placeholder>
                  <w:docPart w:val="C45F64EF51274754A7725D6743CFA023"/>
                </w:placeholder>
                <w:temporary/>
                <w:showingPlcHdr/>
                <w15:appearance w15:val="hidden"/>
              </w:sdtPr>
              <w:sdtContent>
                <w:r w:rsidR="000035A0" w:rsidRPr="004D3011">
                  <w:t>PHONE:</w:t>
                </w:r>
              </w:sdtContent>
            </w:sdt>
          </w:p>
          <w:p w14:paraId="242B7366" w14:textId="77777777" w:rsidR="000035A0" w:rsidRDefault="000035A0" w:rsidP="000035A0">
            <w:r>
              <w:t>0949-907-7199</w:t>
            </w:r>
          </w:p>
          <w:p w14:paraId="31F6D152" w14:textId="77777777" w:rsidR="000035A0" w:rsidRPr="004D3011" w:rsidRDefault="000035A0" w:rsidP="000035A0"/>
          <w:p w14:paraId="64C8F248" w14:textId="77777777" w:rsidR="000035A0" w:rsidRDefault="00000000" w:rsidP="000035A0">
            <w:sdt>
              <w:sdtPr>
                <w:id w:val="-672802004"/>
                <w:placeholder>
                  <w:docPart w:val="CED095D405BA4207AEBD072E0CDB78DF"/>
                </w:placeholder>
                <w:temporary/>
                <w:showingPlcHdr/>
                <w15:appearance w15:val="hidden"/>
              </w:sdtPr>
              <w:sdtContent>
                <w:r w:rsidR="000035A0">
                  <w:t>LINKEDIN:</w:t>
                </w:r>
              </w:sdtContent>
            </w:sdt>
          </w:p>
          <w:p w14:paraId="0C03968A" w14:textId="77777777" w:rsidR="000035A0" w:rsidRDefault="000035A0" w:rsidP="000035A0">
            <w:r w:rsidRPr="00847A9E">
              <w:t>www.linkedin.com/in/sharamy-ebora</w:t>
            </w:r>
          </w:p>
          <w:p w14:paraId="00B2F292" w14:textId="77777777" w:rsidR="000035A0" w:rsidRDefault="000035A0" w:rsidP="000035A0"/>
          <w:p w14:paraId="6C10749F" w14:textId="77777777" w:rsidR="000035A0" w:rsidRDefault="00000000" w:rsidP="000035A0">
            <w:sdt>
              <w:sdtPr>
                <w:id w:val="-240260293"/>
                <w:placeholder>
                  <w:docPart w:val="BF46C6D07E9B48B09967B2C3020D3D1B"/>
                </w:placeholder>
                <w:temporary/>
                <w:showingPlcHdr/>
                <w15:appearance w15:val="hidden"/>
              </w:sdtPr>
              <w:sdtContent>
                <w:r w:rsidR="000035A0" w:rsidRPr="004D3011">
                  <w:t>EMAIL</w:t>
                </w:r>
              </w:sdtContent>
            </w:sdt>
          </w:p>
          <w:p w14:paraId="4E56F0B2" w14:textId="1B7892D8" w:rsidR="000035A0" w:rsidRDefault="00000000" w:rsidP="000035A0">
            <w:hyperlink r:id="rId9" w:history="1">
              <w:r w:rsidR="00171C1D" w:rsidRPr="002D248E">
                <w:rPr>
                  <w:rStyle w:val="Hyperlink"/>
                </w:rPr>
                <w:t>sharamycullaebora@gmail.com</w:t>
              </w:r>
            </w:hyperlink>
          </w:p>
          <w:p w14:paraId="310383A0" w14:textId="7B08B0FC" w:rsidR="00171C1D" w:rsidRDefault="00171C1D" w:rsidP="000035A0"/>
          <w:p w14:paraId="177ABB3F" w14:textId="3E046E4B" w:rsidR="00171C1D" w:rsidRDefault="00171C1D" w:rsidP="000035A0">
            <w:r>
              <w:t>ADDRESS</w:t>
            </w:r>
          </w:p>
          <w:p w14:paraId="420CD6AD" w14:textId="292E2D51" w:rsidR="000035A0" w:rsidRDefault="009205F6" w:rsidP="000035A0">
            <w:r>
              <w:t xml:space="preserve">Blk 18 Lot 8 10, Mercedes Homes, </w:t>
            </w:r>
            <w:proofErr w:type="spellStart"/>
            <w:r>
              <w:t>Sorosoro</w:t>
            </w:r>
            <w:proofErr w:type="spellEnd"/>
            <w:r>
              <w:t xml:space="preserve"> Ilaya, Batangas City, Batangas</w:t>
            </w:r>
          </w:p>
          <w:p w14:paraId="3B6DD1B2" w14:textId="0CE2687E" w:rsidR="000035A0" w:rsidRDefault="000035A0" w:rsidP="000035A0">
            <w:pPr>
              <w:pStyle w:val="Heading3"/>
            </w:pPr>
            <w:r>
              <w:t>Personal Information</w:t>
            </w:r>
          </w:p>
          <w:p w14:paraId="539C89F3" w14:textId="2518F3C4" w:rsidR="000035A0" w:rsidRDefault="000035A0" w:rsidP="000035A0">
            <w:r>
              <w:t>Birthday: April 22, 1998</w:t>
            </w:r>
          </w:p>
          <w:p w14:paraId="494C6A9D" w14:textId="363C8716" w:rsidR="000035A0" w:rsidRDefault="000035A0" w:rsidP="000035A0">
            <w:r>
              <w:t>Age: 24</w:t>
            </w:r>
          </w:p>
          <w:p w14:paraId="411F87A0" w14:textId="51074C17" w:rsidR="000035A0" w:rsidRDefault="000035A0" w:rsidP="000035A0">
            <w:r>
              <w:t xml:space="preserve">Birthplace: </w:t>
            </w:r>
            <w:proofErr w:type="spellStart"/>
            <w:r>
              <w:t>Talahib</w:t>
            </w:r>
            <w:proofErr w:type="spellEnd"/>
            <w:r>
              <w:t xml:space="preserve"> </w:t>
            </w:r>
            <w:proofErr w:type="spellStart"/>
            <w:r>
              <w:t>Payapa</w:t>
            </w:r>
            <w:proofErr w:type="spellEnd"/>
            <w:r>
              <w:t>, Batangas</w:t>
            </w:r>
          </w:p>
          <w:p w14:paraId="5BF2420D" w14:textId="0FCB671A" w:rsidR="000035A0" w:rsidRDefault="000035A0" w:rsidP="000035A0">
            <w:r>
              <w:t>Civil Status: Single</w:t>
            </w:r>
          </w:p>
          <w:p w14:paraId="1AC12854" w14:textId="4F97DCA6" w:rsidR="000035A0" w:rsidRDefault="000035A0" w:rsidP="000035A0">
            <w:r>
              <w:t>Citizenship: Filipino</w:t>
            </w:r>
          </w:p>
          <w:p w14:paraId="39060DD9" w14:textId="70FB46CF" w:rsidR="000035A0" w:rsidRDefault="000035A0" w:rsidP="000035A0">
            <w:r>
              <w:t xml:space="preserve">Religion: </w:t>
            </w:r>
            <w:r w:rsidR="006E7E2D">
              <w:t>Christian</w:t>
            </w:r>
            <w:r>
              <w:t xml:space="preserve"> Catholic</w:t>
            </w:r>
          </w:p>
          <w:p w14:paraId="5E21D3BB" w14:textId="2546F295" w:rsidR="000035A0" w:rsidRPr="000035A0" w:rsidRDefault="000035A0" w:rsidP="000035A0">
            <w:r>
              <w:t>Language Spoken: English &amp; Tagalog</w:t>
            </w:r>
          </w:p>
          <w:p w14:paraId="7EB59DB9" w14:textId="7BAA087C" w:rsidR="000035A0" w:rsidRDefault="000035A0" w:rsidP="000035A0"/>
          <w:p w14:paraId="2FE903DC" w14:textId="18A208A0" w:rsidR="006E7E2D" w:rsidRDefault="006E7E2D" w:rsidP="006E7E2D">
            <w:pPr>
              <w:pStyle w:val="Heading3"/>
            </w:pPr>
            <w:r>
              <w:t>EDUCATION</w:t>
            </w:r>
          </w:p>
          <w:p w14:paraId="1B31AFAE" w14:textId="65CA58B3" w:rsidR="006E7E2D" w:rsidRDefault="006E7E2D" w:rsidP="006E7E2D">
            <w:r>
              <w:t>Batangas State University</w:t>
            </w:r>
          </w:p>
          <w:p w14:paraId="1EB9AD30" w14:textId="31A0A577" w:rsidR="006E7E2D" w:rsidRDefault="006E7E2D" w:rsidP="006E7E2D">
            <w:r>
              <w:t>June 2019</w:t>
            </w:r>
          </w:p>
          <w:p w14:paraId="7AF893DA" w14:textId="1F0C4564" w:rsidR="006E7E2D" w:rsidRDefault="006E7E2D" w:rsidP="006E7E2D">
            <w:r>
              <w:t>Bachelor of Science in Business Administration</w:t>
            </w:r>
          </w:p>
          <w:p w14:paraId="34CED928" w14:textId="6C1BDE98" w:rsidR="006E7E2D" w:rsidRPr="006E7E2D" w:rsidRDefault="006E7E2D" w:rsidP="006E7E2D">
            <w:r>
              <w:t>Major in Financial Management</w:t>
            </w:r>
          </w:p>
          <w:p w14:paraId="3A8874C0" w14:textId="77777777" w:rsidR="000035A0" w:rsidRDefault="000035A0" w:rsidP="000035A0"/>
          <w:p w14:paraId="4D08B524" w14:textId="77777777" w:rsidR="000035A0" w:rsidRDefault="000035A0" w:rsidP="000035A0"/>
          <w:bookmarkStart w:id="0" w:name="_Hlk115795719"/>
          <w:p w14:paraId="529F6F6F" w14:textId="37B85096" w:rsidR="00934354" w:rsidRDefault="00000000" w:rsidP="00934354">
            <w:pPr>
              <w:pStyle w:val="Heading3"/>
            </w:pPr>
            <w:sdt>
              <w:sdtPr>
                <w:id w:val="1835644801"/>
                <w:placeholder>
                  <w:docPart w:val="70CF18DEBB2245D2A2109A2792D05AF6"/>
                </w:placeholder>
                <w:temporary/>
                <w:showingPlcHdr/>
                <w15:appearance w15:val="hidden"/>
              </w:sdtPr>
              <w:sdtContent>
                <w:r w:rsidR="000035A0">
                  <w:t>activities and interests</w:t>
                </w:r>
              </w:sdtContent>
            </w:sdt>
            <w:bookmarkEnd w:id="0"/>
          </w:p>
          <w:p w14:paraId="744D17EE" w14:textId="71944105" w:rsidR="00AE300E" w:rsidRDefault="00934354" w:rsidP="000035A0">
            <w:r>
              <w:t>Free Diving</w:t>
            </w:r>
          </w:p>
          <w:p w14:paraId="1969BE46" w14:textId="14393433" w:rsidR="00AE300E" w:rsidRDefault="00934354" w:rsidP="000035A0">
            <w:r>
              <w:t>Travel</w:t>
            </w:r>
          </w:p>
          <w:p w14:paraId="2A7B5A4B" w14:textId="5943AC63" w:rsidR="00AE300E" w:rsidRDefault="00934354" w:rsidP="000035A0">
            <w:r>
              <w:t>Acting</w:t>
            </w:r>
          </w:p>
          <w:p w14:paraId="374ACCC5" w14:textId="77777777" w:rsidR="00934354" w:rsidRDefault="00934354" w:rsidP="000035A0">
            <w:r>
              <w:t>Joining Outreach Program</w:t>
            </w:r>
          </w:p>
          <w:p w14:paraId="16EBD93F" w14:textId="77777777" w:rsidR="00934354" w:rsidRDefault="00934354" w:rsidP="000035A0"/>
          <w:p w14:paraId="40369E16" w14:textId="77777777" w:rsidR="00934354" w:rsidRDefault="00934354" w:rsidP="000035A0"/>
          <w:p w14:paraId="1A116EEC" w14:textId="77777777" w:rsidR="00934354" w:rsidRDefault="00AE300E" w:rsidP="00CC6C3E">
            <w:pPr>
              <w:pStyle w:val="Heading3"/>
            </w:pPr>
            <w:r>
              <w:t xml:space="preserve">work </w:t>
            </w:r>
            <w:r w:rsidR="00CC6C3E">
              <w:t>REFERENCES</w:t>
            </w:r>
          </w:p>
          <w:p w14:paraId="06C84ADA" w14:textId="77777777" w:rsidR="00FC78C6" w:rsidRDefault="00FC78C6" w:rsidP="00FC78C6"/>
          <w:p w14:paraId="2C94C6DC" w14:textId="77777777" w:rsidR="00FC78C6" w:rsidRPr="00FC78C6" w:rsidRDefault="00FC78C6" w:rsidP="00FC78C6">
            <w:pPr>
              <w:rPr>
                <w:b/>
                <w:bCs/>
              </w:rPr>
            </w:pPr>
            <w:r w:rsidRPr="00FC78C6">
              <w:rPr>
                <w:b/>
                <w:bCs/>
              </w:rPr>
              <w:t xml:space="preserve">Janice </w:t>
            </w:r>
            <w:proofErr w:type="spellStart"/>
            <w:r w:rsidRPr="00FC78C6">
              <w:rPr>
                <w:b/>
                <w:bCs/>
              </w:rPr>
              <w:t>Lapasaran</w:t>
            </w:r>
            <w:proofErr w:type="spellEnd"/>
          </w:p>
          <w:p w14:paraId="11FEA74A" w14:textId="087FE23B" w:rsidR="00FC78C6" w:rsidRDefault="00FC78C6" w:rsidP="00FC78C6">
            <w:r>
              <w:t>Supervisor</w:t>
            </w:r>
          </w:p>
          <w:p w14:paraId="2D16A7AF" w14:textId="7BF24C18" w:rsidR="00771342" w:rsidRDefault="00771342" w:rsidP="00FC78C6">
            <w:proofErr w:type="spellStart"/>
            <w:r>
              <w:t>Telus</w:t>
            </w:r>
            <w:proofErr w:type="spellEnd"/>
            <w:r>
              <w:t xml:space="preserve"> International</w:t>
            </w:r>
          </w:p>
          <w:p w14:paraId="2540170A" w14:textId="77777777" w:rsidR="00FC78C6" w:rsidRDefault="00FC78C6" w:rsidP="00FC78C6">
            <w:r>
              <w:t>0999-460-1446</w:t>
            </w:r>
          </w:p>
          <w:p w14:paraId="4F896648" w14:textId="77777777" w:rsidR="00FC78C6" w:rsidRDefault="00FC78C6" w:rsidP="00FC78C6"/>
          <w:p w14:paraId="7135930E" w14:textId="77777777" w:rsidR="00FC78C6" w:rsidRDefault="00FC78C6" w:rsidP="00FC78C6">
            <w:pPr>
              <w:rPr>
                <w:b/>
                <w:bCs/>
              </w:rPr>
            </w:pPr>
            <w:r>
              <w:rPr>
                <w:b/>
                <w:bCs/>
              </w:rPr>
              <w:t>Tony Saludo</w:t>
            </w:r>
          </w:p>
          <w:p w14:paraId="01618E83" w14:textId="77777777" w:rsidR="00FC78C6" w:rsidRDefault="00FC78C6" w:rsidP="00FC78C6">
            <w:r>
              <w:t>Operation Manager</w:t>
            </w:r>
          </w:p>
          <w:p w14:paraId="1232B47E" w14:textId="77777777" w:rsidR="00FC78C6" w:rsidRDefault="00FC78C6" w:rsidP="00FC78C6">
            <w:r>
              <w:t>ARB Call Facilities</w:t>
            </w:r>
          </w:p>
          <w:p w14:paraId="3B57C729" w14:textId="77777777" w:rsidR="00FC78C6" w:rsidRDefault="00FC78C6" w:rsidP="00FC78C6">
            <w:r>
              <w:t>0917-861-9533</w:t>
            </w:r>
          </w:p>
          <w:p w14:paraId="215A45D1" w14:textId="77777777" w:rsidR="00FC78C6" w:rsidRDefault="00FC78C6" w:rsidP="00FC78C6"/>
          <w:p w14:paraId="25DDC02F" w14:textId="517CFCEF" w:rsidR="006A186E" w:rsidRDefault="006A186E" w:rsidP="00FC78C6">
            <w:pPr>
              <w:rPr>
                <w:b/>
                <w:bCs/>
              </w:rPr>
            </w:pPr>
          </w:p>
          <w:p w14:paraId="430049C5" w14:textId="7D1AE873" w:rsidR="00E00757" w:rsidRDefault="00E00757" w:rsidP="00FC78C6">
            <w:pPr>
              <w:rPr>
                <w:b/>
                <w:bCs/>
              </w:rPr>
            </w:pPr>
          </w:p>
          <w:p w14:paraId="0C547479" w14:textId="1F0500A1" w:rsidR="00E00757" w:rsidRDefault="00E00757" w:rsidP="00FC78C6">
            <w:pPr>
              <w:rPr>
                <w:b/>
                <w:bCs/>
              </w:rPr>
            </w:pPr>
          </w:p>
          <w:p w14:paraId="1DF5DC95" w14:textId="7C1C0D87" w:rsidR="00E00757" w:rsidRDefault="00E00757" w:rsidP="00FC78C6">
            <w:pPr>
              <w:rPr>
                <w:b/>
                <w:bCs/>
              </w:rPr>
            </w:pPr>
          </w:p>
          <w:p w14:paraId="5B3FE63B" w14:textId="3D705EBE" w:rsidR="00E00757" w:rsidRDefault="00E00757" w:rsidP="00FC78C6">
            <w:pPr>
              <w:rPr>
                <w:b/>
                <w:bCs/>
              </w:rPr>
            </w:pPr>
          </w:p>
          <w:p w14:paraId="1AEF7BCA" w14:textId="706CA2E9" w:rsidR="00E00757" w:rsidRDefault="00E00757" w:rsidP="00FC78C6">
            <w:pPr>
              <w:rPr>
                <w:b/>
                <w:bCs/>
              </w:rPr>
            </w:pPr>
          </w:p>
          <w:p w14:paraId="12B2BD22" w14:textId="6E0E77D2" w:rsidR="00E00757" w:rsidRDefault="00E00757" w:rsidP="00FC78C6">
            <w:pPr>
              <w:rPr>
                <w:b/>
                <w:bCs/>
              </w:rPr>
            </w:pPr>
          </w:p>
          <w:p w14:paraId="3C17B584" w14:textId="749B571A" w:rsidR="00E00757" w:rsidRDefault="00E00757" w:rsidP="00FC78C6">
            <w:pPr>
              <w:rPr>
                <w:b/>
                <w:bCs/>
              </w:rPr>
            </w:pPr>
          </w:p>
          <w:p w14:paraId="06696B99" w14:textId="15517678" w:rsidR="00E00757" w:rsidRDefault="00E00757" w:rsidP="00FC78C6">
            <w:pPr>
              <w:rPr>
                <w:b/>
                <w:bCs/>
              </w:rPr>
            </w:pPr>
          </w:p>
          <w:p w14:paraId="713AA1AC" w14:textId="715939A5" w:rsidR="00E00757" w:rsidRDefault="00E00757" w:rsidP="00FC78C6">
            <w:pPr>
              <w:rPr>
                <w:b/>
                <w:bCs/>
              </w:rPr>
            </w:pPr>
          </w:p>
          <w:p w14:paraId="08345CA2" w14:textId="77777777" w:rsidR="00E00757" w:rsidRDefault="00E00757" w:rsidP="00FC78C6"/>
          <w:p w14:paraId="1312A53D" w14:textId="77777777" w:rsidR="006A186E" w:rsidRDefault="006A186E" w:rsidP="00FC78C6"/>
          <w:p w14:paraId="0C3E7B2E" w14:textId="77777777" w:rsidR="006A186E" w:rsidRDefault="006A186E" w:rsidP="00FC78C6"/>
          <w:p w14:paraId="5AC86351" w14:textId="77777777" w:rsidR="006A186E" w:rsidRDefault="006A186E" w:rsidP="00FC78C6"/>
          <w:p w14:paraId="41A0BE49" w14:textId="77777777" w:rsidR="006A186E" w:rsidRDefault="006A186E" w:rsidP="00FC78C6"/>
          <w:p w14:paraId="6E6A3FC9" w14:textId="77777777" w:rsidR="006A186E" w:rsidRDefault="006A186E" w:rsidP="00FC78C6"/>
          <w:p w14:paraId="7E8B0D07" w14:textId="77777777" w:rsidR="006A186E" w:rsidRDefault="006A186E" w:rsidP="00FC78C6"/>
          <w:p w14:paraId="38F7E2FC" w14:textId="77777777" w:rsidR="006A186E" w:rsidRDefault="006A186E" w:rsidP="00FC78C6"/>
          <w:p w14:paraId="572526B8" w14:textId="77777777" w:rsidR="006A186E" w:rsidRDefault="006A186E" w:rsidP="00FC78C6"/>
          <w:p w14:paraId="2BDABFF7" w14:textId="77777777" w:rsidR="006A186E" w:rsidRDefault="006A186E" w:rsidP="00FC78C6"/>
          <w:p w14:paraId="4D7884C2" w14:textId="77777777" w:rsidR="006A186E" w:rsidRDefault="006A186E" w:rsidP="00FC78C6"/>
          <w:p w14:paraId="7EA866FB" w14:textId="77777777" w:rsidR="006A186E" w:rsidRDefault="006A186E" w:rsidP="00FC78C6"/>
          <w:p w14:paraId="5EDFCBE2" w14:textId="77777777" w:rsidR="006A186E" w:rsidRDefault="006A186E" w:rsidP="00FC78C6"/>
          <w:p w14:paraId="1897CE51" w14:textId="77777777" w:rsidR="006A186E" w:rsidRDefault="006A186E" w:rsidP="00FC78C6"/>
          <w:p w14:paraId="390EB6C5" w14:textId="77777777" w:rsidR="006A186E" w:rsidRDefault="006A186E" w:rsidP="00FC78C6"/>
          <w:p w14:paraId="34C284C2" w14:textId="77777777" w:rsidR="006A186E" w:rsidRDefault="006A186E" w:rsidP="00FC78C6"/>
          <w:p w14:paraId="35B1BECC" w14:textId="77777777" w:rsidR="006A186E" w:rsidRDefault="006A186E" w:rsidP="00FC78C6"/>
          <w:p w14:paraId="0FEF65FA" w14:textId="77777777" w:rsidR="006A186E" w:rsidRDefault="006A186E" w:rsidP="00FC78C6"/>
          <w:p w14:paraId="5D373A05" w14:textId="77777777" w:rsidR="006A186E" w:rsidRDefault="006A186E" w:rsidP="00FC78C6"/>
          <w:p w14:paraId="06C3EC98" w14:textId="77777777" w:rsidR="006A186E" w:rsidRDefault="006A186E" w:rsidP="00FC78C6"/>
          <w:p w14:paraId="463C850F" w14:textId="77777777" w:rsidR="006A186E" w:rsidRDefault="006A186E" w:rsidP="00FC78C6"/>
          <w:p w14:paraId="39FFC193" w14:textId="77777777" w:rsidR="006A186E" w:rsidRDefault="006A186E" w:rsidP="00FC78C6"/>
          <w:p w14:paraId="574122FA" w14:textId="77777777" w:rsidR="006A186E" w:rsidRDefault="006A186E" w:rsidP="00FC78C6">
            <w:pPr>
              <w:rPr>
                <w:i/>
                <w:iCs/>
              </w:rPr>
            </w:pPr>
            <w:r w:rsidRPr="006A186E">
              <w:rPr>
                <w:i/>
                <w:iCs/>
              </w:rPr>
              <w:t xml:space="preserve">I hereby certify that the above information is true and correct to the best of my knowledge and </w:t>
            </w:r>
            <w:r>
              <w:rPr>
                <w:i/>
                <w:iCs/>
              </w:rPr>
              <w:t>ability.</w:t>
            </w:r>
          </w:p>
          <w:p w14:paraId="6C84D04D" w14:textId="77777777" w:rsidR="006A186E" w:rsidRDefault="006A186E" w:rsidP="00FC78C6">
            <w:pPr>
              <w:rPr>
                <w:i/>
                <w:iCs/>
              </w:rPr>
            </w:pPr>
          </w:p>
          <w:p w14:paraId="7A1E9F4F" w14:textId="77777777" w:rsidR="006A186E" w:rsidRDefault="006A186E" w:rsidP="00FC78C6">
            <w:pPr>
              <w:rPr>
                <w:b/>
                <w:bCs/>
              </w:rPr>
            </w:pPr>
            <w:r>
              <w:rPr>
                <w:b/>
                <w:bCs/>
              </w:rPr>
              <w:t>SHARAMY EBORA</w:t>
            </w:r>
          </w:p>
          <w:p w14:paraId="1E3893DE" w14:textId="060AC3B2" w:rsidR="006A186E" w:rsidRPr="006A186E" w:rsidRDefault="006A186E" w:rsidP="00FC78C6">
            <w:r>
              <w:t>Applicant</w:t>
            </w:r>
          </w:p>
        </w:tc>
        <w:tc>
          <w:tcPr>
            <w:tcW w:w="650" w:type="dxa"/>
          </w:tcPr>
          <w:p w14:paraId="7B8D7F91" w14:textId="77777777" w:rsidR="00847A9E" w:rsidRDefault="00847A9E" w:rsidP="00847A9E">
            <w:pPr>
              <w:tabs>
                <w:tab w:val="left" w:pos="990"/>
              </w:tabs>
            </w:pPr>
          </w:p>
        </w:tc>
        <w:tc>
          <w:tcPr>
            <w:tcW w:w="6547" w:type="dxa"/>
          </w:tcPr>
          <w:p w14:paraId="25212CF3" w14:textId="5FE2852E" w:rsidR="00847A9E" w:rsidRDefault="00847A9E" w:rsidP="00847A9E"/>
          <w:p w14:paraId="2F444163" w14:textId="77777777" w:rsidR="00847A9E" w:rsidRDefault="00000000" w:rsidP="00847A9E">
            <w:pPr>
              <w:pStyle w:val="Heading2"/>
            </w:pPr>
            <w:sdt>
              <w:sdtPr>
                <w:id w:val="1001553383"/>
                <w:placeholder>
                  <w:docPart w:val="0CF2461D86FC440B80B72365533B0CE7"/>
                </w:placeholder>
                <w:temporary/>
                <w:showingPlcHdr/>
                <w15:appearance w15:val="hidden"/>
              </w:sdtPr>
              <w:sdtContent>
                <w:r w:rsidR="00847A9E" w:rsidRPr="00036450">
                  <w:t>WORK EXPERIENCE</w:t>
                </w:r>
              </w:sdtContent>
            </w:sdt>
          </w:p>
          <w:p w14:paraId="1F47B1C9" w14:textId="710F36EB" w:rsidR="006E7E2D" w:rsidRDefault="004548B2" w:rsidP="00847A9E">
            <w:pPr>
              <w:pStyle w:val="Heading4"/>
            </w:pPr>
            <w:r>
              <w:t>DG Planner/Scheduler</w:t>
            </w:r>
          </w:p>
          <w:p w14:paraId="61389827" w14:textId="513431A8" w:rsidR="006E7E2D" w:rsidRDefault="006E7E2D" w:rsidP="00847A9E">
            <w:pPr>
              <w:pStyle w:val="Heading4"/>
            </w:pPr>
            <w:proofErr w:type="spellStart"/>
            <w:r>
              <w:t>NovaSource</w:t>
            </w:r>
            <w:proofErr w:type="spellEnd"/>
            <w:r>
              <w:t xml:space="preserve"> Power Services (Alabang, Muntinlupa)</w:t>
            </w:r>
          </w:p>
          <w:p w14:paraId="3D9D5861" w14:textId="1D3A6D24" w:rsidR="006E7E2D" w:rsidRDefault="006E7E2D" w:rsidP="00847A9E">
            <w:pPr>
              <w:pStyle w:val="Heading4"/>
              <w:rPr>
                <w:b w:val="0"/>
                <w:bCs/>
              </w:rPr>
            </w:pPr>
            <w:r>
              <w:rPr>
                <w:b w:val="0"/>
                <w:bCs/>
              </w:rPr>
              <w:t>December 2022 – Present</w:t>
            </w:r>
          </w:p>
          <w:p w14:paraId="5CCE8B1F" w14:textId="5159032B" w:rsidR="006E7E2D" w:rsidRDefault="006E7E2D" w:rsidP="006E7E2D">
            <w:pPr>
              <w:pStyle w:val="ListParagraph"/>
              <w:numPr>
                <w:ilvl w:val="0"/>
                <w:numId w:val="6"/>
              </w:numPr>
            </w:pPr>
            <w:r>
              <w:t>Assist with scheduling service, appointments, and follow-up calls</w:t>
            </w:r>
          </w:p>
          <w:p w14:paraId="5EDB6EE6" w14:textId="3BFF7BE7" w:rsidR="006E7E2D" w:rsidRDefault="006E7E2D" w:rsidP="006E7E2D">
            <w:pPr>
              <w:pStyle w:val="ListParagraph"/>
              <w:numPr>
                <w:ilvl w:val="0"/>
                <w:numId w:val="6"/>
              </w:numPr>
            </w:pPr>
            <w:r>
              <w:t>Assist with answering incoming phone calls</w:t>
            </w:r>
          </w:p>
          <w:p w14:paraId="53413119" w14:textId="2BFFC591" w:rsidR="006E7E2D" w:rsidRDefault="006E7E2D" w:rsidP="006E7E2D">
            <w:pPr>
              <w:pStyle w:val="ListParagraph"/>
              <w:numPr>
                <w:ilvl w:val="0"/>
                <w:numId w:val="6"/>
              </w:numPr>
            </w:pPr>
            <w:r>
              <w:t>Provide complete and accurate information in Service Orders</w:t>
            </w:r>
          </w:p>
          <w:p w14:paraId="0E4B15DC" w14:textId="14F8365C" w:rsidR="006E7E2D" w:rsidRDefault="006E7E2D" w:rsidP="006E7E2D">
            <w:pPr>
              <w:pStyle w:val="ListParagraph"/>
              <w:numPr>
                <w:ilvl w:val="0"/>
                <w:numId w:val="6"/>
              </w:numPr>
            </w:pPr>
            <w:r>
              <w:t>Generate Work Orders, Documents, and notifies customers</w:t>
            </w:r>
          </w:p>
          <w:p w14:paraId="114A2457" w14:textId="7DE1C099" w:rsidR="006E7E2D" w:rsidRDefault="006E7E2D" w:rsidP="006E7E2D">
            <w:pPr>
              <w:pStyle w:val="ListParagraph"/>
              <w:numPr>
                <w:ilvl w:val="0"/>
                <w:numId w:val="6"/>
              </w:numPr>
            </w:pPr>
            <w:r>
              <w:t>Responsible for customer interaction/satisfaction</w:t>
            </w:r>
          </w:p>
          <w:p w14:paraId="7D13D423" w14:textId="0E9BF8E9" w:rsidR="006E7E2D" w:rsidRPr="006E7E2D" w:rsidRDefault="006E7E2D" w:rsidP="006E7E2D">
            <w:pPr>
              <w:pStyle w:val="ListParagraph"/>
              <w:numPr>
                <w:ilvl w:val="0"/>
                <w:numId w:val="6"/>
              </w:numPr>
            </w:pPr>
            <w:r>
              <w:t>Creates and updates dispatches and service work requirements in client portals</w:t>
            </w:r>
          </w:p>
          <w:p w14:paraId="3919CA36" w14:textId="77777777" w:rsidR="006E7E2D" w:rsidRDefault="006E7E2D" w:rsidP="00847A9E">
            <w:pPr>
              <w:pStyle w:val="Heading4"/>
            </w:pPr>
          </w:p>
          <w:p w14:paraId="688D50C6" w14:textId="585467AA" w:rsidR="00847A9E" w:rsidRDefault="00847A9E" w:rsidP="00847A9E">
            <w:pPr>
              <w:pStyle w:val="Heading4"/>
            </w:pPr>
            <w:r>
              <w:t>Customer Service Representative</w:t>
            </w:r>
          </w:p>
          <w:p w14:paraId="1060A5A8" w14:textId="1B6C8E72" w:rsidR="00847A9E" w:rsidRPr="00692B92" w:rsidRDefault="00847A9E" w:rsidP="00847A9E">
            <w:pPr>
              <w:pStyle w:val="Heading4"/>
              <w:rPr>
                <w:bCs/>
              </w:rPr>
            </w:pPr>
            <w:r>
              <w:t>TELUS International</w:t>
            </w:r>
            <w:r w:rsidR="00692B92">
              <w:t xml:space="preserve"> (Market </w:t>
            </w:r>
            <w:proofErr w:type="spellStart"/>
            <w:r w:rsidR="00692B92">
              <w:t>Market</w:t>
            </w:r>
            <w:proofErr w:type="spellEnd"/>
            <w:r w:rsidR="00692B92">
              <w:t xml:space="preserve"> Taguig)</w:t>
            </w:r>
          </w:p>
          <w:p w14:paraId="6987465E" w14:textId="2A7DE8B8" w:rsidR="00847A9E" w:rsidRDefault="00847A9E" w:rsidP="00847A9E">
            <w:pPr>
              <w:pStyle w:val="Date"/>
            </w:pPr>
            <w:r>
              <w:t xml:space="preserve">August 2021 </w:t>
            </w:r>
            <w:r w:rsidR="00692B92">
              <w:t>–</w:t>
            </w:r>
            <w:r>
              <w:t xml:space="preserve"> </w:t>
            </w:r>
            <w:r w:rsidR="006E7E2D">
              <w:t>December 2022</w:t>
            </w:r>
          </w:p>
          <w:p w14:paraId="1463B682" w14:textId="4A8664AC" w:rsidR="00692B92" w:rsidRPr="00692B92" w:rsidRDefault="00692B92" w:rsidP="00692B92">
            <w:pPr>
              <w:pStyle w:val="ListParagraph"/>
              <w:numPr>
                <w:ilvl w:val="0"/>
                <w:numId w:val="2"/>
              </w:numPr>
            </w:pPr>
            <w:r>
              <w:t xml:space="preserve">End-to-End problem solving for </w:t>
            </w:r>
            <w:proofErr w:type="spellStart"/>
            <w:r>
              <w:t>Telus</w:t>
            </w:r>
            <w:proofErr w:type="spellEnd"/>
            <w:r>
              <w:t xml:space="preserve">’ Canadian </w:t>
            </w:r>
            <w:proofErr w:type="spellStart"/>
            <w:r>
              <w:t>Fibre</w:t>
            </w:r>
            <w:proofErr w:type="spellEnd"/>
            <w:r>
              <w:t xml:space="preserve"> Optic subscribers that may involve: Billing, Customer Service, Account Management, Tech Support, and Coordination with various internal departments</w:t>
            </w:r>
          </w:p>
          <w:p w14:paraId="05A37B70" w14:textId="1FEE2E02" w:rsidR="00847A9E" w:rsidRDefault="00847A9E" w:rsidP="00847A9E">
            <w:pPr>
              <w:pStyle w:val="ListParagraph"/>
              <w:numPr>
                <w:ilvl w:val="0"/>
                <w:numId w:val="2"/>
              </w:numPr>
            </w:pPr>
            <w:r>
              <w:t xml:space="preserve">Schedule a technician </w:t>
            </w:r>
            <w:proofErr w:type="gramStart"/>
            <w:r>
              <w:t>visit</w:t>
            </w:r>
            <w:proofErr w:type="gramEnd"/>
            <w:r>
              <w:t xml:space="preserve"> and confirm appointments of </w:t>
            </w:r>
            <w:r w:rsidR="00692B92">
              <w:t xml:space="preserve">the </w:t>
            </w:r>
            <w:r>
              <w:t>customer for fiber installation</w:t>
            </w:r>
          </w:p>
          <w:p w14:paraId="6BC331C1" w14:textId="0F67D779" w:rsidR="00847A9E" w:rsidRDefault="00847A9E" w:rsidP="00847A9E">
            <w:pPr>
              <w:pStyle w:val="ListParagraph"/>
              <w:numPr>
                <w:ilvl w:val="0"/>
                <w:numId w:val="2"/>
              </w:numPr>
            </w:pPr>
            <w:r>
              <w:t xml:space="preserve">Provide </w:t>
            </w:r>
            <w:r w:rsidR="00692B92">
              <w:t>walkthroughs</w:t>
            </w:r>
            <w:r>
              <w:t xml:space="preserve"> on how the technician install</w:t>
            </w:r>
            <w:r w:rsidR="00692B92">
              <w:t>s</w:t>
            </w:r>
            <w:r>
              <w:t xml:space="preserve"> the fiber to their house</w:t>
            </w:r>
          </w:p>
          <w:p w14:paraId="7779D960" w14:textId="77777777" w:rsidR="00847A9E" w:rsidRDefault="00847A9E" w:rsidP="00847A9E">
            <w:pPr>
              <w:pStyle w:val="ListParagraph"/>
              <w:numPr>
                <w:ilvl w:val="0"/>
                <w:numId w:val="2"/>
              </w:numPr>
            </w:pPr>
            <w:r>
              <w:t xml:space="preserve">Offer new services to the customer like Internet, Home-phone, </w:t>
            </w:r>
            <w:proofErr w:type="spellStart"/>
            <w:r>
              <w:t>Optik</w:t>
            </w:r>
            <w:proofErr w:type="spellEnd"/>
            <w:r>
              <w:t xml:space="preserve"> TV, and Smart Home security Camera</w:t>
            </w:r>
          </w:p>
          <w:p w14:paraId="18953502" w14:textId="77777777" w:rsidR="00847A9E" w:rsidRDefault="00847A9E" w:rsidP="00847A9E"/>
          <w:p w14:paraId="2F1F4E64" w14:textId="77777777" w:rsidR="00847A9E" w:rsidRDefault="00847A9E" w:rsidP="00847A9E">
            <w:pPr>
              <w:pStyle w:val="Heading4"/>
            </w:pPr>
            <w:r>
              <w:t>Correction Data Specialist/Application Data Agent</w:t>
            </w:r>
          </w:p>
          <w:p w14:paraId="5F0F22CD" w14:textId="20030196" w:rsidR="00847A9E" w:rsidRPr="00692B92" w:rsidRDefault="00847A9E" w:rsidP="00847A9E">
            <w:pPr>
              <w:pStyle w:val="Heading4"/>
              <w:rPr>
                <w:bCs/>
              </w:rPr>
            </w:pPr>
            <w:r>
              <w:t>ARB Call Facilities</w:t>
            </w:r>
            <w:r w:rsidR="00692B92">
              <w:t xml:space="preserve"> (Market </w:t>
            </w:r>
            <w:proofErr w:type="spellStart"/>
            <w:r w:rsidR="00692B92">
              <w:t>Market</w:t>
            </w:r>
            <w:proofErr w:type="spellEnd"/>
            <w:r w:rsidR="00692B92">
              <w:t xml:space="preserve"> Taguig</w:t>
            </w:r>
            <w:r w:rsidR="00692B92">
              <w:rPr>
                <w:bCs/>
              </w:rPr>
              <w:t>)</w:t>
            </w:r>
          </w:p>
          <w:p w14:paraId="1F0D454E" w14:textId="77777777" w:rsidR="00847A9E" w:rsidRPr="004D3011" w:rsidRDefault="00847A9E" w:rsidP="00847A9E">
            <w:pPr>
              <w:pStyle w:val="Date"/>
            </w:pPr>
            <w:r>
              <w:t>December 2019 to June 2021</w:t>
            </w:r>
          </w:p>
          <w:p w14:paraId="5B288718" w14:textId="77777777" w:rsidR="00847A9E" w:rsidRDefault="00847A9E" w:rsidP="00847A9E">
            <w:pPr>
              <w:pStyle w:val="ListParagraph"/>
              <w:numPr>
                <w:ilvl w:val="0"/>
                <w:numId w:val="3"/>
              </w:numPr>
            </w:pPr>
            <w:r>
              <w:t>Provide seamless customer service to clients inquiring about their loan application and status</w:t>
            </w:r>
          </w:p>
          <w:p w14:paraId="3CD381AE" w14:textId="77777777" w:rsidR="00847A9E" w:rsidRDefault="00847A9E" w:rsidP="00847A9E">
            <w:pPr>
              <w:pStyle w:val="ListParagraph"/>
              <w:numPr>
                <w:ilvl w:val="0"/>
                <w:numId w:val="3"/>
              </w:numPr>
            </w:pPr>
            <w:r>
              <w:t>Answers queries pertaining to loan documents needed</w:t>
            </w:r>
          </w:p>
          <w:p w14:paraId="1922C183" w14:textId="77777777" w:rsidR="00847A9E" w:rsidRDefault="00847A9E" w:rsidP="00847A9E">
            <w:pPr>
              <w:pStyle w:val="ListParagraph"/>
              <w:numPr>
                <w:ilvl w:val="0"/>
                <w:numId w:val="3"/>
              </w:numPr>
            </w:pPr>
            <w:r>
              <w:t>Provide estimated amount they can avail based on their monthly income</w:t>
            </w:r>
          </w:p>
          <w:p w14:paraId="65667523" w14:textId="77777777" w:rsidR="00847A9E" w:rsidRDefault="00847A9E" w:rsidP="00847A9E">
            <w:pPr>
              <w:pStyle w:val="ListParagraph"/>
              <w:numPr>
                <w:ilvl w:val="0"/>
                <w:numId w:val="3"/>
              </w:numPr>
            </w:pPr>
            <w:r>
              <w:t>Collecting customer information and analyzing customer needs, expediting correction or adjustment, and following up to ensure resolution</w:t>
            </w:r>
          </w:p>
          <w:p w14:paraId="26A8A28C" w14:textId="0E8F0068" w:rsidR="00847A9E" w:rsidRDefault="00847A9E" w:rsidP="00847A9E">
            <w:pPr>
              <w:pStyle w:val="ListParagraph"/>
              <w:numPr>
                <w:ilvl w:val="0"/>
                <w:numId w:val="3"/>
              </w:numPr>
            </w:pPr>
            <w:r>
              <w:t xml:space="preserve">Interacting with </w:t>
            </w:r>
            <w:r w:rsidR="00171C1D">
              <w:t xml:space="preserve">the </w:t>
            </w:r>
            <w:r>
              <w:t>customer regarding the status of their loan application</w:t>
            </w:r>
          </w:p>
          <w:p w14:paraId="2E709EBD" w14:textId="77777777" w:rsidR="00847A9E" w:rsidRDefault="00847A9E" w:rsidP="00847A9E"/>
          <w:p w14:paraId="3186963F" w14:textId="675B8E24" w:rsidR="00847A9E" w:rsidRPr="000035A0" w:rsidRDefault="00847A9E" w:rsidP="00847A9E">
            <w:pPr>
              <w:rPr>
                <w:b/>
                <w:bCs/>
              </w:rPr>
            </w:pPr>
            <w:r w:rsidRPr="000035A0">
              <w:rPr>
                <w:b/>
                <w:bCs/>
              </w:rPr>
              <w:t>HR Personnel</w:t>
            </w:r>
          </w:p>
          <w:p w14:paraId="3E68EDCB" w14:textId="396A3C56" w:rsidR="000035A0" w:rsidRDefault="000035A0" w:rsidP="00847A9E">
            <w:pPr>
              <w:rPr>
                <w:b/>
                <w:bCs/>
              </w:rPr>
            </w:pPr>
            <w:r w:rsidRPr="000035A0">
              <w:rPr>
                <w:b/>
                <w:bCs/>
              </w:rPr>
              <w:t xml:space="preserve">JBD Telecom </w:t>
            </w:r>
            <w:proofErr w:type="spellStart"/>
            <w:r w:rsidRPr="000035A0">
              <w:rPr>
                <w:b/>
                <w:bCs/>
              </w:rPr>
              <w:t>Hubpoint</w:t>
            </w:r>
            <w:proofErr w:type="spellEnd"/>
            <w:r w:rsidR="00692B92">
              <w:rPr>
                <w:b/>
                <w:bCs/>
              </w:rPr>
              <w:t xml:space="preserve"> (Balagtas, Batangas City)</w:t>
            </w:r>
          </w:p>
          <w:p w14:paraId="52F87F2C" w14:textId="3F684E45" w:rsidR="000035A0" w:rsidRDefault="000035A0" w:rsidP="00847A9E">
            <w:r>
              <w:t>May 2019 to January 2020</w:t>
            </w:r>
          </w:p>
          <w:p w14:paraId="1F8F9226" w14:textId="1545E716" w:rsidR="000035A0" w:rsidRDefault="000035A0" w:rsidP="000035A0">
            <w:pPr>
              <w:pStyle w:val="ListParagraph"/>
              <w:numPr>
                <w:ilvl w:val="0"/>
                <w:numId w:val="4"/>
              </w:numPr>
            </w:pPr>
            <w:r>
              <w:t>Consult with employers to identify needs and preferred qualifications</w:t>
            </w:r>
          </w:p>
          <w:p w14:paraId="35BEFB54" w14:textId="331729DB" w:rsidR="000035A0" w:rsidRDefault="000035A0" w:rsidP="000035A0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Interview applicants about their experience, education, and skills, contact references and perform background checks</w:t>
            </w:r>
          </w:p>
          <w:p w14:paraId="1AAD78CC" w14:textId="2B25DD83" w:rsidR="000035A0" w:rsidRDefault="000035A0" w:rsidP="000035A0">
            <w:pPr>
              <w:pStyle w:val="ListParagraph"/>
              <w:numPr>
                <w:ilvl w:val="0"/>
                <w:numId w:val="4"/>
              </w:numPr>
            </w:pPr>
            <w:r>
              <w:t>Inform applicants about job details such as benefits and conditions</w:t>
            </w:r>
          </w:p>
          <w:p w14:paraId="66AFBBBC" w14:textId="525E26F4" w:rsidR="000035A0" w:rsidRDefault="000035A0" w:rsidP="000035A0">
            <w:pPr>
              <w:pStyle w:val="ListParagraph"/>
              <w:numPr>
                <w:ilvl w:val="0"/>
                <w:numId w:val="4"/>
              </w:numPr>
            </w:pPr>
            <w:r>
              <w:t>Hire or refer qualified candidates</w:t>
            </w:r>
          </w:p>
          <w:p w14:paraId="01E01D2B" w14:textId="6AE54BBC" w:rsidR="00847A9E" w:rsidRDefault="000035A0" w:rsidP="00847A9E">
            <w:pPr>
              <w:pStyle w:val="ListParagraph"/>
              <w:numPr>
                <w:ilvl w:val="0"/>
                <w:numId w:val="4"/>
              </w:numPr>
            </w:pPr>
            <w:r>
              <w:t>Conduct new employee orientations</w:t>
            </w:r>
          </w:p>
          <w:p w14:paraId="79975BC3" w14:textId="44760196" w:rsidR="000035A0" w:rsidRDefault="000035A0" w:rsidP="000035A0"/>
          <w:p w14:paraId="023A9972" w14:textId="29902A99" w:rsidR="002E0840" w:rsidRDefault="002E0840" w:rsidP="002E0840">
            <w:pPr>
              <w:pStyle w:val="Heading2"/>
            </w:pPr>
            <w:r>
              <w:t>Organizational affiliations</w:t>
            </w:r>
          </w:p>
          <w:p w14:paraId="252E5222" w14:textId="4C952DC8" w:rsidR="002E0840" w:rsidRDefault="002E0840" w:rsidP="00847A9E">
            <w:pPr>
              <w:rPr>
                <w:b/>
                <w:bCs/>
              </w:rPr>
            </w:pPr>
            <w:r>
              <w:rPr>
                <w:b/>
                <w:bCs/>
              </w:rPr>
              <w:t>President</w:t>
            </w:r>
          </w:p>
          <w:p w14:paraId="4FCC2A19" w14:textId="2AA06584" w:rsidR="002E0840" w:rsidRDefault="002E0840" w:rsidP="00847A9E">
            <w:proofErr w:type="spellStart"/>
            <w:r>
              <w:t>BatStateU</w:t>
            </w:r>
            <w:proofErr w:type="spellEnd"/>
            <w:r>
              <w:t xml:space="preserve"> </w:t>
            </w:r>
            <w:proofErr w:type="spellStart"/>
            <w:r>
              <w:t>Dulaang</w:t>
            </w:r>
            <w:proofErr w:type="spellEnd"/>
            <w:r>
              <w:t xml:space="preserve"> Batangan</w:t>
            </w:r>
          </w:p>
          <w:p w14:paraId="66633D10" w14:textId="6B37A569" w:rsidR="002E0840" w:rsidRDefault="002E0840" w:rsidP="00847A9E">
            <w:r>
              <w:t>2018 – 2019</w:t>
            </w:r>
          </w:p>
          <w:p w14:paraId="13CFEF4C" w14:textId="50D18DF4" w:rsidR="002E0840" w:rsidRDefault="002E0840" w:rsidP="00847A9E"/>
          <w:p w14:paraId="123F9732" w14:textId="1C83DE16" w:rsidR="002E0840" w:rsidRPr="002E0840" w:rsidRDefault="002E0840" w:rsidP="00847A9E">
            <w:pPr>
              <w:rPr>
                <w:b/>
                <w:bCs/>
              </w:rPr>
            </w:pPr>
            <w:r w:rsidRPr="002E0840">
              <w:rPr>
                <w:b/>
                <w:bCs/>
              </w:rPr>
              <w:t>Vice President for Internal Affairs</w:t>
            </w:r>
          </w:p>
          <w:p w14:paraId="028CA412" w14:textId="77777777" w:rsidR="002E0840" w:rsidRDefault="002E0840" w:rsidP="002E0840">
            <w:proofErr w:type="spellStart"/>
            <w:r>
              <w:t>BatStateU</w:t>
            </w:r>
            <w:proofErr w:type="spellEnd"/>
            <w:r>
              <w:t xml:space="preserve"> </w:t>
            </w:r>
            <w:proofErr w:type="spellStart"/>
            <w:r>
              <w:t>Dulaang</w:t>
            </w:r>
            <w:proofErr w:type="spellEnd"/>
            <w:r>
              <w:t xml:space="preserve"> Batangan</w:t>
            </w:r>
          </w:p>
          <w:p w14:paraId="09EBC2FE" w14:textId="09B2AB9B" w:rsidR="002E0840" w:rsidRPr="002E0840" w:rsidRDefault="002E0840" w:rsidP="00847A9E">
            <w:r>
              <w:t>2017 – 2018</w:t>
            </w:r>
          </w:p>
          <w:p w14:paraId="27854DFD" w14:textId="77777777" w:rsidR="002E0840" w:rsidRDefault="002E0840" w:rsidP="00847A9E">
            <w:pPr>
              <w:rPr>
                <w:b/>
                <w:bCs/>
              </w:rPr>
            </w:pPr>
          </w:p>
          <w:p w14:paraId="3367E7D4" w14:textId="7D119B72" w:rsidR="002E0840" w:rsidRDefault="002E0840" w:rsidP="00847A9E">
            <w:pPr>
              <w:rPr>
                <w:b/>
                <w:bCs/>
              </w:rPr>
            </w:pPr>
            <w:r>
              <w:rPr>
                <w:b/>
                <w:bCs/>
              </w:rPr>
              <w:t>Documentary Officer</w:t>
            </w:r>
          </w:p>
          <w:p w14:paraId="0D557E4E" w14:textId="7382FCCF" w:rsidR="002E0840" w:rsidRDefault="002E0840" w:rsidP="00847A9E">
            <w:r>
              <w:t>Junior Financial Executives</w:t>
            </w:r>
          </w:p>
          <w:p w14:paraId="03297DA0" w14:textId="6C324101" w:rsidR="002E0840" w:rsidRDefault="002E0840" w:rsidP="00847A9E">
            <w:r>
              <w:t>2017 – 2018</w:t>
            </w:r>
          </w:p>
          <w:p w14:paraId="72413DFD" w14:textId="5EF4AA9D" w:rsidR="002E0840" w:rsidRDefault="002E0840" w:rsidP="00847A9E"/>
          <w:p w14:paraId="6B422E90" w14:textId="18E0DFD6" w:rsidR="002E0840" w:rsidRDefault="002E0840" w:rsidP="00847A9E">
            <w:pPr>
              <w:rPr>
                <w:b/>
                <w:bCs/>
              </w:rPr>
            </w:pPr>
            <w:r w:rsidRPr="002E0840">
              <w:rPr>
                <w:b/>
                <w:bCs/>
              </w:rPr>
              <w:t>Member of Junior Confederation of Finance Associations Philippines and Junior Managers’ Society</w:t>
            </w:r>
          </w:p>
          <w:p w14:paraId="05F7D928" w14:textId="105280CB" w:rsidR="002E0840" w:rsidRDefault="002E0840" w:rsidP="00847A9E">
            <w:pPr>
              <w:rPr>
                <w:b/>
                <w:bCs/>
              </w:rPr>
            </w:pPr>
          </w:p>
          <w:p w14:paraId="083668E9" w14:textId="06EC159D" w:rsidR="00F635DC" w:rsidRDefault="00F635DC" w:rsidP="00F635DC">
            <w:pPr>
              <w:pStyle w:val="Heading2"/>
            </w:pPr>
            <w:r>
              <w:t>Seminars attended</w:t>
            </w:r>
          </w:p>
          <w:p w14:paraId="2A6371BC" w14:textId="7FC23DEB" w:rsidR="00F635DC" w:rsidRPr="00036450" w:rsidRDefault="00F635DC" w:rsidP="00F635DC">
            <w:pPr>
              <w:pStyle w:val="Heading4"/>
            </w:pPr>
            <w:r>
              <w:t xml:space="preserve">Regional Convention Journey to the Top: Igniting the </w:t>
            </w:r>
            <w:proofErr w:type="spellStart"/>
            <w:r>
              <w:t>Millenials</w:t>
            </w:r>
            <w:proofErr w:type="spellEnd"/>
            <w:r>
              <w:t xml:space="preserve"> Spirit to Face the Corporate Challenges</w:t>
            </w:r>
          </w:p>
          <w:p w14:paraId="70A801A2" w14:textId="6FBB5B70" w:rsidR="00F635DC" w:rsidRDefault="00F635DC" w:rsidP="00F635DC">
            <w:r>
              <w:t>University of Batangas – Main Campus</w:t>
            </w:r>
          </w:p>
          <w:p w14:paraId="01AFCEAE" w14:textId="7861C450" w:rsidR="00F635DC" w:rsidRDefault="00F635DC" w:rsidP="00F635DC">
            <w:r>
              <w:t>February 2018</w:t>
            </w:r>
          </w:p>
          <w:p w14:paraId="59B52965" w14:textId="1601FD1B" w:rsidR="00F635DC" w:rsidRDefault="00F635DC" w:rsidP="00F635DC"/>
          <w:p w14:paraId="6557C07C" w14:textId="03027BF2" w:rsidR="00F635DC" w:rsidRDefault="00F635DC" w:rsidP="00F635DC">
            <w:pPr>
              <w:rPr>
                <w:b/>
                <w:bCs/>
              </w:rPr>
            </w:pPr>
            <w:r>
              <w:rPr>
                <w:b/>
                <w:bCs/>
              </w:rPr>
              <w:t>BEC 2017: 2</w:t>
            </w:r>
            <w:r w:rsidRPr="00F635DC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BatStateU</w:t>
            </w:r>
            <w:proofErr w:type="spellEnd"/>
            <w:r>
              <w:rPr>
                <w:b/>
                <w:bCs/>
              </w:rPr>
              <w:t xml:space="preserve"> Business and Entrepreneurship Conference “Beyond the Limits: Young Professional in Transit”</w:t>
            </w:r>
          </w:p>
          <w:p w14:paraId="11599921" w14:textId="251F753E" w:rsidR="00F635DC" w:rsidRDefault="00F635DC" w:rsidP="00F635DC">
            <w:r>
              <w:t>Batangas State University – Main Campus I</w:t>
            </w:r>
          </w:p>
          <w:p w14:paraId="42E19328" w14:textId="3876DC67" w:rsidR="00F635DC" w:rsidRDefault="00F635DC" w:rsidP="00F635DC">
            <w:r>
              <w:t>November 2017</w:t>
            </w:r>
          </w:p>
          <w:p w14:paraId="42F2212D" w14:textId="5DEF994E" w:rsidR="00F635DC" w:rsidRDefault="00F635DC" w:rsidP="00F635DC"/>
          <w:p w14:paraId="4BD93CFF" w14:textId="3030616A" w:rsidR="00F635DC" w:rsidRDefault="00F635DC" w:rsidP="00F635DC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F635DC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Philippine Junior Finance &amp; Investment Summit</w:t>
            </w:r>
          </w:p>
          <w:p w14:paraId="12856CB9" w14:textId="72D37D77" w:rsidR="00F635DC" w:rsidRDefault="00F635DC" w:rsidP="00F635DC">
            <w:r>
              <w:t>SMX Convention Center Manila</w:t>
            </w:r>
          </w:p>
          <w:p w14:paraId="368127F5" w14:textId="2CA7795A" w:rsidR="00F635DC" w:rsidRDefault="00F635DC" w:rsidP="00F635DC">
            <w:r>
              <w:t>September 2017</w:t>
            </w:r>
          </w:p>
          <w:p w14:paraId="2FE732CF" w14:textId="5395031E" w:rsidR="00F635DC" w:rsidRDefault="00F635DC" w:rsidP="00F635DC"/>
          <w:p w14:paraId="16A58086" w14:textId="0C7EE621" w:rsidR="00F635DC" w:rsidRDefault="00F635DC" w:rsidP="00F635D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F635DC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</w:t>
            </w:r>
            <w:r w:rsidRPr="00F635DC">
              <w:rPr>
                <w:b/>
                <w:bCs/>
              </w:rPr>
              <w:t>Upsurge Finance 2017 “Elevating</w:t>
            </w:r>
            <w:r>
              <w:rPr>
                <w:b/>
                <w:bCs/>
              </w:rPr>
              <w:t xml:space="preserve"> </w:t>
            </w:r>
            <w:r w:rsidRPr="00F635DC">
              <w:rPr>
                <w:b/>
                <w:bCs/>
              </w:rPr>
              <w:t>Financial Literacy, Unfolding New</w:t>
            </w:r>
            <w:r>
              <w:rPr>
                <w:b/>
                <w:bCs/>
              </w:rPr>
              <w:t xml:space="preserve"> </w:t>
            </w:r>
            <w:r w:rsidRPr="00F635DC">
              <w:rPr>
                <w:b/>
                <w:bCs/>
              </w:rPr>
              <w:t>Possibilities and Empowering Finance</w:t>
            </w:r>
            <w:r>
              <w:rPr>
                <w:b/>
                <w:bCs/>
              </w:rPr>
              <w:t xml:space="preserve"> </w:t>
            </w:r>
            <w:r w:rsidRPr="00F635DC">
              <w:rPr>
                <w:b/>
                <w:bCs/>
              </w:rPr>
              <w:t>Leaders of Tomorrow”</w:t>
            </w:r>
          </w:p>
          <w:p w14:paraId="62A4C372" w14:textId="27C2786D" w:rsidR="00F635DC" w:rsidRDefault="00F635DC" w:rsidP="00F635DC">
            <w:r>
              <w:t>Hermana Fausta Hall, Sacred Heart of College Lucena City</w:t>
            </w:r>
          </w:p>
          <w:p w14:paraId="6A92A45E" w14:textId="02620555" w:rsidR="00F635DC" w:rsidRDefault="00F635DC" w:rsidP="00F635DC">
            <w:r>
              <w:t>March 2017</w:t>
            </w:r>
          </w:p>
          <w:p w14:paraId="057351B1" w14:textId="3411B58A" w:rsidR="00597252" w:rsidRDefault="00597252" w:rsidP="00F635DC"/>
          <w:p w14:paraId="266E4F7C" w14:textId="3611953F" w:rsidR="00597252" w:rsidRDefault="00597252" w:rsidP="00597252">
            <w:pPr>
              <w:rPr>
                <w:b/>
                <w:bCs/>
              </w:rPr>
            </w:pPr>
            <w:r w:rsidRPr="00597252">
              <w:rPr>
                <w:b/>
                <w:bCs/>
              </w:rPr>
              <w:t>BEC 2015: 1stBatStateU Business and</w:t>
            </w:r>
            <w:r>
              <w:rPr>
                <w:b/>
                <w:bCs/>
              </w:rPr>
              <w:t xml:space="preserve"> </w:t>
            </w:r>
            <w:r w:rsidRPr="00597252">
              <w:rPr>
                <w:b/>
                <w:bCs/>
              </w:rPr>
              <w:t>Entrepreneurship Conference</w:t>
            </w:r>
            <w:r>
              <w:rPr>
                <w:b/>
                <w:bCs/>
              </w:rPr>
              <w:t xml:space="preserve"> </w:t>
            </w:r>
            <w:r w:rsidRPr="00597252">
              <w:rPr>
                <w:b/>
                <w:bCs/>
              </w:rPr>
              <w:t>“Building Business Continuity and Resiliency</w:t>
            </w:r>
            <w:r>
              <w:rPr>
                <w:b/>
                <w:bCs/>
              </w:rPr>
              <w:t xml:space="preserve"> </w:t>
            </w:r>
            <w:r w:rsidRPr="00597252">
              <w:rPr>
                <w:b/>
                <w:bCs/>
              </w:rPr>
              <w:t>in a Global Economy”</w:t>
            </w:r>
          </w:p>
          <w:p w14:paraId="5B975BFE" w14:textId="07141695" w:rsidR="00D2002C" w:rsidRDefault="00D2002C" w:rsidP="00597252">
            <w:r>
              <w:t>Batangas State University – Main Campus I</w:t>
            </w:r>
          </w:p>
          <w:p w14:paraId="28B3095A" w14:textId="49C7C949" w:rsidR="00D2002C" w:rsidRPr="00D2002C" w:rsidRDefault="00D2002C" w:rsidP="00597252">
            <w:r>
              <w:t>Sept 2015</w:t>
            </w:r>
          </w:p>
          <w:p w14:paraId="42818157" w14:textId="77777777" w:rsidR="00F635DC" w:rsidRDefault="00F635DC" w:rsidP="00847A9E"/>
          <w:p w14:paraId="477B5C0A" w14:textId="3F35802A" w:rsidR="00847A9E" w:rsidRDefault="00000000" w:rsidP="00847A9E">
            <w:pPr>
              <w:pStyle w:val="Heading2"/>
            </w:pPr>
            <w:sdt>
              <w:sdtPr>
                <w:id w:val="1047328981"/>
                <w:placeholder>
                  <w:docPart w:val="BFF0841F659C4400972346B777A56AB2"/>
                </w:placeholder>
                <w:temporary/>
                <w:showingPlcHdr/>
                <w15:appearance w15:val="hidden"/>
              </w:sdtPr>
              <w:sdtContent>
                <w:r w:rsidR="00847A9E">
                  <w:t>key skills and characteristics</w:t>
                </w:r>
              </w:sdtContent>
            </w:sdt>
          </w:p>
          <w:p w14:paraId="0FDE5EBF" w14:textId="77777777" w:rsidR="00847A9E" w:rsidRPr="00C4234F" w:rsidRDefault="00C4234F" w:rsidP="00847A9E">
            <w:pPr>
              <w:pStyle w:val="ListBullet"/>
              <w:rPr>
                <w:color w:val="auto"/>
              </w:rPr>
            </w:pPr>
            <w:r w:rsidRPr="00C4234F">
              <w:rPr>
                <w:color w:val="auto"/>
              </w:rPr>
              <w:t>Self-motivated, takes initiative, high level of energy, tolerant, and flexible to different situation</w:t>
            </w:r>
          </w:p>
          <w:p w14:paraId="0B335444" w14:textId="77777777" w:rsidR="00C4234F" w:rsidRPr="00C4234F" w:rsidRDefault="00C4234F" w:rsidP="00847A9E">
            <w:pPr>
              <w:pStyle w:val="ListBullet"/>
              <w:rPr>
                <w:color w:val="auto"/>
              </w:rPr>
            </w:pPr>
            <w:r w:rsidRPr="00C4234F">
              <w:rPr>
                <w:color w:val="auto"/>
              </w:rPr>
              <w:t xml:space="preserve">Proficient in using MS Office (Word, Excel, </w:t>
            </w:r>
            <w:proofErr w:type="spellStart"/>
            <w:r w:rsidRPr="00C4234F">
              <w:rPr>
                <w:color w:val="auto"/>
              </w:rPr>
              <w:t>Powerpoint</w:t>
            </w:r>
            <w:proofErr w:type="spellEnd"/>
            <w:r w:rsidRPr="00C4234F">
              <w:rPr>
                <w:color w:val="auto"/>
              </w:rPr>
              <w:t>, Outlook)</w:t>
            </w:r>
          </w:p>
          <w:p w14:paraId="59480217" w14:textId="77777777" w:rsidR="00C4234F" w:rsidRPr="00C4234F" w:rsidRDefault="00C4234F" w:rsidP="00847A9E">
            <w:pPr>
              <w:pStyle w:val="ListBullet"/>
            </w:pPr>
            <w:r w:rsidRPr="00C4234F">
              <w:rPr>
                <w:color w:val="auto"/>
              </w:rPr>
              <w:t>Fast learner with good verbal and written communication skills</w:t>
            </w:r>
          </w:p>
          <w:p w14:paraId="237CDAB8" w14:textId="0761092F" w:rsidR="00C4234F" w:rsidRPr="00094FD6" w:rsidRDefault="00C4234F" w:rsidP="00F635DC">
            <w:pPr>
              <w:pStyle w:val="ListBullet"/>
              <w:numPr>
                <w:ilvl w:val="0"/>
                <w:numId w:val="0"/>
              </w:numPr>
              <w:jc w:val="both"/>
            </w:pPr>
          </w:p>
        </w:tc>
      </w:tr>
    </w:tbl>
    <w:p w14:paraId="24EC3E62" w14:textId="054041B8" w:rsidR="00000000" w:rsidRDefault="00000000" w:rsidP="00D84787">
      <w:pPr>
        <w:tabs>
          <w:tab w:val="left" w:pos="990"/>
        </w:tabs>
      </w:pPr>
    </w:p>
    <w:sectPr w:rsidR="0043117B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7C155" w14:textId="77777777" w:rsidR="00226B04" w:rsidRDefault="00226B04" w:rsidP="000C45FF">
      <w:r>
        <w:separator/>
      </w:r>
    </w:p>
  </w:endnote>
  <w:endnote w:type="continuationSeparator" w:id="0">
    <w:p w14:paraId="6CDD5D1B" w14:textId="77777777" w:rsidR="00226B04" w:rsidRDefault="00226B0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A9F9B" w14:textId="77777777" w:rsidR="00226B04" w:rsidRDefault="00226B04" w:rsidP="000C45FF">
      <w:r>
        <w:separator/>
      </w:r>
    </w:p>
  </w:footnote>
  <w:footnote w:type="continuationSeparator" w:id="0">
    <w:p w14:paraId="1996319F" w14:textId="77777777" w:rsidR="00226B04" w:rsidRDefault="00226B0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E0E8B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B7A80" wp14:editId="230753D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1200" cy="9630000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1200" cy="9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17138"/>
    <w:multiLevelType w:val="hybridMultilevel"/>
    <w:tmpl w:val="802A741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84417"/>
    <w:multiLevelType w:val="hybridMultilevel"/>
    <w:tmpl w:val="B55AD25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1D4F1F01"/>
    <w:multiLevelType w:val="hybridMultilevel"/>
    <w:tmpl w:val="47340EE6"/>
    <w:lvl w:ilvl="0" w:tplc="3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FDB0204"/>
    <w:multiLevelType w:val="hybridMultilevel"/>
    <w:tmpl w:val="7CF40C6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56078"/>
    <w:multiLevelType w:val="hybridMultilevel"/>
    <w:tmpl w:val="2A9C2E0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419303">
    <w:abstractNumId w:val="2"/>
  </w:num>
  <w:num w:numId="2" w16cid:durableId="108354901">
    <w:abstractNumId w:val="4"/>
  </w:num>
  <w:num w:numId="3" w16cid:durableId="1378358629">
    <w:abstractNumId w:val="1"/>
  </w:num>
  <w:num w:numId="4" w16cid:durableId="339965670">
    <w:abstractNumId w:val="5"/>
  </w:num>
  <w:num w:numId="5" w16cid:durableId="653871639">
    <w:abstractNumId w:val="3"/>
  </w:num>
  <w:num w:numId="6" w16cid:durableId="628098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2tLA0NzQwtbA0MTVW0lEKTi0uzszPAykwrgUAKz2nUiwAAAA="/>
  </w:docVars>
  <w:rsids>
    <w:rsidRoot w:val="00847A9E"/>
    <w:rsid w:val="000035A0"/>
    <w:rsid w:val="000041C4"/>
    <w:rsid w:val="00036450"/>
    <w:rsid w:val="00094499"/>
    <w:rsid w:val="00094FD6"/>
    <w:rsid w:val="00096D1F"/>
    <w:rsid w:val="000C45FF"/>
    <w:rsid w:val="000E3FD1"/>
    <w:rsid w:val="00112054"/>
    <w:rsid w:val="001525E1"/>
    <w:rsid w:val="001671F6"/>
    <w:rsid w:val="00171C1D"/>
    <w:rsid w:val="00180329"/>
    <w:rsid w:val="0019001F"/>
    <w:rsid w:val="001A74A5"/>
    <w:rsid w:val="001B2ABD"/>
    <w:rsid w:val="001E0391"/>
    <w:rsid w:val="001E1759"/>
    <w:rsid w:val="001E2E64"/>
    <w:rsid w:val="001F1ECC"/>
    <w:rsid w:val="00226B04"/>
    <w:rsid w:val="002400EB"/>
    <w:rsid w:val="00256CF7"/>
    <w:rsid w:val="00274747"/>
    <w:rsid w:val="00281FD5"/>
    <w:rsid w:val="002B7CF1"/>
    <w:rsid w:val="002E0840"/>
    <w:rsid w:val="0030481B"/>
    <w:rsid w:val="00311F9F"/>
    <w:rsid w:val="003156FC"/>
    <w:rsid w:val="003254B5"/>
    <w:rsid w:val="0037121F"/>
    <w:rsid w:val="00385167"/>
    <w:rsid w:val="003A6B7D"/>
    <w:rsid w:val="003B06CA"/>
    <w:rsid w:val="003C6018"/>
    <w:rsid w:val="004071FC"/>
    <w:rsid w:val="00445947"/>
    <w:rsid w:val="004548B2"/>
    <w:rsid w:val="004813B3"/>
    <w:rsid w:val="00496591"/>
    <w:rsid w:val="004C63E4"/>
    <w:rsid w:val="004D3011"/>
    <w:rsid w:val="0052113A"/>
    <w:rsid w:val="005262AC"/>
    <w:rsid w:val="00597252"/>
    <w:rsid w:val="005E39D5"/>
    <w:rsid w:val="00600670"/>
    <w:rsid w:val="00616E38"/>
    <w:rsid w:val="0062123A"/>
    <w:rsid w:val="00646E75"/>
    <w:rsid w:val="006771D0"/>
    <w:rsid w:val="00692B92"/>
    <w:rsid w:val="006A186E"/>
    <w:rsid w:val="006C1D9D"/>
    <w:rsid w:val="006E088D"/>
    <w:rsid w:val="006E7E2D"/>
    <w:rsid w:val="006F53C7"/>
    <w:rsid w:val="0070340F"/>
    <w:rsid w:val="00715FCB"/>
    <w:rsid w:val="00743101"/>
    <w:rsid w:val="00771342"/>
    <w:rsid w:val="007775E1"/>
    <w:rsid w:val="007867A0"/>
    <w:rsid w:val="007927F5"/>
    <w:rsid w:val="00802CA0"/>
    <w:rsid w:val="00847A9E"/>
    <w:rsid w:val="00882D7C"/>
    <w:rsid w:val="008B6C87"/>
    <w:rsid w:val="008D7080"/>
    <w:rsid w:val="009205F6"/>
    <w:rsid w:val="009260CD"/>
    <w:rsid w:val="00934354"/>
    <w:rsid w:val="00952C25"/>
    <w:rsid w:val="009B539F"/>
    <w:rsid w:val="00A2118D"/>
    <w:rsid w:val="00A40869"/>
    <w:rsid w:val="00AD76E2"/>
    <w:rsid w:val="00AE300E"/>
    <w:rsid w:val="00AF6D44"/>
    <w:rsid w:val="00B20152"/>
    <w:rsid w:val="00B359E4"/>
    <w:rsid w:val="00B45372"/>
    <w:rsid w:val="00B56AE3"/>
    <w:rsid w:val="00B57D98"/>
    <w:rsid w:val="00B70850"/>
    <w:rsid w:val="00BE2258"/>
    <w:rsid w:val="00C039FE"/>
    <w:rsid w:val="00C066B6"/>
    <w:rsid w:val="00C37BA1"/>
    <w:rsid w:val="00C4234F"/>
    <w:rsid w:val="00C4674C"/>
    <w:rsid w:val="00C506CF"/>
    <w:rsid w:val="00C547D5"/>
    <w:rsid w:val="00C72662"/>
    <w:rsid w:val="00C72BED"/>
    <w:rsid w:val="00C80811"/>
    <w:rsid w:val="00C8557D"/>
    <w:rsid w:val="00C9578B"/>
    <w:rsid w:val="00CB0055"/>
    <w:rsid w:val="00CC6C3E"/>
    <w:rsid w:val="00D2002C"/>
    <w:rsid w:val="00D2522B"/>
    <w:rsid w:val="00D422DE"/>
    <w:rsid w:val="00D5459D"/>
    <w:rsid w:val="00D84787"/>
    <w:rsid w:val="00DA1F4D"/>
    <w:rsid w:val="00DD070C"/>
    <w:rsid w:val="00DD172A"/>
    <w:rsid w:val="00E00757"/>
    <w:rsid w:val="00E15CD7"/>
    <w:rsid w:val="00E25A26"/>
    <w:rsid w:val="00E4381A"/>
    <w:rsid w:val="00E55D74"/>
    <w:rsid w:val="00F05EDE"/>
    <w:rsid w:val="00F364A3"/>
    <w:rsid w:val="00F60274"/>
    <w:rsid w:val="00F635DC"/>
    <w:rsid w:val="00F77FB9"/>
    <w:rsid w:val="00FB068F"/>
    <w:rsid w:val="00FC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7B9B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AF6D44"/>
  </w:style>
  <w:style w:type="paragraph" w:styleId="Heading1">
    <w:name w:val="heading 1"/>
    <w:basedOn w:val="Normal"/>
    <w:next w:val="Normal"/>
    <w:link w:val="Heading1Char"/>
    <w:uiPriority w:val="9"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E2258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355D7E" w:themeColor="accent1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0340F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BE2258"/>
    <w:rPr>
      <w:rFonts w:asciiTheme="majorHAnsi" w:eastAsiaTheme="majorEastAsia" w:hAnsiTheme="majorHAnsi" w:cstheme="majorBidi"/>
      <w:b/>
      <w:caps/>
      <w:color w:val="355D7E" w:themeColor="accent1" w:themeShade="80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Bullet">
    <w:name w:val="List Bullet"/>
    <w:basedOn w:val="Normal"/>
    <w:uiPriority w:val="11"/>
    <w:qFormat/>
    <w:rsid w:val="00094FD6"/>
    <w:pPr>
      <w:numPr>
        <w:numId w:val="1"/>
      </w:numPr>
      <w:ind w:left="420"/>
    </w:pPr>
    <w:rPr>
      <w:rFonts w:eastAsiaTheme="minorHAnsi"/>
      <w:color w:val="595959" w:themeColor="text1" w:themeTint="A6"/>
      <w:lang w:eastAsia="en-US"/>
    </w:rPr>
  </w:style>
  <w:style w:type="paragraph" w:styleId="NoSpacing">
    <w:name w:val="No Spacing"/>
    <w:uiPriority w:val="1"/>
    <w:semiHidden/>
    <w:rsid w:val="000041C4"/>
    <w:rPr>
      <w:szCs w:val="22"/>
    </w:rPr>
  </w:style>
  <w:style w:type="paragraph" w:styleId="ListParagraph">
    <w:name w:val="List Paragraph"/>
    <w:basedOn w:val="Normal"/>
    <w:uiPriority w:val="34"/>
    <w:semiHidden/>
    <w:qFormat/>
    <w:rsid w:val="0084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haramycullaebor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Gupit\AppData\Roaming\Microsoft\Templates\Hospitality%20managemen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F0841F659C4400972346B777A56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E1AF5-CB01-460D-BD4A-B3693D6D43FA}"/>
      </w:docPartPr>
      <w:docPartBody>
        <w:p w:rsidR="00DC1DF1" w:rsidRDefault="008A218F" w:rsidP="008A218F">
          <w:pPr>
            <w:pStyle w:val="BFF0841F659C4400972346B777A56AB2"/>
          </w:pPr>
          <w:r>
            <w:t>key skills and characteristics</w:t>
          </w:r>
        </w:p>
      </w:docPartBody>
    </w:docPart>
    <w:docPart>
      <w:docPartPr>
        <w:name w:val="0CF2461D86FC440B80B72365533B0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9069D-AB69-409F-8622-FC4C63CFA136}"/>
      </w:docPartPr>
      <w:docPartBody>
        <w:p w:rsidR="00DC1DF1" w:rsidRDefault="008A218F" w:rsidP="008A218F">
          <w:pPr>
            <w:pStyle w:val="0CF2461D86FC440B80B72365533B0CE7"/>
          </w:pPr>
          <w:r w:rsidRPr="00036450">
            <w:t>WORK EXPERIENCE</w:t>
          </w:r>
        </w:p>
      </w:docPartBody>
    </w:docPart>
    <w:docPart>
      <w:docPartPr>
        <w:name w:val="8B2272023A964CDB865788D095654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8A33B-0F38-4B8E-A64B-FA97CCCCB483}"/>
      </w:docPartPr>
      <w:docPartBody>
        <w:p w:rsidR="00DC1DF1" w:rsidRDefault="008A218F" w:rsidP="008A218F">
          <w:pPr>
            <w:pStyle w:val="8B2272023A964CDB865788D095654961"/>
          </w:pPr>
          <w:r w:rsidRPr="00D5459D">
            <w:t>Profile</w:t>
          </w:r>
        </w:p>
      </w:docPartBody>
    </w:docPart>
    <w:docPart>
      <w:docPartPr>
        <w:name w:val="FA6D7402ADFF41A7B2DD2E3AE6EB7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EDC89-5636-4886-929F-ABE63BD3478E}"/>
      </w:docPartPr>
      <w:docPartBody>
        <w:p w:rsidR="00DC1DF1" w:rsidRDefault="008A218F" w:rsidP="008A218F">
          <w:pPr>
            <w:pStyle w:val="FA6D7402ADFF41A7B2DD2E3AE6EB7D93"/>
          </w:pPr>
          <w:r w:rsidRPr="00C039FE">
            <w:t>Contact</w:t>
          </w:r>
        </w:p>
      </w:docPartBody>
    </w:docPart>
    <w:docPart>
      <w:docPartPr>
        <w:name w:val="C45F64EF51274754A7725D6743CFA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94E27-0D62-4DF2-AEDC-996AC8D7BE6D}"/>
      </w:docPartPr>
      <w:docPartBody>
        <w:p w:rsidR="00DC1DF1" w:rsidRDefault="008A218F" w:rsidP="008A218F">
          <w:pPr>
            <w:pStyle w:val="C45F64EF51274754A7725D6743CFA023"/>
          </w:pPr>
          <w:r w:rsidRPr="004D3011">
            <w:t>PHONE:</w:t>
          </w:r>
        </w:p>
      </w:docPartBody>
    </w:docPart>
    <w:docPart>
      <w:docPartPr>
        <w:name w:val="CED095D405BA4207AEBD072E0CDB7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3462E-109C-4572-8124-FE7961A367F5}"/>
      </w:docPartPr>
      <w:docPartBody>
        <w:p w:rsidR="00DC1DF1" w:rsidRDefault="008A218F" w:rsidP="008A218F">
          <w:pPr>
            <w:pStyle w:val="CED095D405BA4207AEBD072E0CDB78DF"/>
          </w:pPr>
          <w:r>
            <w:t>LINKEDIN:</w:t>
          </w:r>
        </w:p>
      </w:docPartBody>
    </w:docPart>
    <w:docPart>
      <w:docPartPr>
        <w:name w:val="BF46C6D07E9B48B09967B2C3020D3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21D61-2DF0-496A-A91E-F66F88423797}"/>
      </w:docPartPr>
      <w:docPartBody>
        <w:p w:rsidR="00DC1DF1" w:rsidRDefault="008A218F" w:rsidP="008A218F">
          <w:pPr>
            <w:pStyle w:val="BF46C6D07E9B48B09967B2C3020D3D1B"/>
          </w:pPr>
          <w:r w:rsidRPr="004D3011">
            <w:t>EMAIL</w:t>
          </w:r>
        </w:p>
      </w:docPartBody>
    </w:docPart>
    <w:docPart>
      <w:docPartPr>
        <w:name w:val="70CF18DEBB2245D2A2109A2792D05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195B8-EE4A-4979-88C0-D59261C81FC7}"/>
      </w:docPartPr>
      <w:docPartBody>
        <w:p w:rsidR="00DC1DF1" w:rsidRDefault="008A218F" w:rsidP="008A218F">
          <w:pPr>
            <w:pStyle w:val="70CF18DEBB2245D2A2109A2792D05AF6"/>
          </w:pPr>
          <w:r>
            <w:t>activities and interests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472C4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472C4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 w16cid:durableId="186667605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18F"/>
    <w:rsid w:val="000E7922"/>
    <w:rsid w:val="0018268A"/>
    <w:rsid w:val="008A218F"/>
    <w:rsid w:val="009E107B"/>
    <w:rsid w:val="00DC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1"/>
    <w:qFormat/>
    <w:pPr>
      <w:numPr>
        <w:numId w:val="1"/>
      </w:numPr>
      <w:spacing w:after="0" w:line="240" w:lineRule="auto"/>
      <w:ind w:left="420"/>
    </w:pPr>
    <w:rPr>
      <w:rFonts w:eastAsiaTheme="minorHAnsi"/>
      <w:color w:val="595959" w:themeColor="text1" w:themeTint="A6"/>
      <w:sz w:val="18"/>
      <w:szCs w:val="18"/>
      <w:lang w:val="en-US" w:eastAsia="en-US"/>
    </w:rPr>
  </w:style>
  <w:style w:type="paragraph" w:customStyle="1" w:styleId="BFF0841F659C4400972346B777A56AB2">
    <w:name w:val="BFF0841F659C4400972346B777A56AB2"/>
    <w:rsid w:val="008A218F"/>
  </w:style>
  <w:style w:type="paragraph" w:customStyle="1" w:styleId="0CF2461D86FC440B80B72365533B0CE7">
    <w:name w:val="0CF2461D86FC440B80B72365533B0CE7"/>
    <w:rsid w:val="008A218F"/>
  </w:style>
  <w:style w:type="paragraph" w:customStyle="1" w:styleId="8B2272023A964CDB865788D095654961">
    <w:name w:val="8B2272023A964CDB865788D095654961"/>
    <w:rsid w:val="008A218F"/>
  </w:style>
  <w:style w:type="paragraph" w:customStyle="1" w:styleId="FA6D7402ADFF41A7B2DD2E3AE6EB7D93">
    <w:name w:val="FA6D7402ADFF41A7B2DD2E3AE6EB7D93"/>
    <w:rsid w:val="008A218F"/>
  </w:style>
  <w:style w:type="paragraph" w:customStyle="1" w:styleId="C45F64EF51274754A7725D6743CFA023">
    <w:name w:val="C45F64EF51274754A7725D6743CFA023"/>
    <w:rsid w:val="008A218F"/>
  </w:style>
  <w:style w:type="paragraph" w:customStyle="1" w:styleId="CED095D405BA4207AEBD072E0CDB78DF">
    <w:name w:val="CED095D405BA4207AEBD072E0CDB78DF"/>
    <w:rsid w:val="008A218F"/>
  </w:style>
  <w:style w:type="paragraph" w:customStyle="1" w:styleId="BF46C6D07E9B48B09967B2C3020D3D1B">
    <w:name w:val="BF46C6D07E9B48B09967B2C3020D3D1B"/>
    <w:rsid w:val="008A218F"/>
  </w:style>
  <w:style w:type="paragraph" w:customStyle="1" w:styleId="70CF18DEBB2245D2A2109A2792D05AF6">
    <w:name w:val="70CF18DEBB2245D2A2109A2792D05AF6"/>
    <w:rsid w:val="008A21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Hospitality management resume</Template>
  <TotalTime>0</TotalTime>
  <Pages>2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2022-10-04T23:16:00Z</dcterms:created>
  <dcterms:modified xsi:type="dcterms:W3CDTF">2024-01-15T01:31:00Z</dcterms:modified>
</cp:coreProperties>
</file>