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B1281F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 w:rsidRPr="00B1281F">
              <w:rPr>
                <w:rFonts w:ascii="Times New Roman" w:hAnsi="Times New Roman"/>
                <w:noProof/>
              </w:rPr>
              <w:drawing>
                <wp:inline distT="0" distB="0" distL="0" distR="0" wp14:anchorId="64BC3AA7" wp14:editId="1483036D">
                  <wp:extent cx="2266950" cy="239839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9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Default="00DE344D" w:rsidP="00310F17">
            <w:pPr>
              <w:pStyle w:val="Title"/>
            </w:pPr>
            <w:r>
              <w:t>ANJOE L. DUBLADO</w:t>
            </w:r>
            <w:r w:rsidR="003D1B71" w:rsidRPr="00310F17">
              <w:br/>
            </w:r>
            <w:r w:rsidR="0096356D">
              <w:t>Anjoe</w:t>
            </w:r>
          </w:p>
          <w:p w:rsidR="0096356D" w:rsidRDefault="0096356D" w:rsidP="0096356D">
            <w:r>
              <w:t xml:space="preserve">Age:             </w:t>
            </w:r>
            <w:r w:rsidR="0095539A">
              <w:t>3</w:t>
            </w:r>
            <w:r w:rsidR="004B5F1D">
              <w:t>9</w:t>
            </w:r>
            <w:r>
              <w:t xml:space="preserve"> years old</w:t>
            </w:r>
          </w:p>
          <w:p w:rsidR="0096356D" w:rsidRDefault="0096356D" w:rsidP="0096356D">
            <w:r>
              <w:t>Weight:       130lbs.</w:t>
            </w:r>
          </w:p>
          <w:p w:rsidR="0096356D" w:rsidRDefault="0096356D" w:rsidP="0096356D">
            <w:r>
              <w:t>Height:        5’4”</w:t>
            </w:r>
          </w:p>
          <w:p w:rsidR="0096356D" w:rsidRDefault="0096356D" w:rsidP="0096356D">
            <w:r>
              <w:t>Gender:       Male</w:t>
            </w:r>
          </w:p>
          <w:p w:rsidR="0096356D" w:rsidRDefault="0096356D" w:rsidP="0096356D">
            <w:r>
              <w:t>Status:          Married</w:t>
            </w:r>
          </w:p>
          <w:p w:rsidR="0096356D" w:rsidRDefault="0096356D" w:rsidP="0096356D">
            <w:r>
              <w:t>Birthday:      November 6 1984</w:t>
            </w:r>
          </w:p>
          <w:p w:rsidR="0096356D" w:rsidRDefault="0096356D" w:rsidP="0096356D">
            <w:r>
              <w:t>Birth place:  Sogod Southern Leyte</w:t>
            </w:r>
          </w:p>
          <w:p w:rsidR="0096356D" w:rsidRPr="0096356D" w:rsidRDefault="0096356D" w:rsidP="0096356D">
            <w:r>
              <w:t>Religion:       Roman Catholic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49C0709B11DA45CF9AD76ACB3D92E533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4B5F1D" w:rsidRDefault="004B5F1D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March</w:t>
            </w:r>
            <w:r w:rsidR="00111398">
              <w:rPr>
                <w:rFonts w:ascii="Calibri" w:hAnsi="Calibri" w:cs="Calibri"/>
              </w:rPr>
              <w:t xml:space="preserve"> 27, 2023</w:t>
            </w:r>
            <w:r w:rsidR="00BA32BD">
              <w:rPr>
                <w:rFonts w:ascii="Calibri" w:hAnsi="Calibri" w:cs="Calibri"/>
              </w:rPr>
              <w:t>-</w:t>
            </w:r>
            <w:r w:rsidR="00635416">
              <w:rPr>
                <w:rFonts w:ascii="Calibri" w:hAnsi="Calibri" w:cs="Calibri"/>
              </w:rPr>
              <w:t>Present</w:t>
            </w:r>
          </w:p>
          <w:p w:rsidR="00111398" w:rsidRDefault="00111398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Integra</w:t>
            </w:r>
            <w:r w:rsidR="00E844B3">
              <w:rPr>
                <w:rFonts w:ascii="Calibri" w:hAnsi="Calibri" w:cs="Calibri"/>
              </w:rPr>
              <w:t>ted Micro-Electronics, Inc</w:t>
            </w:r>
          </w:p>
          <w:p w:rsidR="00E844B3" w:rsidRDefault="0008528B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Instrumentation Technician</w:t>
            </w:r>
          </w:p>
          <w:p w:rsidR="00BB40A1" w:rsidRDefault="00BB40A1" w:rsidP="00AC6C7E">
            <w:pPr>
              <w:pStyle w:val="Dates"/>
              <w:rPr>
                <w:rFonts w:ascii="Calibri" w:hAnsi="Calibri" w:cs="Calibri"/>
              </w:rPr>
            </w:pPr>
          </w:p>
          <w:p w:rsidR="00BB40A1" w:rsidRPr="009A3502" w:rsidRDefault="00BB40A1" w:rsidP="00AC6C7E">
            <w:pPr>
              <w:pStyle w:val="Dates"/>
              <w:rPr>
                <w:rFonts w:ascii="Calibri" w:hAnsi="Calibri" w:cs="Calibri"/>
                <w:b w:val="0"/>
                <w:bCs/>
              </w:rPr>
            </w:pPr>
            <w:r w:rsidRPr="009A3502">
              <w:rPr>
                <w:rFonts w:ascii="Calibri" w:hAnsi="Calibri" w:cs="Calibri"/>
                <w:b w:val="0"/>
                <w:bCs/>
              </w:rPr>
              <w:t>Duties and Responsibilities</w:t>
            </w:r>
            <w:r w:rsidR="00F93264" w:rsidRPr="009A3502">
              <w:rPr>
                <w:rFonts w:ascii="Calibri" w:hAnsi="Calibri" w:cs="Calibri"/>
                <w:b w:val="0"/>
                <w:bCs/>
              </w:rPr>
              <w:t>:</w:t>
            </w:r>
          </w:p>
          <w:p w:rsidR="00F93264" w:rsidRPr="009A3502" w:rsidRDefault="001B08F0" w:rsidP="00AC6C7E">
            <w:pPr>
              <w:pStyle w:val="Dates"/>
              <w:rPr>
                <w:rFonts w:ascii="Calibri" w:hAnsi="Calibri" w:cs="Calibri"/>
                <w:b w:val="0"/>
                <w:bCs/>
              </w:rPr>
            </w:pPr>
            <w:r w:rsidRPr="009A3502">
              <w:rPr>
                <w:rFonts w:ascii="Calibri" w:hAnsi="Calibri" w:cs="Calibri"/>
                <w:b w:val="0"/>
                <w:bCs/>
              </w:rPr>
              <w:t xml:space="preserve">   *Perform Calibration </w:t>
            </w:r>
            <w:r w:rsidR="003202B4" w:rsidRPr="009A3502">
              <w:rPr>
                <w:rFonts w:ascii="Calibri" w:hAnsi="Calibri" w:cs="Calibri"/>
                <w:b w:val="0"/>
                <w:bCs/>
              </w:rPr>
              <w:t>Electrical,</w:t>
            </w:r>
            <w:r w:rsidR="0041127F" w:rsidRPr="009A3502">
              <w:rPr>
                <w:rFonts w:ascii="Calibri" w:hAnsi="Calibri" w:cs="Calibri"/>
                <w:b w:val="0"/>
                <w:bCs/>
              </w:rPr>
              <w:t xml:space="preserve"> Thermometry and Dimensional</w:t>
            </w:r>
            <w:r w:rsidR="003359ED" w:rsidRPr="009A3502">
              <w:rPr>
                <w:rFonts w:ascii="Calibri" w:hAnsi="Calibri" w:cs="Calibri"/>
                <w:b w:val="0"/>
                <w:bCs/>
              </w:rPr>
              <w:t>.</w:t>
            </w:r>
          </w:p>
          <w:p w:rsidR="003359ED" w:rsidRPr="009A3502" w:rsidRDefault="003359ED" w:rsidP="00AC6C7E">
            <w:pPr>
              <w:pStyle w:val="Dates"/>
              <w:rPr>
                <w:rFonts w:ascii="Calibri" w:hAnsi="Calibri" w:cs="Calibri"/>
                <w:b w:val="0"/>
                <w:bCs/>
              </w:rPr>
            </w:pPr>
            <w:r w:rsidRPr="009A3502">
              <w:rPr>
                <w:rFonts w:ascii="Calibri" w:hAnsi="Calibri" w:cs="Calibri"/>
                <w:b w:val="0"/>
                <w:bCs/>
              </w:rPr>
              <w:t xml:space="preserve">   *Perform</w:t>
            </w:r>
            <w:r w:rsidR="00036B00" w:rsidRPr="009A3502">
              <w:rPr>
                <w:rFonts w:ascii="Calibri" w:hAnsi="Calibri" w:cs="Calibri"/>
                <w:b w:val="0"/>
                <w:bCs/>
              </w:rPr>
              <w:t xml:space="preserve"> Intermediate checklist for all standard.</w:t>
            </w:r>
          </w:p>
          <w:p w:rsidR="00036B00" w:rsidRPr="009A3502" w:rsidRDefault="00002B01" w:rsidP="00AC6C7E">
            <w:pPr>
              <w:pStyle w:val="Dates"/>
              <w:rPr>
                <w:rFonts w:ascii="Calibri" w:hAnsi="Calibri" w:cs="Calibri"/>
                <w:b w:val="0"/>
                <w:bCs/>
              </w:rPr>
            </w:pPr>
            <w:r w:rsidRPr="009A3502">
              <w:rPr>
                <w:rFonts w:ascii="Calibri" w:hAnsi="Calibri" w:cs="Calibri"/>
                <w:b w:val="0"/>
                <w:bCs/>
              </w:rPr>
              <w:t xml:space="preserve">  </w:t>
            </w:r>
            <w:r w:rsidR="00F44CFF" w:rsidRPr="009A3502">
              <w:rPr>
                <w:rFonts w:ascii="Calibri" w:hAnsi="Calibri" w:cs="Calibri"/>
                <w:b w:val="0"/>
                <w:bCs/>
              </w:rPr>
              <w:t xml:space="preserve"> </w:t>
            </w:r>
            <w:r w:rsidRPr="009A3502">
              <w:rPr>
                <w:rFonts w:ascii="Calibri" w:hAnsi="Calibri" w:cs="Calibri"/>
                <w:b w:val="0"/>
                <w:bCs/>
              </w:rPr>
              <w:t xml:space="preserve">* Create Certificate </w:t>
            </w:r>
            <w:r w:rsidR="00F44CFF" w:rsidRPr="009A3502">
              <w:rPr>
                <w:rFonts w:ascii="Calibri" w:hAnsi="Calibri" w:cs="Calibri"/>
                <w:b w:val="0"/>
                <w:bCs/>
              </w:rPr>
              <w:t>of Calibration.</w:t>
            </w:r>
          </w:p>
          <w:p w:rsidR="004B5F1D" w:rsidRDefault="004B5F1D" w:rsidP="00AC6C7E">
            <w:pPr>
              <w:pStyle w:val="Dates"/>
              <w:rPr>
                <w:rFonts w:ascii="Calibri" w:hAnsi="Calibri" w:cs="Calibri"/>
              </w:rPr>
            </w:pPr>
          </w:p>
          <w:p w:rsidR="004B5F1D" w:rsidRDefault="004B5F1D" w:rsidP="00AC6C7E">
            <w:pPr>
              <w:pStyle w:val="Dates"/>
              <w:rPr>
                <w:rFonts w:ascii="Calibri" w:hAnsi="Calibri" w:cs="Calibri"/>
              </w:rPr>
            </w:pPr>
          </w:p>
          <w:p w:rsidR="003D1B71" w:rsidRDefault="00DE344D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July 1 2008</w:t>
            </w:r>
            <w:r w:rsidR="00635416">
              <w:rPr>
                <w:rFonts w:ascii="Calibri" w:hAnsi="Calibri" w:cs="Calibri"/>
              </w:rPr>
              <w:t xml:space="preserve"> </w:t>
            </w:r>
            <w:r w:rsidR="0031054F">
              <w:rPr>
                <w:rFonts w:ascii="Calibri" w:hAnsi="Calibri" w:cs="Calibri"/>
              </w:rPr>
              <w:t>–</w:t>
            </w:r>
            <w:r w:rsidR="00635416">
              <w:rPr>
                <w:rFonts w:ascii="Calibri" w:hAnsi="Calibri" w:cs="Calibri"/>
              </w:rPr>
              <w:t xml:space="preserve"> </w:t>
            </w:r>
            <w:r w:rsidR="0031054F">
              <w:rPr>
                <w:rFonts w:ascii="Calibri" w:hAnsi="Calibri" w:cs="Calibri"/>
              </w:rPr>
              <w:t>March 4, 2023</w:t>
            </w:r>
          </w:p>
          <w:p w:rsidR="00DE344D" w:rsidRPr="00740017" w:rsidRDefault="00DE344D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ARTESYN EMBEDDED TECHNOLOGIES</w:t>
            </w:r>
          </w:p>
          <w:p w:rsidR="00DE344D" w:rsidRPr="00740017" w:rsidRDefault="00DE344D" w:rsidP="00AC6C7E">
            <w:pPr>
              <w:pStyle w:val="Experience"/>
              <w:rPr>
                <w:rFonts w:ascii="Calibri" w:hAnsi="Calibri" w:cs="Calibri"/>
              </w:rPr>
            </w:pPr>
            <w:r>
              <w:t>PRODUCT TEC</w:t>
            </w:r>
            <w:r w:rsidR="00FA79DD">
              <w:t>H</w:t>
            </w:r>
            <w:r>
              <w:t>NICIAN</w:t>
            </w:r>
            <w:r>
              <w:rPr>
                <w:rStyle w:val="Strong"/>
                <w:rFonts w:ascii="Calibri" w:hAnsi="Calibri" w:cs="Calibri"/>
              </w:rPr>
              <w:t>/FAILURE ANALYSIS/TROUBLESHOOTING</w:t>
            </w:r>
            <w:r w:rsidR="003D1B71" w:rsidRPr="00740017">
              <w:rPr>
                <w:rFonts w:ascii="Calibri" w:hAnsi="Calibri" w:cs="Calibri"/>
              </w:rPr>
              <w:t xml:space="preserve">  </w:t>
            </w:r>
          </w:p>
          <w:p w:rsidR="003D1B71" w:rsidRDefault="00DE344D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Duties and Responsibilities:</w:t>
            </w:r>
          </w:p>
          <w:p w:rsidR="00DE344D" w:rsidRDefault="00DE344D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*Repair and troubleshoot of failed units on manual and automatic tester.</w:t>
            </w:r>
          </w:p>
          <w:p w:rsidR="00DE344D" w:rsidRDefault="00DE344D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*Pr</w:t>
            </w:r>
            <w:r w:rsidR="00D312B3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>pare Technical reports and Presentation regarding issues encountered.</w:t>
            </w:r>
          </w:p>
          <w:p w:rsidR="00DE344D" w:rsidRDefault="00DE344D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*Assist Test and Design Engineers during evaluation and board failure analysis.</w:t>
            </w:r>
          </w:p>
          <w:p w:rsidR="00DE344D" w:rsidRDefault="00DE344D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*Depl</w:t>
            </w:r>
            <w:r w:rsidR="00D312B3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>te</w:t>
            </w:r>
            <w:r w:rsidR="00D312B3"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</w:rPr>
              <w:t xml:space="preserve"> and monitor FA WIP </w:t>
            </w:r>
            <w:r w:rsidR="00D312B3">
              <w:rPr>
                <w:rFonts w:ascii="Calibri" w:hAnsi="Calibri" w:cs="Calibri"/>
              </w:rPr>
              <w:t>based on priority schedule.</w:t>
            </w:r>
          </w:p>
          <w:p w:rsidR="00D312B3" w:rsidRDefault="00D312B3" w:rsidP="00AC6C7E">
            <w:pPr>
              <w:rPr>
                <w:rFonts w:ascii="Calibri" w:hAnsi="Calibri" w:cs="Calibri"/>
              </w:rPr>
            </w:pPr>
          </w:p>
          <w:p w:rsidR="00D312B3" w:rsidRDefault="00D312B3" w:rsidP="00AC6C7E">
            <w:pPr>
              <w:rPr>
                <w:rFonts w:ascii="Calibri" w:hAnsi="Calibri" w:cs="Calibri"/>
              </w:rPr>
            </w:pPr>
          </w:p>
          <w:p w:rsidR="00D312B3" w:rsidRDefault="00D312B3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Skills:</w:t>
            </w:r>
          </w:p>
          <w:p w:rsidR="00D312B3" w:rsidRDefault="00D312B3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*Knowledge in testing Equipment such as Digital Oscilloscope, Electronic Load, AC and DC source Digital Multi tester.</w:t>
            </w:r>
          </w:p>
          <w:p w:rsidR="00D312B3" w:rsidRDefault="00D312B3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*Able to interpret Schematic Diagrams, Test Specifications, Component Specification, Internal Product Specification.</w:t>
            </w:r>
          </w:p>
          <w:p w:rsidR="00D312B3" w:rsidRDefault="00D312B3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*Knowledge in Windows Applications such as MS word, MS excel, MS Power Point.</w:t>
            </w:r>
          </w:p>
          <w:p w:rsidR="00D312B3" w:rsidRDefault="00D312B3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*Good communication skills.</w:t>
            </w:r>
          </w:p>
          <w:p w:rsidR="00D312B3" w:rsidRDefault="00D312B3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*Capable for analyzing and solving problem.</w:t>
            </w:r>
          </w:p>
          <w:p w:rsidR="00D312B3" w:rsidRPr="00740017" w:rsidRDefault="00D312B3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*Can perform task assigned without supervision.  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3D64F35958A94DBAA2853F6DE9FB77DD"/>
              </w:placeholder>
              <w:temporary/>
              <w:showingPlcHdr/>
              <w15:appearance w15:val="hidden"/>
            </w:sdtPr>
            <w:sdtEndPr/>
            <w:sdtContent>
              <w:p w:rsidR="003D1B71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A04056" w:rsidRPr="00A04056" w:rsidRDefault="00A04056" w:rsidP="00A04056">
            <w:r>
              <w:t>COLLEGE  2001-2005</w:t>
            </w:r>
          </w:p>
          <w:p w:rsidR="003D1B71" w:rsidRDefault="00A04056" w:rsidP="00353B60">
            <w:pPr>
              <w:pStyle w:val="SchoolName"/>
            </w:pPr>
            <w:r>
              <w:t>SOUTHERN LEYTE STATE UNIVERSITY (SLSU)</w:t>
            </w:r>
            <w:r w:rsidR="003D1B71" w:rsidRPr="00740017">
              <w:t xml:space="preserve">, </w:t>
            </w:r>
          </w:p>
          <w:p w:rsidR="00A04056" w:rsidRDefault="00A04056" w:rsidP="00353B60">
            <w:pPr>
              <w:pStyle w:val="SchoolName"/>
            </w:pPr>
            <w:r>
              <w:t>Bachelor of Science in Industrial Technology</w:t>
            </w:r>
          </w:p>
          <w:p w:rsidR="00A04056" w:rsidRPr="00740017" w:rsidRDefault="00A04056" w:rsidP="00353B60">
            <w:pPr>
              <w:pStyle w:val="SchoolName"/>
            </w:pPr>
            <w:r>
              <w:t>Major in Electronics</w:t>
            </w:r>
          </w:p>
          <w:p w:rsidR="003D1B71" w:rsidRDefault="00A04056" w:rsidP="00A04056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  <w:p w:rsidR="00A04056" w:rsidRDefault="00A04056" w:rsidP="00A04056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SECONDARY   1997-2001</w:t>
            </w:r>
          </w:p>
          <w:p w:rsidR="00A04056" w:rsidRDefault="00A04056" w:rsidP="00A04056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SOGOD NATIONAL HIGH SCHOOL</w:t>
            </w:r>
          </w:p>
          <w:p w:rsidR="00A04056" w:rsidRDefault="00A04056" w:rsidP="00A04056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Sogod Southern Leyte</w:t>
            </w:r>
          </w:p>
          <w:p w:rsidR="00A04056" w:rsidRDefault="00A04056" w:rsidP="00A04056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A04056" w:rsidRDefault="00A04056" w:rsidP="00A04056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Primary   1991-1997</w:t>
            </w:r>
          </w:p>
          <w:p w:rsidR="00A04056" w:rsidRDefault="00A04056" w:rsidP="00A04056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SOGOD CENTRAL ELEMENTARY SCHOOL</w:t>
            </w:r>
          </w:p>
          <w:p w:rsidR="00A04056" w:rsidRDefault="00A04056" w:rsidP="00A04056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Sogod Southern Leyte</w:t>
            </w:r>
          </w:p>
          <w:p w:rsidR="00A04056" w:rsidRPr="00740017" w:rsidRDefault="00A04056" w:rsidP="00A04056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593FFE7173954CD094E9B5B4C83E281A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:rsidR="003D1B71" w:rsidRPr="00740017" w:rsidRDefault="00A04056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Able to Write and Read English, Tagalog and Visaya</w:t>
            </w:r>
          </w:p>
          <w:p w:rsidR="003D1B71" w:rsidRDefault="00A04056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Other Information</w:t>
            </w:r>
          </w:p>
          <w:p w:rsidR="00A04056" w:rsidRPr="00A04056" w:rsidRDefault="00A04056" w:rsidP="00A04056">
            <w:r>
              <w:t>I a</w:t>
            </w:r>
            <w:r w:rsidR="0096356D">
              <w:t>m</w:t>
            </w:r>
            <w:r>
              <w:t xml:space="preserve"> Anjoe L. Dublado Willing to work as a Electronics Technician, My objective is to obtain a position in a supportive environment where I can help the organization grow in value </w:t>
            </w:r>
            <w:r w:rsidR="0096356D">
              <w:t>utilizing my experience, capabilities and abilities.</w:t>
            </w:r>
            <w:r>
              <w:t xml:space="preserve"> </w:t>
            </w:r>
          </w:p>
          <w:p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CA96EC959A1F40DF89369F35C29DA4CB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:rsidR="003D1B71" w:rsidRPr="0056708E" w:rsidRDefault="0096356D" w:rsidP="00AC6C7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 xml:space="preserve">Spencer Dela Pena       Test Engineer    ARTESYN EMBEDDED                 09164651168                                             TECHNOLOGIES   </w:t>
            </w: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230AE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DE344D" w:rsidP="00380FD1">
            <w:pPr>
              <w:pStyle w:val="Information"/>
            </w:pPr>
            <w:r>
              <w:t>Bria Homes Calamba</w:t>
            </w:r>
          </w:p>
          <w:p w:rsidR="003D1B71" w:rsidRPr="00380FD1" w:rsidRDefault="00DE344D" w:rsidP="00380FD1">
            <w:pPr>
              <w:pStyle w:val="Information"/>
            </w:pPr>
            <w:r>
              <w:t>Brgy. Banadero Calamba City Laguna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3C00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DE344D" w:rsidP="00380FD1">
            <w:pPr>
              <w:pStyle w:val="Information"/>
            </w:pPr>
            <w:r>
              <w:t>09300496427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A47F44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DE344D" w:rsidP="00380FD1">
            <w:pPr>
              <w:pStyle w:val="Information"/>
            </w:pPr>
            <w:r>
              <w:t>anjoelingadublado@gmail.com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78E9D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63414" w:rsidRDefault="00F63414" w:rsidP="00590471">
      <w:r>
        <w:separator/>
      </w:r>
    </w:p>
  </w:endnote>
  <w:endnote w:type="continuationSeparator" w:id="0">
    <w:p w:rsidR="00F63414" w:rsidRDefault="00F6341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63414" w:rsidRDefault="00F63414" w:rsidP="00590471">
      <w:r>
        <w:separator/>
      </w:r>
    </w:p>
  </w:footnote>
  <w:footnote w:type="continuationSeparator" w:id="0">
    <w:p w:rsidR="00F63414" w:rsidRDefault="00F6341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-2846705</wp:posOffset>
              </wp:positionH>
              <wp:positionV relativeFrom="paragraph">
                <wp:posOffset>-457200</wp:posOffset>
              </wp:positionV>
              <wp:extent cx="12182475" cy="10547985"/>
              <wp:effectExtent l="0" t="0" r="952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82475" cy="10547985"/>
                        <a:chOff x="-1238251" y="-228600"/>
                        <a:chExt cx="12182475" cy="10547985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238250" y="198119"/>
                          <a:ext cx="1529152" cy="3819525"/>
                          <a:chOff x="-1238393" y="-1"/>
                          <a:chExt cx="1529328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>
                            <a:off x="-1238393" y="-1"/>
                            <a:ext cx="1238393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 flipH="1">
                            <a:off x="245211" y="436418"/>
                            <a:ext cx="45724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-1238251" y="769618"/>
                          <a:ext cx="12182475" cy="9549767"/>
                          <a:chOff x="-5903520" y="-5283700"/>
                          <a:chExt cx="9970301" cy="7816682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V="1">
                            <a:off x="2959835" y="558411"/>
                            <a:ext cx="374177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 flipH="1">
                            <a:off x="2874087" y="884897"/>
                            <a:ext cx="989495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V="1">
                            <a:off x="3427559" y="519696"/>
                            <a:ext cx="639222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V="1">
                            <a:off x="3201492" y="1395762"/>
                            <a:ext cx="73276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V="1">
                            <a:off x="-5903520" y="-5283700"/>
                            <a:ext cx="1410965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3037787" y="461645"/>
                            <a:ext cx="257249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3150B3" id="Group 26" o:spid="_x0000_s1026" style="position:absolute;margin-left:-224.15pt;margin-top:-36pt;width:959.25pt;height:830.55pt;z-index:251657216" coordorigin="-12382,-2286" coordsize="12182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sD&#10;5VgeJsfyUI4lBJ4GikSTY3koxxICTwNFosmxPJRjCYGngSLR5FgeyrGEwNNAkWhyLA/lWELgaPBU&#10;jiUEXgbCsTxNjuWpHEsIPA1kdn6aHMtTOZYQeBrI7Pw0OZanciwh8DQQP/FpcixP5VhC4GkgfuLT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QKkUlicEngaK&#10;RJNjeUCpiAYmEpVjeZgcywNKRTQwkagcy8PkWB7KsYTA6gXlWB4mx/KAUqltYHIsD+VYQuBVQZFo&#10;ciwP5VhC4GmgSDQ5lodyLCHwNFAkmhzLQzmWEFgaKMfyMDmWh3IsIfA0UCSaHMtDOZYQeBooEk2O&#10;5aEcSwg8DRSJJsfyUI4lBJ4GikSTY3koxxICR4Onciwh8DIQjuVpcixP5VhC4Gkgs/PT5FieyrGE&#10;wNNAZuenybE8lWMJgaeB+IlPk2N5KscSAk8D8ROf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">
              <v:group id="Group 14" o:spid="_x0000_s1027" style="position:absolute;left:-12382;top:1981;width:15291;height:38195" coordorigin="-12383" coordsize="15293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2383;width:12383;height:4010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673280,3988776;667493,3999002;667839,3999490;721403,3884954;702690,3899575;674621,3911273;673285,3899575;692888,3893727;721403,3884954;770078,3869648;768935,3870707;769521,3870332;420887,3847668;440714,3864484;449179,3865945;472792,3903963;483485,3911273;484154,3912005;486604,3903963;495960,3912736;505317,3920046;523753,3934116;524029,3933206;545415,3944903;555662,3950752;565910,3953676;586850,3956600;615364,3955137;616602,3955137;619374,3950020;625612,3943440;631961,3943075;636305,3944902;637474,3955137;647443,3955137;644325,3969759;642542,3977071;636750,3985844;626057,3985844;612246,3982919;582395,3979995;560118,3974146;540514,3965373;520910,3955137;491060,3940516;467892,3915660;468160,3915021;454526,3901038;442496,3883492;428684,3868871;414427,3852786;420887,3847668;683154,3816321;676347,3819730;629269,3827531;644770,3833778;648780,3830853;676403,3820619;680949,3817718;725451,3795135;702330,3806716;710264,3807459;721681,3800514;809852,3791753;737335,3855130;774032,3828296;344923,3762133;396160,3833778;414427,3852786;428239,3868869;442051,3883491;454080,3901037;451407,3908348;444278,3903961;418883,3873257;406407,3857172;393932,3839626;377447,3820619;363190,3800149;352052,3781140;344923,3762133;365864,3725579;390368,3766520;387250,3772368;358735,3727041;365864,3725579;275419,3626153;305716,3681715;311954,3705109;297696,3680252;287003,3658320;275419,3626153;328546,3588634;328550,3589050;330055,3595027;330220,3592522;979205,3492653;977587,3493095;950854,3555969;924568,3602758;905855,3639311;895608,3653933;884915,3668554;871994,3690488;862192,3709495;847935,3728504;833233,3746050;829222,3759208;822985,3766520;807391,3775293;787342,3795763;769075,3814770;749026,3833779;724076,3854249;688878,3873257;687987,3877644;671064,3891529;671503,3892265;690296,3876846;690661,3873257;725858,3854249;750808,3833779;770857,3814770;789125,3795763;809174,3775293;824768,3766520;814211,3787306;814520,3786990;825659,3765057;831896,3757747;832312,3757369;835015,3747511;849718,3729965;863975,3710958;873777,3691949;886697,3670017;897390,3655396;904723,3644934;908529,3636387;927241,3599834;953528,3553045;215196,3472433;216887,3477195;217465,3478161;982195,3434264;982042,3434609;982042,3435027;982750,3435358;982933,3434609;991821,3412438;989190,3418402;988725,3419988;990529,3416199;178817,3338790;195644,3403809;182302,3351265;1023366,3338747;1023326,3338793;1023032,3345418;1015903,3371737;1007438,3402442;1007948,3402056;1015903,3373198;1023032,3346880;1023366,3338747;222365,3305821;223247,3309347;223291,3308863;156461,3272309;168045,3297166;168614,3299364;173893,3303198;185866,3339568;202351,3383433;209480,3415600;213489,3431685;230420,3478474;225519,3491632;209752,3434138;209035,3434609;223956,3489017;225519,3491632;230420,3478474;272746,3588135;264281,3596908;267400,3604219;254925,3605681;246905,3588135;239331,3569128;220619,3517951;203242,3466777;187203,3415600;179629,3390744;172500,3364425;175174,3352728;184084,3379047;193886,3403903;205916,3446306;206938,3449185;193886,3403903;184530,3379047;175619,3352728;165817,3313249;156461,3272309;1137980,3039826;1137754,3040144;1132888,3078472;1133303,2856647;1121496,2912618;1115703,2947710;1109912,2979877;1096100,3039826;1084070,3099774;1073378,3148026;1072486,3149814;1071756,3153362;1072932,3150950;1083625,3102700;1095654,3042751;1109466,2982803;1115258,2950635;1121050,2915544;1133080,2858519;1179416,2836587;1173623,2893611;1163376,2955021;1153129,3017895;1143773,3057372;1150010,3016432;1155356,2975491;1159366,2953560;1164713,2924317;1169614,2895073;1179416,2836587;1150577,2711251;1139762,2773714;1139564,2775215;1150455,2712303;1156508,2569780;1143510,2686326;1116168,2869743;1112165,2890514;1112139,2890686;1102783,2943324;1093427,3000349;1082734,3044214;1073823,3093927;1021249,3288393;1003873,3336645;1002206,3340805;1001487,3343194;994221,3362633;988280,3384896;966448,3438996;963027,3446088;953736,3470946;952394,3473806;950409,3479937;933033,3517953;915657,3553045;913668,3556353;901903,3581431;898256,3587469;894717,3595447;882687,3617380;871447,3631846;846397,3673313;787624,3745250;746670,3779809;779768,3759208;786006,3754821;806055,3731426;818530,3718268;838579,3684637;861301,3658319;875859,3639583;882242,3627614;888033,3621767;896053,3607144;898160,3602337;903627,3585212;915657,3561818;929342,3539802;934369,3529649;951746,3491632;959319,3468238;967785,3450692;989616,3396593;1005210,3348341;1022586,3300091;1075159,3105623;1082394,3065258;1082734,3061758;1094318,3003272;1097882,2985726;1102621,2964153;1104119,2955021;1113475,2902383;1131743,2778099;1149564,2645044;1154799,2590943;1205256,2440341;1203920,2443266;1203920,2443266;1209465,2353685;1209305,2356272;1210603,2361385;1214613,2376006;1217286,2370158;1217353,2369036;1215504,2373082;1211048,2359922;1205493,2187588;1205182,2187645;1204619,2187748;1204811,2194699;1204366,2231254;1202583,2253185;1191891,2308747;1189217,2356999;1186544,2373082;1182089,2443266;1177188,2498828;1171841,2552928;1168723,2595330;1165158,2639195;1168001,2624685;1170505,2593867;1172732,2550003;1178079,2495903;1182980,2440341;1187435,2370158;1190108,2354073;1192782,2305823;1203475,2250261;1196346,2362846;1190999,2456424;1178970,2576321;1176590,2588470;1175573,2606662;1172287,2637734;1159812,2726924;1154020,2773714;1150455,2798571;1146000,2824890;1133971,2895073;1121050,2963794;1104565,3055911;1086298,3146565;1074269,3197739;1061348,3247453;1056892,3267923;1051992,3288393;1044417,3308863;1032030,3353875;1032388,3358577;1019467,3402442;1005655,3434609;994517,3463852;983966,3489158;985606,3488710;997190,3460928;1008329,3431685;1022140,3399517;1035061,3355653;1034616,3349804;1047091,3304478;1054665,3284008;1059566,3263537;1064021,3243067;1076942,3193354;1088971,3142177;1107238,3051524;1123723,2959408;1136644,2890686;1148673,2820503;1153129,2794184;1156693,2769328;1162485,2722539;1174960,2633346;1179861,2573399;1191891,2453502;1197237,2359924;1204366,2247337;1205973,2227560;1204811,2226866;1205256,2190313;1215058,2156683;1209870,2227626;1209871,2227626;1215059,2156684;1219068,2142061;1216395,2161070;1215783,2200913;1215504,2238564;1211048,2283555;1211048,2288695;1216395,2238564;1217286,2161068;1219363,2146299;1199910,2079188;1196991,2101835;1195900,2134751;1194495,2119374;1193980,2121545;1195455,2137675;1194564,2161070;1196346,2180077;1197727,2179826;1196791,2169841;1197682,2146447;1199910,2079188;1237335,2039710;1238226,2041171;1237781,2102582;1238226,2144985;1236890,2222479;1235553,2266344;1231543,2330679;1230207,2384779;1223524,2484206;1217286,2570473;1206148,2586557;1207039,2577784;1208821,2516374;1215504,2452039;1220850,2441804;1220850,2441803;1226643,2330679;1229761,2278041;1232434,2223942;1234662,2172766;1235553,2124515;1235999,2083575;1236890,2061642;1237335,2039710;62750,1361757;62972,1362121;62993,1361916;89630,1152181;79829,1212128;71809,1234062;71790,1235462;71014,1291437;71037,1291303;71809,1235523;79829,1213590;89630,1153642;89964,1154373;90131,1153277;94976,1024972;88739,1039594;79383,1103929;81523,1109549;81593,1108562;79829,1103929;89185,1039594;94708,1026647;129283,941630;128720,943108;126332,973249;124828,988419;83838,1234062;78046,1294009;72700,1355420;61116,1484090;53542,1571819;49977,1637617;48195,1671246;46858,1704877;42849,1795530;41512,1851092;43740,1909579;44784,1877711;44631,1867175;46413,1805765;50423,1715111;53603,1702586;58221,1601161;57997,1583517;62399,1542105;65018,1507337;64235,1513333;61561,1510409;54878,1573282;55324,1608374;52205,1675633;51760,1687331;47304,1704877;48641,1671246;50423,1637617;53987,1571819;61561,1484090;73145,1355420;78492,1294009;84284,1234062;125273,988419;129283,941630;137303,795414;137303,795414;139530,801263;139530,801261;217586,587243;217500,587467;217240,588432;213601,600946;212681,605338;212080,607567;209480,619955;182302,725231;174728,754474;167154,785178;133662,906662;167599,783717;175173,753011;182748,723768;209925,618492;212681,605338;217240,588432;228895,486417;225050,490814;222190,494299;221510,497132;216608,511754;204133,538073;195668,568779;187649,599483;182302,615568;182121,614822;177067,634759;168490,669669;154679,719382;156906,728153;156949,728030;155124,720843;168936,671130;182748,615568;188094,599485;196114,568779;204579,538074;217054,511755;221955,497134;227301,490554;228989,488835;874222,222248;896944,255877;906746,282196;884915,247104;874222,222248;800263,115510;818084,128668;843034,169609;800263,115510;532050,105823;522693,109661;502644,118434;483040,133056;474575,141829;464773,150602;443325,164429;439377,169610;412200,200315;385467,235407;366755,263188;354280,279271;323537,326061;308835,356767;294578,387471;271855,443033;250469,498595;230002,557192;231757,564393;236101,554615;239798,545570;253143,507368;274528,451806;297251,396244;311508,365538;326211,334833;356953,288044;368982,267574;387695,239792;414427,204701;441605,173996;453021,166637;458536,160452;533600,107308;691385,74387;700908,77494;713828,92115;704027,87729;683532,74569;691385,74387;743234,62872;761501,67258;783778,96501;756154,80418;743234,62872;594202,62507;542742,71645;507099,87728;490169,102350;475466,119895;454971,128668;377447,226634;349379,267574;340913,277809;333339,290969;319082,315825;296805,353841;279875,397706;230866,523451;220624,552679;210604,582703;210816,583400;133738,880218;118144,950401;111016,992805;103887,1032282;90521,1114163;75982,1189353;75819,1191658;70917,1235523;67353,1255993;66462,1258918;62508,1302052;61561,1327640;60670,1364193;54433,1424142;48641,1484090;42403,1571819;38839,1652239;36611,1732657;39730,1677095;40019,1672510;40621,1650776;44185,1570358;45301,1571580;45398,1570221;44186,1568895;50423,1481166;56215,1421216;62424,1361543;62007,1361269;62898,1324715;67799,1255993;71363,1235523;71483,1234455;76264,1191658;90967,1115626;104333,1033745;111462,994268;118590,951864;134184,881681;211262,584863;231757,523453;280766,397707;297696,353842;319973,315826;334230,290969;341805,277810;350270,267574;378339,226634;455862,128670;476357,119897;491060,102351;507990,87729;543633,71645;595093,63055;636455,67609;656800,0;677740,4386;699125,11697;713383,23395;722739,38016;734323,30705;751699,43865;762392,54099;761947,55562;761501,65796;743234,61411;736996,55562;730759,51175;718729,42402;706700,33629;694225,27780;680413,27780;669275,27780;651899,27780;651083,26925;643434,39478;646107,54099;672839,71645;660943,72327;661144,72377;673730,71645;684423,76032;704918,89191;714720,93578;731205,105275;748135,116973;764620,130131;781105,146216;789125,153526;797144,162299;797248,162609;802999,165863;816935,182860;818882,192540;819421,193005;831896,209088;842589,223709;853282,239794;861302,254416;866648,263188;872440,273423;892044,309978;916994,362615;929914,391858;930289,392735;936891,405900;1188326,1957829;1188138,1970065;1193227,1972451;1198128,1984148;1200356,2023626;1208821,2070415;1212385,2071478;1212385,2060180;1216007,2027162;1215949,2020703;1219513,1981224;1224415,1981224;1231988,1965141;1232880,2029476;1230652,2060180;1227979,2089423;1226642,2137675;1226197,2162531;1225306,2187389;1223406,2191546;1223524,2193236;1225344,2189254;1226197,2165456;1226642,2140600;1227979,2092348;1230652,2063105;1232880,2032400;1236444,2041173;1235999,2063105;1235107,2085038;1234662,2125978;1233771,2174229;1231543,2225405;1228870,2279504;1225751,2332142;1219959,2443266;1214613,2453502;1207929,2517837;1206147,2579247;1205256,2588020;1197682,2655279;1195454,2661128;1186098,2732773;1195900,2661128;1198128,2655279;1183870,2788335;1176297,2801495;1174726,2811806;1174960,2813191;1176742,2801494;1184316,2788335;1178970,2838049;1169168,2896535;1164267,2925778;1158921,2955021;1154911,2976953;1149119,3019356;1142881,3060297;1133080,3104161;1123278,3145102;1123686,3142342;1112584,3191891;1088525,3278159;1083789,3302075;1088525,3279620;1112584,3193352;1094318,3284006;1084905,3316358;1077350,3334585;1076941,3336645;1072218,3348571;1072041,3352728;1051100,3422912;1028823,3490171;1027793,3492624;1020358,3523800;1002537,3567665;985881,3608662;985821,3608900;1002537,3569128;1020358,3525263;1005655,3573513;993682,3599102;985399,3610582;985161,3611531;976250,3630538;972892,3635645;964444,3658137;956201,3677327;943726,3703646;939716,3705109;935259,3711610;934567,3713337;940162,3706571;944172,3705109;928132,3744587;917885,3762134;907638,3778217;900400,3781780;899172,3784066;865311,3832316;863585,3833604;853282,3855711;859074,3861559;837688,3892265;839470,3871795;832341,3880568;825659,3887878;811847,3902500;810001,3895231;803381,3899575;795362,3905424;778877,3918584;778333,3919413;794025,3906885;802045,3901037;808728,3896651;811401,3903961;825213,3889340;831896,3882030;839024,3873257;837242,3893727;818530,3922970;817612,3922127;804718,3939053;794025,3949289;777986,3962447;771359,3960621;757497,3969472;757045,3972683;720066,3996078;711601,3988766;704472,3988766;691997,4001927;680859,4004851;669720,4006312;668510,4004611;658359,4010517;646107,4003388;646553,4001927;648780,3991691;638533,3987305;643434,3978532;658136,3977069;672394,3975608;692888,3977069;707145,3972683;733877,3953675;751699,3940516;765065,3939053;765995,3937636;753036,3939054;735214,3952213;708482,3971222;694225,3975608;673730,3974146;659473,3975608;644770,3977071;645216,3971222;648334,3956600;785560,3882030;878677,3766520;903182,3724116;916994,3700722;931251,3675866;957983,3623228;979369,3569128;1019467,3466777;1030605,3437533;1041298,3406829;1057338,3358577;1064021,3322024;1073621,3293144;1073698,3291330;1064467,3319099;1057784,3355653;1041744,3403905;1031051,3434609;1019913,3463852;979815,3566203;958429,3620304;931697,3672942;917439,3697798;903627,3721192;879123,3763595;786006,3879105;648780,3953676;638533,3953676;637196,3941979;626503,3940516;616701,3953676;588187,3955137;567247,3952213;556999,3949289;546752,3943440;552925,3921832;551653,3922970;528654,3908993;527594,3909811;483486,3883492;466110,3871795;450961,3863022;432694,3835240;409972,3807460;386359,3776754;390368,3766520;406853,3776754;413982,3797224;438486,3820619;487050,3861559;499079,3868871;512000,3876181;526257,3886417;541969,3897566;543187,3896651;557890,3903963;558336,3901038;579721,3903963;583286,3905424;616255,3905424;640315,3908348;668829,3901038;672393,3901038;673730,3912736;701799,3901038;720511,3886417;731204,3880568;737887,3877644;752590,3865947;764620,3857174;776649,3846938;798714,3834405;801600,3830855;778432,3844013;766402,3854249;754373,3863022;739670,3874720;732987,3877644;722294,3883492;693334,3892265;673730,3898114;670166,3898114;641651,3905424;617592,3902500;584623,3902500;581058,3901038;567247,3882030;559672,3898114;559653,3898240;565910,3884954;579722,3903961;558336,3901037;558504,3900679;544524,3893727;528040,3882030;513782,3871795;500861,3864484;488832,3857174;440268,3816233;415764,3792839;408635,3772368;392150,3762133;367646,3721192;360517,3722655;335121,3680252;330666,3653933;331557,3652471;347151,3680252;362745,3708033;367200,3699261;348933,3659781;333785,3637850;312845,3598371;295023,3560355;266954,3520877;256262,3491634;258489,3488710;269182,3498944;246905,3422912;234430,3389283;222846,3355653;208143,3316175;186758,3238680;185290,3223630;180965,3209437;166263,3156799;164481,3130480;158689,3104161;157999,3100611;151114,3085152;137748,3022280;130174,2963794;129283,2963794;119036,2899459;109234,2835124;98987,2760555;89630,2684523;98987,2735697;108343,2800032;111462,2835124;112751,2841327;111164,2814256;107027,2789614;100292,2739914;92303,2696218;82501,2608489;74104,2518557;71346,2492341;59336,2335014;54025,2220803;53987,2223942;54433,2247337;56660,2301437;59333,2356999;54878,2308747;51760,2247337;48195,2247337;45967,2191775;42849,2156683;40176,2123054;32601,2096735;30374,2096735;28146,2060180;27255,2013391;29037,1947595;29928,1924200;31445,1908154;30708,1871563;31710,1817462;33492,1806497;33492,1799916;29928,1821849;26809,1807228;21017,1780909;19959,1760073;19681,1761900;17899,1820386;16562,1878873;15225,1924200;15225,2017777;15671,2066029;16562,2114279;12552,2159607;11661,2159607;8988,2071878;8988,1981224;11215,1911040;15224,1924193;11661,1909579;10770,1856941;11661,1776522;12106,1754590;13443,1718035;18790,1652239;21454,1608529;20572,1598138;17453,1656625;12106,1722422;10770,1758976;10324,1780909;9433,1861327;10324,1913964;8097,1984148;8097,2074802;10770,2162531;11661,2162531;17453,2245875;20572,2314596;27255,2384779;37781,2535702;38699,2564626;40621,2564626;50423,2642119;53987,2681598;47304,2647968;40176,2595330;39730,2609952;35854,2570519;33047,2571936;29928,2538307;19235,2457887;12552,2386242;12106,2326293;8988,2256109;6760,2185926;1859,2134751;4978,1862790;8097,1792606;5424,1754590;10770,1649315;12106,1624457;15671,1539652;25027,1478241;22799,1561585;25026,1547300;26364,1513150;26809,1475317;30819,1427065;37057,1353957;44631,1279388;45198,1277292;48641,1217977;53542,1175574;59334,1140482;70918,1067374;80274,1001578;93640,916772;103442,880218;111462,829043;118145,796876;125273,785178;127056,776405;134184,729616;147996,676979;148372,698979;147364,708227;161807,659433;168936,628728;178292,599485;179099,602425;178738,600946;190322,562930;201906,527838;214381,483974;231757,441570;250469,396244;261658,370628;269182,347992;282548,321673;296805,296817;298693,293632;303544,277993;311508,258801;320252,244180;326438,239507;327547,236868;448733,76031;453230,72822;465664,58485;474241,52819;478713,52694;480367,51175;581949,7310;610798,6945;641651,8771;642226,10185;657245,4386;671057,11696;684869,20469;691995,25785;684423,19007;670611,10234;656800,2924;6568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452;top:4364;width:457;height:31839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24859,3166622;24645,3174740;24658,3175128;26636,3084199;25945,3095807;24908,3105093;24859,3095807;25583,3091164;26636,3084199;28433,3072048;28391,3072889;28412,3072592;15540,3054599;16272,3067948;16585,3069109;17456,3099290;17851,3105093;17876,3105675;17966,3099290;18312,3106255;18657,3112058;19338,3123228;19348,3122506;20138,3131792;20516,3136435;20895,3138757;21668,3141078;22721,3139917;22766,3139917;22869,3135854;23099,3130631;23333,3130341;23494,3131791;23537,3139917;23905,3139917;23790,3151525;23724,3157329;23510,3164294;23115,3164294;22605,3161972;21503,3159651;20681,3155008;19957,3148043;19233,3139917;18131,3128309;17276,3108576;17285,3108069;16782,3096969;16338,3083039;15828,3071431;15301,3058662;15540,3054599;25223,3029713;24972,3032419;23234,3038613;23806,3043571;23954,3041250;24974,3033125;25142,3030822;26785,3012894;25931,3022087;26224,3022677;26646,3017164;29901,3010209;27224,3060523;28579,3039220;12735,2986694;14627,3043571;15301,3058662;15811,3071430;16321,3083038;16766,3096967;16667,3102772;16404,3099289;15466,3074913;15005,3062144;14545,3048215;13936,3033125;13410,3016874;12998,3001783;12735,2986694;13508,2957675;14413,2990177;14298,2994820;13245,2958835;13508,2957675;10169,2878741;11288,2922851;11518,2941424;10992,2921690;10597,2904279;10169,2878741;12131,2848956;12131,2849286;12186,2854030;12192,2852043;36154,2772759;36094,2773110;35107,2823024;34137,2860169;33446,2889188;33068,2900796;32673,2912404;32196,2929816;31834,2944905;31307,2959996;30765,2973926;30617,2984372;30386,2990177;29811,2997141;29070,3013392;28396,3028482;27656,3043573;26734,3059824;25435,3074913;25402,3078396;24777,3089419;24793,3090004;25487,3077762;25501,3074913;26800,3059824;27721,3043573;28462,3028482;29136,3013392;29876,2997141;30452,2990177;30062,3006679;30074,3006428;30485,2989015;30715,2983212;30731,2982912;30830,2975086;31373,2961156;31900,2946067;32262,2930976;32739,2913565;33133,2901957;33404,2893652;33545,2886866;34236,2857847;35206,2820702;7945,2756706;8008,2760487;8029,2761253;36265,2726404;36259,2726678;36259,2727010;36285,2727273;36292,2726678;36620,2709077;36523,2713812;36506,2715070;36572,2712063;6602,2650609;7224,2702223;6731,2660513;37785,2650575;37783,2650611;37772,2655871;37509,2676765;37197,2701141;37215,2700834;37509,2677925;37772,2657031;37785,2650575;8210,2624437;8243,2627234;8244,2626851;5777,2597831;6205,2617565;6226,2619310;6420,2622353;6863,2651227;7471,2686050;7734,2711587;7882,2724357;8508,2761502;8327,2771948;7744,2726304;7718,2726678;7718,2726678;8269,2769872;8327,2771948;8508,2761502;10070,2848560;9758,2855525;9873,2861329;9412,2862489;9116,2848560;8837,2833470;8146,2792842;7504,2752215;6912,2711587;6632,2691855;6369,2670961;6468,2661674;6797,2682569;7159,2702301;7603,2735965;7641,2738250;7159,2702301;6813,2682569;6484,2661674;6122,2630333;5777,2597831;42017,2413267;42008,2413519;41829,2443947;41844,2267844;41408,2312278;41194,2340137;40980,2365674;40470,2413267;40026,2460858;39631,2499165;39598,2500585;39571,2503401;39615,2501486;40010,2463181;40454,2415588;40964,2367997;41178,2342460;41391,2314601;41836,2269330;43158,2263815;43020,2285581;42724,2327369;43020,2285581;43158,2263815;43546,2251919;43333,2297189;42954,2345942;42576,2395856;42230,2427196;42461,2394694;42658,2362192;42806,2344781;43004,2321566;43185,2298350;43546,2251919;42482,2152417;42082,2202004;42075,2203196;42477,2153252;42701,2040105;42221,2132629;41211,2278241;41063,2294731;41062,2294867;40717,2336655;40372,2381926;39977,2416750;39648,2456216;37707,2610600;37065,2648906;37003,2652208;36977,2654105;36709,2669537;36489,2687212;35683,2730161;35557,2735790;35214,2755525;35164,2757796;35091,2762663;34449,2792844;33808,2820702;33735,2823329;33300,2843238;33165,2848031;33035,2854364;32591,2871777;32176,2883260;31251,2916181;29081,2973291;27569,3000727;28791,2984372;29021,2980889;29761,2962317;30222,2951870;30962,2925172;31801,2904277;32339,2889404;32574,2879902;32788,2875260;33084,2863651;33162,2859835;33364,2846240;33808,2827667;34313,2810189;34499,2802129;35140,2771948;35420,2753376;35733,2739446;36539,2696498;37114,2658191;37756,2619886;39697,2465502;39964,2433457;39977,2430678;40404,2384247;40536,2370317;40711,2353191;40766,2345942;41112,2304153;41786,2205486;42444,2099856;42638,2056906;44501,1937346;44451,1939668;44451,1939668;44656,1868551;44650,1870604;44698,1874664;44846,1886271;44945,1881628;44947,1880738;44879,1883950;44714,1873502;44509,1736690;44498,1736735;44477,1736816;44484,1742334;44468,1771355;44402,1788766;44007,1832875;43908,1871182;43810,1883950;43645,1939668;43464,1983777;43267,2026727;43152,2060389;43020,2095212;43125,2083692;43217,2059228;43300,2024404;43497,1981456;43678,1937346;43843,1881628;43941,1868859;44040,1830554;44435,1786444;44172,1875824;43974,1950114;43530,2045298;43442,2054943;43405,2069385;43283,2094052;42823,2164859;42609,2202004;42477,2221738;42313,2242632;41869,2298350;41391,2352906;40783,2426036;40108,2498005;39664,2538631;39187,2578098;39023,2594349;38842,2610600;38562,2626851;38105,2662585;38118,2666318;37641,2701141;37131,2726678;36720,2749894;36330,2769984;36391,2769628;36818,2747572;37230,2724357;37740,2698819;38217,2663996;38200,2659353;38661,2623369;38940,2607118;39121,2590867;39286,2574616;39763,2535150;40207,2494522;40882,2422553;41490,2349424;41967,2294867;42411,2239149;42576,2218255;42707,2198523;42921,2161378;43382,2090569;43563,2042978;44007,1947794;44204,1873503;44468,1784123;44527,1768422;44484,1767872;44501,1738853;44862,1712154;44671,1768475;44671,1768475;44862,1712155;45010,1700546;44912,1715637;44912,1715637;44889,1747268;44879,1777158;44714,1812876;44714,1816956;44912,1777158;44945,1715636;45021,1703911;44303,1650632;44195,1668612;44155,1694743;44103,1682536;44084,1684259;44139,1697065;44106,1715637;44172,1730727;44223,1730527;44188,1722601;44221,1704028;44303,1650632;45685,1619291;45718,1620452;45701,1669204;45718,1702868;45668,1764389;45619,1799212;45471,1850287;45422,1893236;45175,1972169;44945,2040655;44533,2053424;44566,2046460;44632,1997707;44879,1946632;45076,1938507;45076,1938506;45290,1850287;45405,1808498;45504,1765550;45586,1724922;45619,1686617;45636,1654115;45668,1636703;45685,1619291;2317,1081076;2325,1081365;2326,1081202;3309,914697;2947,962288;2651,979701;2651,980812;2622,1025250;2623,1025144;2651,980861;2947,963449;3309,915857;3322,916437;3328,915567;3507,813708;3276,825316;2931,876390;3010,880852;3013,880068;2947,876390;3293,825316;3497,815038;4773,747544;4753,748718;4664,772646;4609,784689;3095,979701;2882,1027292;2684,1076045;2257,1178194;1977,1247841;1845,1300077;1779,1326774;1730,1353473;1582,1425441;1533,1469551;1615,1515982;1654,1490683;1648,1482319;1714,1433566;1862,1361598;1979,1351655;2150,1271135;2141,1257127;2304,1224252;2401,1196650;2372,1201410;2273,1199088;2026,1249002;2043,1276861;1928,1330257;1911,1339543;1747,1353473;1796,1326774;1862,1300077;1993,1247841;2273,1178194;2701,1076045;2898,1027292;3112,979701;4625,784689;4773,747544;5070,631466;5069,631466;5152,636109;5152,636108;8034,466202;8031,466380;8021,467144;7887,477081;7853,480569;7830,482337;7734,492172;6731,575748;6451,598964;6172,623340;4936,719743;6188,622180;6468,597803;6747,574587;7751,491011;7853,480569;8021,467144;8451,386159;8309,389649;8204,392415;8179,394665;7998,406273;7537,427167;7224,451544;6928,475920;6731,488689;6724,488097;6538,503925;6221,531639;5711,571105;5793,578069;5795,577971;5728,572265;6237,532799;6747,488689;6945,475921;7241,451544;7553,427168;8014,406274;8195,394666;8392,389443;8455,388078;32278,176439;33117,203136;33479,224030;32673,196172;32278,176439;29547,91701;30205,102148;31127,134650;29547,91701;19644,84011;19299,87058;18559,94023;17835,105631;17522,112595;17160,119560;16368,130538;16223,134651;15219,159027;14232,186885;13541,208941;13081,221709;11946,258854;11403,283231;10876,307607;10037,351717;9248,395826;8492,442345;8557,448062;8717,440299;8854,433119;9347,402791;10136,358681;10975,314572;11502,290194;12044,265819;13179,228674;13624,212423;14314,190367;15301,162508;16305,138133;16726,132290;16930,127380;19702,85190;25527,59054;25879,61521;26356,73129;25994,69647;25237,59199;25527,59054;27442,49913;28116,53395;28939,76610;27919,63842;27442,49913;21939,49623;20039,56878;18723,69646;18098,81254;17555,95183;16798,102148;13936,179921;12900,212423;12587,220548;12308,230995;11781,250728;10959,280908;10334,315732;8524,415559;8146,438763;7776,462598;7784,463152;4938,698790;4362,754508;4099,788171;3836,819511;3342,884515;2805,944206;2799,946037;2618,980861;2487,997112;2454,999433;2308,1033677;2273,1053991;2240,1083010;2010,1130602;1796,1178194;1566,1247841;1434,1311685;1352,1375527;1467,1331417;1478,1327777;1500,1310523;1631,1246681;1673,1247651;1676,1246572;1631,1245519;1862,1175872;2076,1128280;2305,1080906;2289,1080688;2322,1051669;2503,997112;2635,980861;2639,980013;2816,946037;3359,885677;3852,820673;4115,789332;4379,755669;4954,699951;7800,464313;8557,415560;10366,315733;10992,280909;11814,250729;12340,230995;12620,220549;12933,212423;13969,179921;16831,102149;17588,95184;18131,81255;18756,69647;20072,56878;21972,50058;23499,53674;24250,0;25024,3482;25813,9286;26340,18573;26685,30180;27113,24376;27754,34823;28149,42948;28133,44110;28116,52235;27442,48753;27211,44110;26981,40627;26537,33662;26093,26697;25632,22054;25122,22054;24711,22054;24069,22054;24039,21375;23757,31341;23856,42948;24843,56878;24403,57419;24411,57459;24875,56878;25270,60361;26027,70807;26389,74290;26998,83576;27623,92863;28231,103309;28840,116078;29136,121882;29432,128846;29436,129092;29648,131676;30163,145169;30235,152854;30255,153223;30715,165991;31110,177599;31505,190368;31801,201976;31998,208941;32212,217066;32936,246086;33857,287874;34334,311090;34348,311786;34592,322237;43875,1554288;43868,1564002;44056,1565895;44237,1575182;44320,1606522;44632,1643667;44764,1644512;44764,1635542;44897,1609330;44895,1604202;45027,1572860;45208,1572860;45488,1560092;45520,1611167;45438,1635542;45339,1658758;45290,1697065;45274,1716797;45241,1736531;45171,1739831;45175,1741173;45242,1738012;45274,1719119;45290,1699386;45339,1661080;45438,1637864;45520,1613488;45652,1620453;45636,1637864;45603,1655276;45586,1687778;45553,1726083;45471,1766711;45372,1809660;45257,1851448;45043,1939668;44846,1947794;44599,1998868;44533,2047621;44501,2054586;44221,2107982;44139,2112625;43793,2169503;44155,2112625;44237,2107982;43711,2213612;43431,2224060;43373,2232246;43382,2233345;43448,2224059;43727,2213612;43530,2253079;43168,2299510;42987,2322726;42790,2345942;42642,2363353;42428,2397016;42198,2429518;41836,2464341;41474,2496843;41489,2494652;41079,2533988;40191,2602475;40016,2621462;40191,2603635;41079,2535148;40404,2607117;40057,2632799;39778,2647271;39763,2648906;39588,2658374;39582,2661674;38809,2717392;37986,2770788;37948,2772735;37674,2797485;37016,2832309;36401,2864856;36399,2865045;37016,2833470;37674,2798647;37131,2836952;36689,2857266;36383,2866380;36374,2867134;36045,2882223;35921,2886278;35609,2904134;35305,2919368;34844,2940262;34696,2941424;34532,2946585;34506,2947955;34713,2942584;34861,2941424;34269,2972764;33890,2986695;33512,2999463;33245,3002291;33199,3004106;31949,3042411;31885,3043434;31505,3060984;31719,3065627;30929,3090004;30995,3073753;30732,3080718;30485,3086521;29975,3098129;29907,3092358;29662,3095807;29366,3100450;28758,3110898;28738,3111556;29317,3101611;29613,3096967;29860,3093486;29959,3099289;30469,3087681;30715,3081878;30978,3074913;30913,3091164;30222,3114380;30188,3113711;29712,3127148;29317,3135274;28725,3145720;28480,3144270;27968,3151297;27952,3153846;26586,3172419;26274,3166614;26011,3166614;25550,3177062;25139,3179384;24727,3180544;24683,3179193;24308,3183882;23856,3178222;23872,3177062;23954,3168936;23576,3165454;23757,3158489;24300,3157328;24826,3156168;25583,3157328;26109,3153846;27096,3138756;27754,3128309;28248,3127148;28282,3126023;27804,3127149;27146,3137595;26159,3152686;25632,3156168;24875,3155008;24349,3156168;23806,3157329;23823,3152686;23938,3141078;29004,3081878;32443,2990177;33347,2956513;33857,2937941;34384,2918208;35371,2876420;36160,2833470;37641,2752215;38052,2729000;38447,2704624;39039,2666318;39286,2637299;39640,2614372;39643,2612931;39302,2634977;39056,2663996;38463,2702302;38069,2726678;37657,2749894;36177,2831149;35387,2874098;34400,2915886;33874,2935619;33364,2954192;32459,2987855;29021,3079556;23954,3138757;23576,3138757;23527,3129471;23132,3128309;22770,3138757;21717,3139917;20944,3137595;20566,3135274;20187,3130631;20415,3113477;20368,3114380;19519,3103284;19480,3103933;17851,3083039;17210,3073753;16650,3066788;15976,3044733;15137,3022679;14265,2998301;14413,2990177;15022,2998301;15285,3014552;16190,3033125;17983,3065627;18427,3071431;18904,3077235;19430,3085361;20011,3094212;20056,3093486;20598,3099290;20615,3096969;21404,3099290;21536,3100450;22753,3100450;23642,3102772;24695,3096969;24826,3096969;24875,3106255;25912,3096969;26603,3085361;26998,3080718;27244,3078396;27787,3069110;28231,3062145;28675,3054019;29490,3044070;29597,3041251;28741,3051697;28297,3059824;27853,3066788;27310,3076075;27063,3078396;26669,3083039;25599,3090004;24875,3094647;24744,3094647;23691,3100450;22803,3098129;21585,3098129;21454,3096969;20944,3081878;20664,3094647;20664,3094747;20895,3084199;21405,3099289;20615,3096967;20621,3096683;20105,3091164;19496,3081878;18970,3073753;18493,3067948;18049,3062145;16256,3029643;15351,3011071;15088,2994820;14479,2986694;13574,2954192;13311,2955353;12373,2921690;12209,2900796;12242,2899636;12818,2921690;13393,2943745;13558,2936781;12883,2905439;12324,2888028;11551,2856686;10893,2826506;9857,2795165;9462,2771949;9544,2769628;9939,2777753;9116,2717392;8656,2690695;8228,2663996;7685,2632655;6895,2571133;6841,2559186;6682,2547918;6139,2506130;6073,2485235;5859,2464341;5834,2461523;5579,2449251;5086,2399338;4806,2352906;4773,2352906;4395,2301832;4033,2250757;3655,2191558;3309,2131197;3655,2171824;4000,2222899;4115,2250757;4163,2255682;4104,2234192;3952,2214629;3703,2175171;3408,2140482;3046,2070835;2736,1999446;2634,1978627;2191,1853728;1995,1763058;1993,1765550;2010,1784123;2092,1827072;2191,1871182;2026,1832875;1911,1784123;1779,1784123;1697,1740013;1582,1712154;1483,1685457;1204,1664563;1121,1664563;1039,1635542;1006,1598397;1072,1546163;1105,1527590;1161,1514851;1134,1485802;1171,1442852;1237,1434147;1237,1428923;1105,1446335;990,1434728;776,1413833;737,1397292;727,1398743;661,1445174;611,1491605;562,1527590;562,1601879;579,1640186;611,1678491;463,1714476;431,1714476;332,1644829;332,1572860;414,1517143;562,1527584;431,1515982;398,1474194;431,1410351;447,1392939;496,1363919;694,1311685;792,1276984;760,1268735;644,1315166;447,1367402;398,1396421;381,1413833;348,1477676;381,1519464;299,1575182;299,1647150;398,1716797;431,1716797;644,1782962;760,1837519;1006,1893236;1395,2013051;1429,2036013;1500,2036013;1862,2097534;1993,2128876;1747,2102177;1483,2060389;1467,2071997;1324,2040692;1220,2041816;1105,2015119;710,1951275;463,1894398;447,1846805;332,1791087;250,1735370;69,1694743;184,1478837;299,1423120;200,1392939;398,1309363;447,1289629;579,1222304;924,1173551;842,1239716;924,1228375;973,1201265;990,1171229;1138,1132923;1368,1074884;1648,1015684;1669,1014021;1796,966931;1977,933268;2191,905409;2618,847370;2964,795136;3457,727810;3819,698790;4115,658163;4362,632626;4625,623340;4691,616375;4954,579230;5464,537442;5478,554908;5441,562249;5974,523512;6237,499137;6583,475921;6613,478255;6599,477081;7027,446901;7455,419042;7915,384219;8557,350555;9248,314572;9661,294236;9939,276265;10432,255371;10959,235638;11028,233110;11207,220694;11502,205458;11824,193850;12053,190140;12094,188046;16568,60359;16734,57812;17193,46430;17510,41932;17675,41833;17736,40627;21487,5803;22552,5513;23691,6963;23712,8086;24267,3482;24777,9285;25287,16250;25550,20470;25270,15090;24760,8125;24250,2322;242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-12382;top:7696;width:121824;height:95497" coordorigin="-59035,-52837" coordsize="99703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29598;top:5584;width:3742;height:19745;rotation:180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203430,1963862;201681,1968897;201786,1969138;217970,1912746;212316,1919945;203835,1925704;203431,1919945;209354,1917065;217970,1912746;232677,1905210;232332,1905731;232509,1905547;127170,1894389;133160,1902667;135718,1903387;142853,1922105;146084,1925704;146286,1926064;147026,1922105;149853,1926424;152680,1930023;158250,1936951;158334,1936503;164796,1942262;167892,1945141;170988,1946581;177315,1948021;185931,1947301;186305,1947301;187142,1944781;189027,1941541;190945,1941362;192258,1942261;192611,1947301;195623,1947301;194681,1954499;194142,1958099;192392,1962419;189161,1962419;184988,1960979;175969,1959539;169238,1956660;163315,1952340;157392,1947301;148372,1940102;141372,1927864;141453,1927550;137334,1920665;133699,1912026;129526,1904828;125218,1896908;127170,1894389;206413,1878955;204356,1880633;190132,1884474;194815,1887549;196027,1886110;204373,1881071;205747,1879642;219193,1868524;212207,1874226;214604,1874591;218054,1871172;244694,1866859;222784,1898062;233872,1884850;104218,1852275;119699,1887549;125218,1896908;129391,1904827;133564,1912026;137199,1920664;136391,1924264;134237,1922104;126564,1906987;122795,1899068;119026,1890429;114045,1881071;109737,1870992;106372,1861633;104218,1852275;110545,1834278;117949,1854435;117006,1857315;108391,1834998;110545,1834278;83217,1785326;92371,1812682;94256,1824200;89948,1811961;86717,1801163;83217,1785326;99269,1766854;99270,1767058;99725,1770001;99775,1768768;295864,1719598;295375,1719816;287298,1750771;279356,1773808;273702,1791804;270605,1799003;267375,1806202;263471,1817001;260509,1826359;256201,1835718;251759,1844357;250547,1850835;248663,1854435;243951,1858755;237893,1868833;232374,1878191;226316,1887550;218777,1897629;208143,1906987;207873,1909147;202760,1915983;202893,1916346;208571,1908754;208681,1906987;219316,1897629;226855,1887550;232912,1878191;238432,1868833;244490,1858755;249201,1854435;246012,1864669;246105,1864514;249470,1853715;251355,1850116;251481,1849930;252297,1845076;256740,1836438;261048,1827079;264009,1817721;267913,1806923;271144,1799724;273359,1794573;274509,1790365;280163,1772368;288106,1749331;65021,1709643;65532,1711987;65706,1712462;296768,1690850;296721,1691020;296721,1691226;296935,1691389;296991,1691020;299676,1680104;298881,1683040;298740,1683821;299285,1681956;54029,1643844;59113,1675856;55082,1649986;309207,1643822;309195,1643845;309106,1647107;306952,1660065;304394,1675182;304549,1674993;306952,1660785;309106,1647827;309207,1643822;67187,1627611;67453,1629348;67467,1629109;47274,1611112;50774,1623350;50946,1624433;52541,1626320;56159,1644227;61140,1665823;63294,1681661;64505,1689580;69621,1712617;68140,1719095;63376,1690788;63159,1691020;67668,1717807;68140,1719095;69621,1712617;82410,1766608;79852,1770927;80794,1774527;77025,1775247;74602,1766608;72313,1757250;66659,1732053;61409,1706858;56563,1681661;54274,1669423;52121,1656465;52928,1650706;55621,1663664;58582,1675902;62217,1696779;62526,1698196;58582,1675902;55755,1663664;53063,1650706;50101,1631269;47274,1611112;343838,1496650;343769,1496806;342299,1515677;342424,1406462;338857,1434019;337107,1451296;335357,1467134;331183,1496650;327549,1526165;324318,1549922;324049,1550802;323828,1552549;324183,1551361;327414,1527605;331049,1498090;335222,1468574;336972,1452737;338722,1435460;342357,1407384;356357,1396586;354607,1424661;351511,1454896;348415,1485852;345588,1505288;347472,1485132;349088,1464975;350299,1454177;351915,1439779;353396,1425381;356357,1396586;347644,1334877;344376,1365630;344316,1366369;347607,1335395;349436,1265224;345508,1322605;337247,1412910;336038,1423136;336030,1423221;333203,1449137;330376,1477213;327145,1498810;324453,1523286;308568,1619031;303318,1642788;302814,1644836;302597,1646012;300401,1655583;298606,1666544;292010,1693180;290976,1696672;288169,1708910;287763,1710318;287163,1713337;281913,1732054;276663,1749331;276062,1750960;272507,1763307;271405,1766280;270336,1770208;266701,1781007;263305,1788129;255736,1808545;237979,1843963;225604,1860978;235605,1850835;237489,1848675;243547,1837157;247316,1830679;253374,1814121;260240,1801163;264638,1791938;266567,1786045;268317,1783167;270740,1775967;271377,1773601;273029,1765169;276663,1753651;280798,1742811;282317,1737812;287567,1719095;289856,1707577;292414,1698938;299010,1672303;303721,1648546;308971,1624790;324856,1529044;327042,1509171;327145,1507448;330645,1478652;331722,1470014;333154,1459392;333607,1454896;336434,1428980;341953,1367789;347338,1302280;348919,1275643;364165,1201495;363761,1202935;363761,1202935;365436,1158830;365388,1160104;365780,1162621;366992,1169820;367800,1166940;367820,1166388;367261,1168380;365915,1161901;364236,1077053;364142,1077081;363972,1077131;364030,1080554;363896,1098551;363357,1109349;360126,1136705;359319,1160462;358511,1168380;357165,1202935;355684,1230291;354069,1256927;353126,1277803;352049,1299400;352908,1292256;353665,1277083;354338,1255486;355953,1228851;357434,1201495;358780,1166940;359588,1159021;360396,1135265;363626,1107909;361473,1163341;359857,1209414;356222,1268444;355503,1274426;355196,1283383;354203,1298681;350434,1342593;348684,1365630;347607,1377868;346261,1390826;342626,1425381;338722,1459216;333741,1504569;328222,1549202;324587,1574398;320683,1598874;319337,1608953;317856,1619031;315568,1629109;311825,1651271;311933,1653586;308029,1675182;303856,1691020;300491,1705418;297302,1717877;297798,1717656;301298,1703978;304664,1689580;308837,1673743;312741,1652146;312606,1649266;316376,1626950;318664,1616872;320145,1606793;321491,1596715;325395,1572239;329030,1547042;334549,1502409;339530,1457056;343434,1423221;347068,1388666;348415,1375708;349492,1363471;351242,1340434;355011,1296521;356492,1267005;360126,1207975;361742,1161902;363896,1106470;364381,1096733;364030,1096391;364165,1078394;367126,1061837;365559,1096765;365559,1096765;367127,1061837;368338,1054638;367530,1063997;367345,1083613;367261,1102150;365915,1124302;365915,1126832;367530,1102150;367800,1063996;368427,1056724;362549,1023682;361667,1034832;361338,1051039;360913,1043468;360758,1044537;361203,1052478;360934,1063997;361473,1073355;361890,1073231;361607,1068315;361876,1056797;362549,1023682;373857,1004245;374127,1004965;373992,1035200;374127,1056077;373723,1094231;373319,1115828;372107,1147503;371704,1174139;369684,1223092;367800,1265565;364434,1273484;364703,1269165;365242,1238929;367261,1207254;368877,1202215;368877,1202215;370627,1147503;371569,1121587;372377,1094951;373050,1069755;373319,1045999;373454,1025842;373723,1015043;373857,1004245;18960,670457;19027,670636;19033,670536;27082,567273;24120,596788;21697,607587;21691,608276;21457,635835;21464,635769;21697,608306;24120,597507;27082,567992;27183,568352;27233,567813;28697,504642;26812,511841;23985,543516;24632,546283;24653,545797;24120,543516;26947,511841;28616,505467;39063,463609;38893,464337;38171,479177;37716,486645;25331,607587;23581,637102;21966,667337;18466,730687;16177,773881;15101,806276;14562,822833;14158,839391;12947,884024;12543,911380;13216,940176;13531,924485;13485,919298;14024,889063;15235,844430;16196,838263;17591,788327;17524,779640;18854,759251;19645,742133;19408,745085;18601,743645;16581,774601;16716,791878;15774,824993;15639,830752;14293,839391;14697,822833;15235,806276;16312,773881;18601,730687;22101,667337;23716,637102;25466,607587;37851,486645;39063,463609;41486,391620;41486,391620;42159,394499;42159,394499;65743,289127;65717,289238;65638,289713;64539,295874;64261,298037;64079,299134;63294,305233;55082,357065;52794,371463;50505,386580;40386,446393;50640,385861;52928,370743;55217,356345;63428,304513;64261,298037;65638,289713;69160,239486;67998,241651;67134,243366;66929,244762;65448,251961;61678,264919;59121,280037;56698,295154;55082,303073;55027,302706;53500,312522;50909,329709;46736,354186;47409,358504;47422,358444;46870,354905;51043,330429;55217,303073;56832,295155;59255,280037;61813,264919;65582,251961;67063,244762;68678,241523;69188,240677;264144,109423;271009,125980;273971,138938;267375,121661;264144,109423;241797,56871;247182,63350;254720,83506;241797,56871;160757,52102;157930,53991;151872,58311;145949,65510;143392,69829;140430,74148;133949,80956;132757,83507;124545,98624;116468,115902;110814,129580;107045,137499;97756,160535;93314,175653;89006,190770;82140,218126;75679,245482;69494,274332;70025,277877;71337,273063;72454,268610;76486,249801;82948,222445;89813,195090;94121,179972;98564,164854;107852,141818;111487,131739;117141,118061;125218,100784;133430,85666;136879,82043;138545,78998;161226,52833;208900,36624;211777,38154;215681,45353;212720,43193;206527,36714;208900,36624;224566,30955;230085,33114;236816,47512;228470,39594;224566,30955;179536,30775;163988,35274;153219,43193;148103,50392;143661,59030;137468,63350;114045,111582;105564,131739;103006,136778;100718,143258;96410,155495;89679,174212;84563,195809;69755,257720;66661,272110;63633,286892;63698,287236;40409,433373;35697,467927;33543,488805;31389,508241;27351,548555;22958,585574;22908,586710;21428,608306;20351,618385;20081,619824;18887,641061;18601,653660;18331,671656;16447,701172;14697,730687;12812,773881;11735,813475;11062,853069;12004,825713;12092,823455;12273,812755;13350,773161;13688,773763;13717,773094;13351,772441;15235,729248;16985,699732;18861,670352;18735,670217;19005,652220;20485,618385;21562,608306;21598,607780;23043,586710;27485,549275;31524,508961;33678,489525;35832,468648;40543,434093;63832,287956;70025,257720;84833,195810;89948,174213;96679,155496;100987,143258;103275,136779;105833,131739;114314,111582;137738,63350;143930,59031;148372,50392;153488,43193;164257,35274;179806,31045;192303,33287;198450,0;204777,2159;211239,5759;215547,11518;218374,18717;221874,15117;227124,21597;230355,26636;230220,27356;230085,32395;224566,30235;222681,27356;220797,25196;217162,20876;213527,16557;209758,13678;205585,13678;202219,13678;196969,13678;196723,13257;194412,19437;195219,26636;203296,35274;199702,35610;199763,35635;203566,35274;206796,37434;212989,43913;215951,46073;220931,51832;226047,57591;231028,64070;236009,71989;238432,75588;240855,79907;240886,80060;242624,81662;246835,90030;247423,94796;247586,95025;251355,102944;254586,110143;257817,118062;260240,125261;261855,129580;263605,134619;269528,152617;277067,178533;280971,192930;281084,193362;283079,199844;359049,963932;358993,969956;360530,971131;362011,976890;362684,996326;365242,1019363;366319,1019886;366319,1014324;367413,998068;367396,994887;368473,975450;369953,975450;372242,967531;372511,999207;371838,1014324;371030,1028722;370626,1052478;370492,1064716;370223,1076955;369649,1079001;369684,1079833;370234,1077873;370492,1066156;370626,1053918;371030,1030161;371838,1015764;372511,1000646;373588,1004966;373454,1015764;373184,1026562;373050,1046719;372780,1070475;372107,1095672;371300,1122307;370357,1148223;368607,1202935;366992,1207975;364973,1239650;364434,1269885;364165,1274204;361876,1307319;361203,1310199;358376,1345473;361338,1310199;362011,1307319;357703,1372829;355415,1379308;354940,1384385;355011,1385067;355549,1379307;357838,1372829;356222,1397305;353261,1426101;351780,1440498;350165,1454896;348953,1465694;347203,1486571;345318,1506728;342357,1528325;339395,1548482;339519,1547123;336164,1571518;328895,1613992;327464,1625767;328895,1614712;336164,1572238;330645,1616871;327801,1632799;325518,1641773;325395,1642788;323968,1648659;323914,1650706;317587,1685261;310856,1718376;310545,1719584;308298,1734933;302914,1756530;297881,1776714;297863,1776832;302914,1757250;308298,1735653;303856,1759409;300238,1772007;297735,1777660;297664,1778127;294971,1787485;293957,1790000;291404,1801073;288913,1810522;285144,1823480;283933,1824200;282586,1827401;282377,1828251;284067,1824919;285279,1824200;280433,1843637;277336,1852276;274240,1860194;272053,1861949;271682,1863074;261451,1886830;260930,1887464;257817,1898348;259567,1901228;253105,1916346;253644,1906267;251490,1910587;249470,1914186;245297,1921385;244740,1917806;242739,1919945;240316,1922824;235336,1929304;235171,1929712;239913,1923544;242336,1920664;244355,1918505;245163,1922104;249336,1914905;251355,1911306;253509,1906987;252970,1917065;247316,1931463;247039,1931048;243143,1939381;239913,1944421;235066,1950900;233064,1950000;228876,1954358;228739,1955939;217566,1967458;215008,1963858;212854,1963858;209085,1970337;205720,1971777;202354,1972496;201988,1971659;198921,1974566;195219,1971057;195354,1970337;196027,1965297;192931,1963138;194412,1958819;198854,1958099;203162,1957379;209354,1958099;213662,1955939;221739,1946580;227124,1940102;231162,1939381;231443,1938684;227528,1939382;222143,1945861;214066,1955220;209758,1957379;203566,1956660;199258,1957379;194815,1958099;194950,1955220;195892,1948021;237355,1911306;265490,1854435;272894,1833558;277067,1822040;281375,1809802;289452,1783886;295914,1757250;308029,1706858;311395,1692460;314625,1677342;319472,1653586;321491,1635589;324392,1621370;324415,1620477;321626,1634149;319606,1652146;314760,1675903;311529,1691020;308164,1705418;296048,1755810;289587,1782446;281510,1808362;277202,1820600;273029,1832118;265625,1852995;237489,1909866;196027,1946581;192931,1946581;192527,1940822;189296,1940102;186335,1946581;177719,1947301;171392,1945861;168296,1944421;165200,1941541;167065,1930903;166680,1931463;159731,1924582;159411,1924984;146084,1912026;140834,1906267;136257,1901948;130737,1888270;123872,1874592;116737,1859474;117949,1854435;122930,1859474;125083,1869553;132487,1881071;147161,1901228;150795,1904828;154699,1908427;159007,1913466;163754,1918955;164123,1918505;168565,1922105;168700,1920665;175161,1922105;176238,1922824;186200,1922824;193469,1924264;202085,1920665;203162,1920665;203566,1926424;212047,1920665;217700,1913466;220931,1910587;222951,1909147;227393,1903388;231028,1899068;234662,1894029;241329,1887859;242201,1886110;235201,1892589;231566,1897629;227932,1901948;223489,1907707;221470,1909147;218239,1912026;209489,1916346;203566,1919225;202489,1919225;193873,1922824;186604,1921385;176642,1921385;175565,1920665;171392,1911306;169103,1919225;169098,1919287;170988,1912746;175161,1922104;168700,1920664;168751,1920488;164526,1917065;159546,1911306;155238,1906267;151334,1902667;147699,1899068;133026,1878911;125622,1867393;123468,1857315;118487,1852275;111083,1832118;108929,1832839;101256,1811961;99910,1799003;100179,1798284;104891,1811961;109602,1825640;110949,1821320;105429,1801883;100852,1791085;94525,1771648;89140,1752930;80660,1733494;77429,1719096;78102,1717656;81333,1722695;74602,1685261;70832,1668704;67332,1652146;62890,1632709;56428,1594555;55985,1587145;54678,1580157;50236,1554241;49697,1541283;47947,1528325;47739,1526577;45659,1518966;41620,1488011;39332,1459216;39063,1459216;35966,1427540;33005,1395865;29909,1359151;27082,1321717;29909,1346913;32736,1378588;33678,1395865;34067,1398919;33588,1385591;32338,1373458;30303,1348989;27889,1327475;24928,1284282;22390,1240004;21557,1227097;17928,1149637;16323,1093406;16312,1094951;16447,1106470;17120,1133106;17927,1160462;16581,1136705;15639,1106470;14562,1106470;13889,1079114;12947,1061837;12139,1045279;9850,1032321;9177,1032321;8504,1014324;8235,991287;8773,958893;9043,947375;9501,939474;9278,921459;9581,894822;10120,889424;10120,886184;9043,896982;8100,889783;6350,876825;6031,866567;5947,867466;5408,896262;5004,925058;4600,947375;4600,993447;4735,1017203;5004,1040959;3793,1063276;3523,1063276;2716,1020083;2716,975450;3389,940895;4600,947371;3523,940176;3254,914260;3523,874665;3658,863867;4062,845870;5677,813475;6482,791955;6216,786839;5273,815634;3658,848030;3254,866027;3119,876825;2850,916419;3119,942335;2446,976890;2446,1021523;3254,1064716;3523,1064716;5273,1105750;6216,1139585;8235,1174139;11415,1248446;11693,1262686;12274,1262686;15235,1300840;16312,1320277;14293,1303719;12139,1277803;12004,1285002;10833,1265588;9985,1266285;9043,1249728;5812,1210134;3793,1174860;3658,1145344;2716,1110789;2043,1076234;562,1051039;1504,917139;2446,882584;1639,863867;3254,812035;3658,799797;4735,758043;7562,727808;6889,768842;7562,761809;7966,744995;8100,726368;9312,702611;11197,666617;13485,629903;13657,628871;14697,599668;16177,578790;17928,561513;21428,525519;24255,493124;28293,451370;31255,433373;33678,408177;35697,392339;37851,386580;38390,382261;40543,359224;44716,333308;44830,344140;44526,348693;48890,324670;51043,309552;53871,295155;54114,296602;54005,295874;57505,277157;61005,259880;64775,238283;70025,217406;75679,195090;79059,182478;81333,171333;85371,158375;89679,146137;90249,144569;91715,136869;94121,127420;96763,120221;98632,117921;98967,116621;135584,37433;136942,35854;140699,28795;143290,26005;144642,25944;145141,25196;175834,3599;184551,3419;193873,4319;194047,5015;198585,2159;202758,5758;206931,10078;209084,12695;206796,9358;202623,5039;198450,1440;1984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28740;top:8848;width:9895;height:150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537961,1500837;533337,1504685;533614,1504869;576412,1461773;561460,1467274;539033,1471675;537965,1467274;553628,1465074;576412,1461773;615304,1456013;614391,1456412;614859,1456271;336295,1447743;352137,1454070;358901,1454620;377768,1468925;386312,1471675;386847,1471951;388804,1468925;396280,1472226;403756,1474976;418486,1480271;418708,1479928;435795,1484329;443983,1486530;452171,1487630;468902,1488731;491686,1488180;492675,1488180;494890,1486255;499874,1483779;504946,1483641;508417,1484329;509352,1488180;517317,1488180;514825,1493682;513401,1496433;508773,1499734;500229,1499734;489194,1498634;465342,1497533;447543,1495333;431879,1492032;416215,1488180;392364,1482679;373853,1473326;374067,1473086;363173,1467825;353561,1461223;342525,1455721;331134,1449669;336295,1447743;545850,1435948;540411,1437231;502796,1440166;515181,1442517;518385,1441416;540457,1437566;544089,1436474;579647,1427977;561173,1432334;567512,1432614;576634,1430001;647084,1426704;589142,1450551;618463,1440454;275599,1415559;316538,1442517;331134,1449669;342169,1455721;353205,1461222;362817,1467824;360681,1470575;354985,1468924;334694,1457371;324726,1451319;314758,1444717;301586,1437566;290194,1429863;281295,1422711;275599,1415559;292331,1401806;311910,1417210;309418,1419411;286635,1402355;292331,1401806;220064,1364395;244272,1385301;249256,1394103;237864,1384750;229320,1376498;220064,1364395;262513,1350278;262516,1350434;263719,1352683;263851,1351741;782400,1314164;781107,1314330;759747,1337987;738744,1355592;723792,1369346;715604,1374847;707061,1380349;696737,1388602;688905,1395753;677513,1402906;665766,1409508;662561,1414459;657578,1417210;645118,1420511;629098,1428213;614503,1435365;598483,1442517;578548,1450220;550424,1457371;549712,1459022;536191,1464246;536541,1464524;551557,1458722;551848,1457371;579972,1450220;599907,1442517;615927,1435365;630523,1428213;646542,1420511;659002,1417210;650567,1425031;650814,1424912;659714,1416660;664698,1413909;665030,1413767;667190,1410058;678937,1403456;690329,1396304;698161,1389152;708485,1380899;717028,1375398;722887,1371462;725928,1368246;740880,1354492;761883,1336887;171945,1306556;173296,1308347;173758,1308711;784789,1292194;784667,1292324;784667,1292481;785233,1292605;785379,1292324;792480,1283981;790378,1286225;790006,1286822;791448,1285396;142878,1256270;156323,1280735;145662,1260964;817685,1256254;817653,1256271;817418,1258764;811722,1268667;804958,1280220;805366,1280075;811722,1269217;817418,1259314;817685,1256254;177673,1243865;178378,1245192;178413,1245010;125015,1231256;134271,1240609;134725,1241436;138943,1242878;148510,1256563;161682,1273068;167378,1285171;170581,1291223;184109,1308828;180193,1313779;167595,1292146;167022,1292324;178944,1312795;180193,1313779;184109,1308828;217928,1350090;211165,1353391;213657,1356142;203689,1356692;197281,1350090;191229,1342938;176278,1323682;162394,1304427;149578,1285171;143526,1275819;137831,1265916;139966,1261515;147086,1271418;154918,1280770;164530,1296725;165347,1297808;154918,1280770;147442,1271418;140322,1261515;132490,1246660;125015,1231256;909264,1143781;909083,1143900;905195,1158322;905526,1074857;896092,1095916;891464,1109120;886836,1121224;875801,1143781;866189,1166337;857645,1184492;856933,1185165;856350,1186500;857289,1185593;865833,1167438;875445,1144881;886480,1122325;891108,1110221;895736,1097017;905348,1075561;942371,1067309;937743,1088765;929555,1111871;921367,1135528;913892,1150383;918876,1134978;923148,1119574;926351,1111321;930623,1100318;934539,1089315;942371,1067309;919329,1020149;910688,1043652;910529,1044217;919231,1020545;924068,966919;913682,1010771;891835,1079784;888637,1087600;888616,1087664;881140,1107470;873665,1128927;865121,1145431;858001,1164137;815994,1237308;802110,1255463;800778,1257028;800204,1257927;794398,1265241;789651,1273618;772207,1293974;769474,1296643;762050,1305996;760978,1307072;759391,1309379;745508,1323683;731624,1336887;730035,1338131;720634,1347568;717720,1349839;714892,1352841;705280,1361094;696300,1366537;676284,1382140;629324,1409207;596600,1422210;623047,1414459;628030,1412808;644050,1404006;654018,1399054;670037,1386400;688193,1376498;699825,1369448;704925,1364945;709552,1362745;715960,1357242;717644,1355434;722012,1348990;731624,1340188;742559,1331904;746575,1328084;760459,1313779;766511,1304977;773275,1298375;790718,1278019;803178,1259864;817062,1241709;859069,1168537;864850,1153350;865121,1152033;874377,1130026;877224,1123424;881011,1115307;882208,1111871;889684,1092066;904280,1045302;918519,995238;922702,974881;963018,918215;961950,919316;961950,919316;966381,885610;966253,886583;967290,888507;970494,894008;972630,891808;972684,891385;971206,892908;967646,887956;963208,823113;962959,823135;962509,823173;962662,825789;962307,839543;960883,847795;952339,868701;950203,886857;948067,892908;944507,919316;940591,940222;936319,960578;933827,976532;930979,993037;933251,987578;935251,975982;937031,959477;941303,939121;945219,918215;948779,891808;950915,885756;953051,867601;961595,846695;955899,889057;951627,924267;942015,969380;940114,973951;939301,980796;936675,992487;926707,1026047;922079,1043652;919231,1053005;915672,1062907;906060,1089315;895736,1115172;882565,1149833;867969,1183942;858357,1203198;848033,1221903;844473,1229605;840558,1237308;834506,1245010;824608,1261946;824894,1263715;814570,1280220;803534,1292324;794634,1303327;786204,1312848;787515,1312680;796770,1302226;805670,1291223;816706,1279120;827030,1262615;826674,1260414;836641,1243360;842693,1235657;846609,1227955;850169,1220253;860493,1201548;870105,1182292;884700,1148182;897872,1113522;908196,1087664;917807,1061257;921367,1051354;924215,1042001;928843,1024396;938811,990836;942727,968280;952339,923167;956611,887957;962307,845594;963591,838153;962662,837892;963018,824138;970850,811484;966705,838178;966705,838178;970850,811485;974054,805983;971918,813135;971429,828127;971206,842293;967646,859222;967646,861156;971918,842293;972630,813135;974290,807578;958746,782326;956414,790847;955543,803232;954419,797447;954009,798263;955187,804333;954475,813135;955899,820287;957002,820192;956255,816436;956967,807633;958746,782326;988650,767472;989362,768022;989006,791128;989362,807083;988294,836241;987226,852746;984022,876953;982954,897309;977614,934720;972630,967179;963731,973231;964443,969930;965867,946824;971206,922617;975478,918766;975478,918765;980106,876953;982598,857147;984734,836792;986514,817536;987226,799381;987582,783977;988294,775724;988650,767472;50138,512382;50315,512518;50332,512442;71616,433525;63784,456082;57376,464334;57361,464861;56741,485923;56759,485872;57376,464884;63784,456632;71616,434075;71883,434350;72016,433938;75888,385661;70904,391163;63428,415370;65138,417484;65194,417113;63784,415370;71260,391163;75673,386291;103299,354302;102850,354859;100941,366200;99739,371908;66988,464334;62360,486891;58088,509997;48832,558411;42781,591421;39933,616178;38509,628832;37441,641486;34237,675595;33169,696501;34949,718508;35783,706517;35661,702553;37085,679446;40289,645336;42830,640624;46520,602461;46341,595822;49857,580240;51950,567158;51324,569414;49188,568314;43848,591971;44205,605175;41712,630482;41357,634884;37797,641486;38865,628832;40289,616178;43136,591421;49188,558411;58444,509997;62716,486891;67344,464334;100095,371908;103299,354302;109707,299287;109707,299287;111487,301487;111487,301487;173854,220959;173786,221043;173578,221407;170671,226115;169936,227768;169455,228606;167378,233267;145662,272879;139610,283882;133559,295435;106798,341145;133914,294885;139966,283332;146018,272328;167733,232717;169936,227768;173578,221407;182891,183022;179818,184676;177533,185987;176990,187054;173073,192555;163106,202458;156342,214012;149934,225565;145662,231617;145517,231336;141479,238838;134626,251973;123591,270678;125371,273979;125405,273932;123947,271228;134982,252523;146018,231617;150290,225565;156698,214012;163462,202459;173429,192556;177345,187054;181617,184579;182966,183932;698517,83624;716672,96278;724504,106180;707061,92977;698517,83624;639422,43462;653662,48413;673597,63818;639422,43462;425116,39818;417640,41262;401620,44563;385956,50064;379193,53365;371361,56666;354223,61869;351069,63818;329354,75372;307994,88575;293043,99029;283075,105080;258511,122685;246764,134239;235372,145792;217216,166698;200129,187604;183775,209652;185177,212361;188648,208682;191603,205279;202265,190905;219352,169999;237508,149093;248899,137539;260647,125986;285211,108381;294823,100679;309774,90226;331134,77022;352849,65469;361971,62700;366377,60373;426354,40376;552427,27989;560036,29158;570360,34660;562528,33010;546152,28058;552427,27989;593855,23657;608451,25307;626250,36310;604179,30258;593855,23657;474776,23519;433659,26958;405180,33009;391652,38511;379904,45112;363529,48413;301586,85274;279159,100679;272395,104530;266343,109481;254952,118834;237152,133138;223624,149643;184465,196956;176282,207954;168276,219251;168445,219513;106859,331195;94399,357603;88703,373558;83007,388412;72328,419221;60711,447512;60580,448379;56664,464884;53816,472586;53104,473687;49945,489917;49188,499545;48476,513298;43493,535855;38865,558411;33881,591421;31033,621680;29253,651938;31745,631032;31976,629307;32457,621129;35305,590871;36196,591331;36274,590820;35305,590320;40289,557311;44917,534754;49878,512301;49545,512198;50257,498444;54172,472586;57020,464884;57116,464482;60936,448379;72684,419771;83364,388962;89060,374108;94755,358153;107215,331746;168802,220064;185177,196957;224336,149643;237864,133139;255663,118834;267055,109481;273107,104530;279871,100679;302299,85274;364241,48414;380617,45113;392364,38511;405892,33010;434371,26958;475488,23725;508537,25439;524793,0;541524,1650;558612,4401;570004,8803;577480,14304;586735,11553;600619,16505;609163,20356;608807,20906;608451,24757;593855,23107;588871,20906;583888,19255;574276,15954;564664,12653;554696,10453;543661,10453;534761,10453;520877,10453;520225,10131;514113,14854;516249,20356;537609,26958;528104,27214;528264,27233;538321,26958;546864,28608;563240,33559;571072,35210;584244,39611;597771,44013;610943,48964;624115,55016;630523,57766;636930,61067;637013,61184;641608,62409;652744,68804;654299,72446;654730,72621;664698,78672;673242,84174;681785,90226;688193,95728;692465,99029;697093,102879;712756,116634;732692,136439;743016,147443;743315,147772;748591,152726;949491,736663;949341,741267;953407,742164;957322,746566;959102,761420;965866,779025;968714,779425;968714,775174;971608,762750;971562,760320;974410,745465;978326,745465;984378,739414;985090,763621;983310,775174;981174,786177;980106,804333;979750,813685;979038,823038;977520,824602;977614,825238;979068,823740;979750,814785;980106,805433;981174,787277;983310,776274;985090,764721;987938,768022;987582,776274;986870,784527;986514,799931;985802,818086;984022,837342;981886,857698;979394,877504;974766,919316;970494,923167;965154,947374;963730,970481;963018,973782;956967,999089;955186,1001290;947711,1028247;955543,1001290;957322,999089;945931,1049153;939879,1054105;938624,1057985;938811,1058506;940235,1054104;946287,1049153;942015,1067859;934183,1089865;930267,1100868;925995,1111871;922791,1120123;918164,1136078;913180,1151483;905348,1167988;897516,1183392;897842,1182354;888972,1200997;869748,1233457;865964,1242456;869748,1234007;888972,1201547;874377,1235657;866856,1247830;860819,1254688;860493,1255463;856718,1259951;856577,1261515;839845,1287922;822046,1313230;821223,1314153;815282,1325883;801042,1342388;787734,1357814;787686,1357903;801042,1342938;815282,1326433;803534,1344588;793967,1354216;787349,1358536;787158,1358893;780039,1366045;777356,1367967;770605,1376429;764019,1383650;754051,1393553;750848,1394103;747287,1396549;746733,1397199;751204,1394653;754408,1394103;741592,1408957;733404,1415560;725216,1421611;719433,1422952;718452,1423812;691397,1441967;690017,1442451;681785,1450769;686413,1452970;669325,1464524;670749,1456821;665054,1460122;659714,1462873;648678,1468374;647204,1465640;641914,1467274;635506,1469475;622335,1474427;621900,1474738;634438,1470025;640846,1467824;646186,1466174;648322,1468924;659358,1463423;664697,1460672;670393,1457371;668969,1465074;654018,1476077;653285,1475760;642982,1482128;634438,1485980;621623,1490931;616327,1490243;605252,1493574;604891,1494782;575344,1503585;568580,1500834;562884,1500834;552916,1505785;544017,1506886;535117,1507436;534150,1506796;526039,1509018;516249,1506335;516605,1505785;518385,1501934;510198,1500284;514113,1496983;525861,1496432;537253,1495882;553628,1496432;565020,1494782;586379,1487630;600619,1482679;611299,1482128;612042,1481595;601687,1482129;587447,1487080;566088,1494232;554696,1495882;538321,1495333;526929,1495882;515181,1496433;515537,1494232;518029,1488731;627674,1460672;702077,1417210;721656,1401255;732692,1392453;744084,1383100;765443,1363294;782531,1342938;814570,1304427;823470,1293424;832013,1281871;844829,1263715;850169,1249962;857839,1239095;857901,1238413;850525,1248861;845185,1262615;832370,1280771;823826,1292324;814926,1303327;782887,1341838;765799,1362194;744440,1382000;733048,1391352;722012,1400155;702433,1416110;628030,1459572;518385,1487630;510198,1487630;509129,1483229;500586,1482679;492754,1487630;469970,1488180;453239,1487080;445051,1485980;436863,1483779;441796,1475649;440779,1476077;422403,1470818;421555,1471126;386313,1461223;372429,1456821;360325,1453520;345730,1443067;327574,1432614;308706,1421061;311910,1417210;325082,1421061;330778,1428763;350357,1437566;389160,1452970;398772,1455721;409096,1458472;420488,1462323;433041,1466518;434015,1466174;445763,1468925;446119,1467825;463206,1468925;466054,1469475;492398,1469475;511621,1470575;534405,1467825;537252,1467825;538321,1472226;560748,1467825;575700,1462323;584243,1460122;589583,1459022;601331,1454621;610943,1451320;620554,1447468;638185,1442753;640490,1441417;621979,1446368;612367,1450220;602755,1453520;591007,1457922;585668,1459022;577124,1461223;553984,1464524;538321,1466724;535473,1466724;512689,1469475;493466,1468374;467122,1468374;464274,1467825;453239,1460672;447187,1466724;447172,1466772;452171,1461773;463207,1468924;446119,1467824;446254,1467689;435083,1465074;421912,1460672;410520,1456821;400196,1454070;390584,1451320;351781,1435915;332202,1427113;326506,1419411;313334,1415559;293755,1400155;288059,1400705;267767,1384750;264207,1374847;264919,1374298;277379,1384750;289839,1395204;293399,1391903;278803,1377048;266699,1368796;249968,1353941;235728,1339637;213301,1324783;204757,1313780;206537,1312680;215080,1316531;197281,1287922;187313,1275269;178057,1262615;166310,1247761;149222,1218602;148050,1212939;144594,1207599;132847,1187793;131423,1177890;126795,1167988;126243,1166652;120743,1160835;110063,1137179;104011,1115172;103299,1115172;95112,1090965;87280,1066758;79092,1038700;71616,1010092;79092,1029347;86568,1053554;89060,1066758;90090,1069092;88822,1058906;85516,1049634;80135,1030934;73752,1014493;65920,981483;59210,947645;57007,937781;47411,878584;43167,835611;43136,836792;43493,845594;45272,865951;47408,886857;43848,868701;41357,845594;38509,845594;36729,824688;34237,811484;32101,798831;26049,788928;24269,788928;22489,775174;21777,757569;23201,732812;23913,724009;25125,717972;24536,704204;25337,683848;26761,679722;26761,677246;23913,685498;21421,679997;16793,670094;15948,662254;15725,662941;14301,684948;13233,706954;12165,724009;12165,759219;12521,777375;13233,795530;10029,812585;9317,812585;7181,779575;7181,745465;8961,719058;12164,724007;9317,718508;8605,698702;9317,668443;9673,660191;10741,646437;15013,621680;17142,605233;16437,601324;13945,623330;9673,648087;8605,661841;8249,670094;7537,700352;8249,720158;6470,746566;6470,780676;8605,813685;9317,813685;13945,845044;16437,870902;21777,897309;30187,954096;30921,964979;32457,964979;40289,994137;43137,1008992;37797,996338;32101,976532;31745,982034;28648,967197;26405,967730;23913,955076;15369,924817;10029,897860;9673,875303;7181,848895;5401,822488;1486,803232;3977,700903;6470,674495;4334,660191;8605,620580;9673,611227;12521,579317;19997,556211;18217,587570;19996,582195;21065,569346;21421,555110;24625,536955;29609,509447;35661,481389;36114,480601;38865,458282;42781,442327;47409,429124;56664,401616;64140,376859;74820,344950;82652,331195;89060,311940;94400,299836;100095,295435;101519,292134;107215,274529;118251,254723;118551,263001;117746,266481;129286,248121;134982,236568;142458,225565;143103,226671;142814,226115;152070,211811;161326,198607;171294,182102;185177,166147;200129,149093;209068,139455;215080,130937;225760,121034;237152,111682;238660,110484;242536,104599;248900,97378;255886,91876;260829,90118;261715,89125;358545,28608;362138,27401;372072,22006;378925,19874;382499,19827;383820,19255;464986,2751;488037,2613;512689,3300;513148,3832;525149,1650;536185,4401;547221,7702;552914,9702;546864,7152;535829,3851;524793,1100;5247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34275;top:5196;width:6392;height:7590;rotation:180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347527,754880;344540,756815;344719,756907;372367,735231;362708,737998;348220,740212;347530,737998;357649,736892;372367,735231;397492,732335;396901,732535;397204,732464;217250,728175;227483,731357;231853,731634;244041,738829;249561,740212;249906,740351;251171,738829;256000,740489;260830,741873;270346,744535;270489,744363;281527,746577;286817,747684;292106,748237;302915,748791;317633,748514;318272,748514;319703,747545;322922,746300;326200,746231;328442,746577;329045,748514;334191,748514;332581,751281;331661,752665;328672,754325;323152,754325;316023,753771;300615,753218;289116,752111;278997,750451;268879,748514;253471,745747;241512,741043;241650,740922;234613,738275;228403,734955;221274,732188;213915,729144;217250,728175;352624,722242;349110,722888;324810,724364;332811,725546;334881,724993;349139,723056;351486,722507;374457,718233;362522,720425;366617,720565;372511,719251;418022,717593;380590,729587;399532,724509;178039,711987;204486,725546;213915,729144;221044,732187;228173,734954;234383,738275;233003,739659;229323,738828;216215,733018;209776,729974;203336,726653;194827,723056;187468,719182;181719,715584;178039,711987;188848,705070;201497,712818;199887,713924;185169,705346;188848,705070;142163,686253;157802,696768;161021,701196;153662,696491;148143,692341;142163,686253;169586,679152;169588,679231;170365,680362;170450,679888;505437,660988;504601,661072;490803,672971;477235,681826;467576,688743;462286,691510;456767,694278;450098,698428;445038,702026;437679,705623;430090,708944;428020,711434;424801,712818;416752,714478;406403,718352;396974,721949;386625,725546;373746,729420;355579,733018;355119,733848;346384,736476;346610,736615;356311,733697;356499,733018;374667,729420;387545,725546;397894,721949;407323,718352;417672,714478;425721,712818;420272,716751;420431,716692;426181,712541;429400,711157;429615,711086;431010,709220;438599,705900;445958,702302;451018,698705;457687,694554;463206,691787;466991,689807;468956,688190;478615,681272;492183,672417;111078,657161;111951,658063;112249,658245;506980,649938;506901,650003;506901,650082;507267,650145;507361,650003;511949,645807;510591,646936;510351,647236;511282,646519;92300,631869;100986,644174;94099,634230;528231,631861;528211,631870;528059,633124;524379,638105;520010,643915;520273,643843;524379,638381;528059,633400;528231,631861;114778,625630;115233,626297;115256,626206;80761,619288;86740,623992;87034,624408;89758,625133;95939,632017;104448,640318;108127,646406;110197,649450;118936,658305;116406,660795;108268,649914;107897,650003;115599,660300;116406,660795;118936,658305;140784,679058;136414,680718;138024,682102;131585,682379;127445,679058;123536,675461;113877,665776;104908,656091;96629,646406;92719,641702;89040,636721;90420,634507;95019,639488;100078,644192;106288,652217;106815,652762;100078,644192;95249,639488;90649,634507;85590,627036;80761,619288;587392,575290;587275,575350;584764,582604;584977,540623;578883,551216;575893,557857;572904,563945;565774,575290;559565,586635;554046,595767;553586,596105;553209,596777;553816,596320;559335,587189;565545,575844;572674,564498;575663,558411;578653,551770;584862,540977;608780,536827;605790,547619;600501,559241;595211,571140;590382,578611;593601,570863;596361,563115;598431,558964;601190,553430;603720,547896;608780,536827;593894,513107;588312,524928;588209,525212;593831,513306;596955,486333;590246,508390;576133,543102;574067,547033;574053,547065;569224,557027;564395,567819;558875,576120;554276,585529;527139,622332;518170,631463;517309,632251;516938,632703;513188,636382;510121,640595;498852,650833;497086,652176;492290,656880;491598,657421;490573,658581;481604,665776;472635,672417;471608,673043;465536,677789;463653,678932;461826,680442;455617,684593;449815,687330;436885,695178;406549,708792;385409,715333;402493,711434;405713,710604;416062,706176;422501,703686;432850,697321;444578,692340;452093,688795;455387,686530;458376,685423;462516,682656;463604,681746;466426,678505;472635,674077;479699,669911;482294,667989;491263,660795;495172,656367;499542,653047;510811,642809;518860,633677;527829,624545;554966,587742;558700,580103;558875,579441;564855,568372;566694,565052;569141,560969;569914,559241;574743,549279;584172,525758;593371,500577;596073,490339;622118,461837;621428,462390;621428,462390;624290,445437;624207,445927;624877,446894;626947,449662;628327,448555;628362,448342;627407,449108;625108,446618;622240,414003;622080,414014;621789,414033;621888,415349;621658,422267;620738,426418;615219,436933;613839,446064;612459,449108;610159,462390;607630,472906;604870,483144;603260,491169;601420,499470;602888,496724;604180,490892;605330,482590;608090,472352;610619,461837;612919,448555;614299,445511;615679,436379;621198,425864;617519,447171;614759,464881;608549,487571;607321,489870;606796,493313;605100,499194;598661,516073;595671,524928;593831,529632;591531,534613;585322,547896;578653,560901;570144,578334;560715,595490;554506,605175;547836,614584;545537,618458;543007,622332;539097,626206;532703,634724;532888,635614;526219,643915;519090,650003;513340,655537;507894,660327;508741,660242;514720,654984;520470,649450;527599,643362;534268,635061;534038,633954;540477,625376;544387,621502;546917,617628;549216,613754;555886,604345;562095,594660;571524,577504;580033,560071;586702,547065;592911,533783;595211,528802;597051,524098;600041,515243;606480,498363;609009,487018;615219,464328;617978,446618;621658,425311;622488,421568;621888,421437;622118,414519;627177,408154;624499,421580;624500,421580;627177,408155;629247,405387;627867,408985;627551,416525;627407,423650;625108,432165;625108,433138;627867,423650;628327,408984;629399,406189;619358,393488;617851,397774;617288,404004;616563,401094;616298,401504;617059,404557;616599,408985;617519,412582;618232,412534;617748,410645;618208,406217;619358,393488;638676,386017;639136,386294;638906,397916;639136,405941;638446,420606;637756,428908;635686,441083;634997,451322;631547,470138;628327,486465;622578,489509;623038,487848;623958,476226;627407,464051;630167,462114;630167,462114;633157,441083;634766,431122;636146,420883;637296,411198;637756,402067;637986,394319;638446,390168;638676,386017;32390,257714;32504,257783;32515,257744;46265,218051;41205,229397;37066,233547;37056,233812;36655,244406;36667,244380;37066,233824;41205,229673;46265,218328;46437,218466;46523,218259;49024,193977;45804,196744;40975,208920;42080,209983;42116,209796;41205,208920;46035,196744;48885,194294;66732,178204;66442,178484;65209,184188;64432,187059;43275,233547;40285,244893;37525,256515;31546,280865;27637,297468;25797,309921;24877,316285;24187,322650;22117,339806;21427,350321;22577,361390;23116,355359;23037,353365;23957,341743;26027,324586;27668,322216;30052,303021;29936,299682;32208,291845;33560,285265;33156,286400;31776,285846;28326,297745;28557,304386;26947,317115;26717,319329;24417,322650;25107,316285;26027,309921;27866,297468;31776,280865;37755,256515;40515,244893;43505,233547;64662,187059;66732,178204;70872,150533;70872,150533;72021,151640;72021,151639;112311,111136;112267,111179;112133,111361;110255,113730;109780,114561;109470,114983;108127,117327;94099,137251;90189,142785;86280,148596;68993,171587;86510,148319;90419,142508;94329,136974;108357,117050;109780,114561;112133,111361;118149,92055;116164,92887;114688,93546;114337,94083;111807,96850;105368,101831;100998,107642;96859,113453;94099,116497;94005,116356;91397,120129;86970,126735;79841,136144;80990,137804;81012,137780;80071,136420;87200,127012;94329,116497;97089,113453;101228,107642;105598,101831;112037,96850;114567,94083;117326,92838;118197,92513;451248,42061;462976,48425;468036,53406;456767,46765;451248,42061;413072,21860;422271,24351;435150,32099;413072,21860;274628,20027;269799,20753;259450,22414;249331,25181;244962,26841;239902,28501;228831,31118;226794,32099;212765,37910;198967,44551;189308,49809;182869,52852;167001,61707;159412,67518;152052,73329;140324,83844;129285,94360;118720,105449;119626,106812;121868,104961;123777,103250;130665,96020;141703,85505;153432,74990;160791,69178;168380,63368;184248,54513;190458,50639;200117,45381;213915,38740;227943,32929;233836,31536;236683,30366;275428,20308;356872,14078;361788,14666;368457,17433;363398,16603;352819,14112;356872,14078;383635,11899;393064,12729;404563,18263;390305,15219;383635,11899;306709,11829;280147,13559;261750,16603;253011,19370;245421,22690;234843,24351;194827,42891;180339,50639;175969,52576;172060,55066;164701,59770;153202,66965;144463,75266;119166,99064;113879,104595;108708,110277;108817,110409;69032,166582;60983,179864;57303,187889;53624,195360;46724,210856;39220,225086;39135,225522;36605,233824;34766,237698;34306,238251;32265,246415;31776,251257;31316,258175;28097,269520;25107,280865;21887,297468;20047,312688;18898,327907;20507,317392;20657,316524;20967,312411;22807,297192;23383,297423;23433,297166;22807,296915;26027,280312;29016,268967;32221,257673;32006,257621;32466,250704;34996,237698;36836,233824;36897,233622;39365,225522;46954,211133;53854,195637;57533,188166;61213,180141;69262,166859;109047,110686;119626,99064;144923,75266;153662,66965;165161,59770;172520,55066;176430,52576;180799,50639;195287,42891;235303,24351;245882,22691;253471,19370;262210,16603;280607,13559;307169,11933;328519,12795;339021,0;349829,830;360868,2214;368227,4427;373057,7195;379036,5811;388005,8301;393524,10238;393294,10515;393064,12452;383635,11622;380416,10515;377196,9685;370987,8025;364778,6364;358338,5257;351209,5257;345460,5257;336491,5257;336070,5096;332121,7471;333501,10238;347300,13559;341159,13688;341263,13697;347760,13559;353279,14389;363858,16879;368917,17710;377426,19923;386165,22137;394674,24627;403183,27671;407323,29055;411462,30715;411516,30774;414484,31390;421678,34606;422683,36438;422961,36526;429400,39570;434920,42337;440439,45381;444579,48148;447338,49809;450328,51746;460447,58664;473325,68625;479994,74160;480188,74325;483596,76817;613379,370521;613282,372837;615909,373288;618438,375502;619588,382973;623958,391828;625798,392029;625798,389891;627667,383642;627637,382420;629477,374949;632007,374949;635916,371905;636376,384080;635226,389891;633847,395425;633156,404557;632927,409261;632467,413965;631486,414752;631547,415072;632486,414318;632927,409815;633156,405111;633847,395979;635226,390445;636376,384634;638216,386294;637986,390445;637526,394595;637296,402343;636836,411475;635686,421160;634306,431398;632697,441360;629707,462390;626947,464328;623498,476503;622578,488125;622118,489785;618208,502514;617058,503621;612229,517180;617288,503621;618438,502514;611079,527695;607170,530186;606359,532137;606480,532399;607400,530185;611309,527695;608549,537103;603490,548172;600960,553706;598201,559241;596131,563391;593141,571416;589922,579164;584862,587466;579803,595214;580014,594691;574283,604068;561865,620395;559420,624921;561865,620671;574283,604345;564855,621501;559996,627624;556096,631074;555885,631463;553447,633720;553356,634507;542547,647789;531048,660518;530517,660983;526679,666883;517480,675184;508882,682943;508852,682988;517480,675461;526679,667159;519090,676291;512909,681134;508634,683306;508511,683486;503911,687083;502178,688049;497817,692306;493563,695938;487124,700919;485054,701196;482753,702426;482396,702753;485284,701472;487354,701196;479075,708667;473785,711988;468496,715031;464760,715706;464126,716138;446648,725270;445757,725513;440439,729697;443429,730804;432390,736615;433310,732741;429630,734401;426181,735785;419051,738552;418099,737176;414682,737998;410542,739105;402033,741596;401753,741753;409852,739382;413992,738275;417441,737445;418821,738828;425951,736061;429400,734678;433080,733018;432160,736892;422501,742426;422027,742266;415372,745470;409852,747407;401573,749897;398153,749551;390998,751226;390765,751834;371677,756262;367307,754878;363628,754878;357188,757369;351439,757922;345690,758199;345065,757877;339826,758994;333501,757645;333731,757369;334881,755431;329592,754601;332121,752941;339711,752664;347070,752388;357648,752664;365008,751834;378806,748237;388005,745747;394904,745470;395384,745202;388695,745470;379496,747960;365698,751558;358338,752388;347760,752111;340400,752388;332811,752665;333041,751558;334651,748791;405483,734678;453547,712818;466196,704793;473325,700365;480684,695661;494483,685700;505521,675461;526219,656091;531968,650557;537488,644746;545767,635614;549216,628696;554171,623231;554211,622887;549446,628143;545997,635061;537718,644192;532198,650003;526449,655537;505751,674907;494713,685146;480914,695108;473555,699812;466426,704239;453777,712264;405713,734124;334881,748237;329592,748237;328902,746023;323382,745747;318323,748237;303605,748514;292796,747960;287507,747407;282217,746300;285404,742211;284747,742426;272876,739781;272328,739936;249561,734955;240592,732741;232773,731081;223344,725823;211615,720566;199427,714754;201497,712818;210006,714754;213685,718628;226334,723056;251401,730804;257610,732188;264279,733571;271639,735508;279748,737618;280377,737445;287967,738829;288196,738275;299235,738829;301075,739105;318093,739105;330511,739659;345230,738275;347070,738275;347760,740489;362248,738275;371907,735508;377426,734401;380876,733848;388465,731634;394674,729974;400883,728037;412273,725665;413762,724993;401803,727483;395594,729420;389385,731081;381796,733294;378346,733848;372827,734955;357878,736615;347760,737722;345920,737722;331202,739105;318783,738552;301765,738552;299925,738275;292796,734678;288886,737722;288877,737746;292106,735231;299235,738828;288197,738275;288284,738207;281067,736892;272558,734678;265199,732741;258530,731357;252321,729974;227254,722226;214605,717798;210926,713924;202416,711987;189768,704239;186088,704516;172980,696491;170680,691510;171140,691234;179189,696491;187238,701749;189538,700089;180109,692617;172290,688467;161481,680995;152282,673801;137794,666329;132275,660795;133424,660242;138944,662179;127445,647789;121006,641425;115027,635061;107438,627589;96399,612923;95641,610075;93409,607389;85820,597427;84900,592446;81910,587466;81554,586794;78001,583868;71101,571970;67192,560901;66732,560901;61443,548726;56383,536550;51094,522438;46265,508049;51094,517733;55923,529909;57533,536550;58199,537724;57380,532601;55244,527937;51768,518531;47644,510262;42585,493659;38250,476639;36827,471678;30628,441904;27886,420289;27866,420883;28097,425311;29246,435549;30626,446064;28326,436933;26717,425311;24877,425311;23727,414795;22117,408154;20737,401790;16828,396809;15678,396809;14528,389891;14068,381036;14988,368584;15448,364157;16231,361120;15850,354195;16368,343956;17288,341881;17288,340636;15448,344787;13838,342020;10848,337039;10302,333096;10159,333441;9239,344510;8549,355579;7859,364157;7859,381866;8089,390998;8549,400129;6479,408708;6019,408708;4639,392105;4639,374949;5789,361666;7858,364155;6019,361390;5559,351428;6019,336208;6249,332058;6939,325140;9699,312688;11074,304416;10619,302449;9009,313518;6249,325970;5559,332888;5329,337039;4869,352258;5329,362220;4179,375502;4179,392658;5559,409261;6019,409261;9009,425034;10619,438040;14068,451322;19501,479884;19975,485358;20968,485358;26027,500024;27867,507495;24417,501131;20737,491169;20508,493936;18507,486473;17058,486741;15448,480377;9929,465158;6479,451599;6249,440253;4639,426971;3489,413689;960,404004;2569,352535;4179,339252;2800,332058;5559,312134;6249,307430;8089,291381;12918,279759;11768,295532;12918,292828;13608,286365;13838,279205;15908,270073;19128,256238;23037,242125;23330,241729;25107,230503;27637,222478;30626,215837;36606,202002;41435,189550;48334,173500;53394,166582;57533,156897;60983,150809;64662,148596;65582,146935;69262,138081;76391,128119;76585,132283;76065,134033;83520,124798;87200,118987;92029,113453;92445,114009;92259,113730;98239,106535;104218,99894;110657,91592;119626,83568;129285,74990;135060,70142;138944,65858;145843,60877;153202,56173;154176,55570;156681,52610;160791,48978;165305,46211;168497,45327;169070,44828;231623,14389;233944,13782;240362,11068;244789,9996;247097,9972;247951,9685;300385,1383;315276,1314;331202,1660;331498,1928;339251,830;346380,2213;353509,3874;357187,4880;353279,3597;346150,1937;339021,553;33902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32014;top:13957;width:7328;height:4440;rotation:180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398385,441576;394960,442708;395165,442762;426859,430083;415787,431701;399178,432996;398387,431701;409987,431054;426859,430083;455661,428388;454984,428505;455331,428464;249042,425955;260773,427816;265782,427978;279755,432187;286082,432996;286477,433077;287927,432187;293463,433158;299000,433967;309908,435525;310072,435424;322726,436719;328789,437367;334853,437690;347243,438014;364116,437852;364848,437852;366488,437286;370179,436557;373936,436517;376506,436719;377198,437852;383097,437852;381251,439471;380197,440280;376770,441252;370443,441252;362270,440928;344607,440604;331426,439957;319826,438985;308226,437852;290564,436234;276855,433482;277013,433411;268946,431863;261828,429921;253656,428302;245220,426521;249042,425955;404227,422485;400199,422862;372343,423726;381515,424417;383888,424093;400233,422960;402922,422639;429255,420139;415574,421421;420268,421503;427024,420735;479195,419765;436286,426781;458000,423810;204094,416486;234411,424417;245220,426521;253392,428302;261564,429921;268682,431863;267100,432672;262882,432187;247856,428788;240474,427007;233093,425065;223338,422960;214902,420694;208312,418590;204094,416486;216484,412439;230984,416971;229138,417619;212266,412601;216484,412439;162968,401432;180894,407583;184585,410173;176149,407421;169822,404993;162968,401432;194403,397279;194405,397325;195296,397986;195394,397709;579402,386653;578445,386702;562627,393662;547073,398842;536001,402889;529938,404507;523610,406126;515965,408554;510165,410658;501729,412763;493030,414705;490657,416162;486966,416971;477739,417943;465876,420209;455067,422313;443204,424417;428441,426683;407614,428788;407087,429273;397074,430810;397333,430892;408453,429185;408669,428788;429495,426683;444259,424417;456122,422313;466931,420209;478794,417943;488021,416971;481775,419273;481957,419238;488548,416809;492239,416000;492485,415958;494084,414867;502784,412925;511220,410820;517020,408716;524665,406288;530992,404669;535331,403511;537583,402565;548655,398518;564209,393339;127333,384415;128334,384942;128676,385049;581172,380189;581081,380227;581081,380274;581500,380310;581609,380227;586867,377773;585311,378433;585036,378609;586103,378189;105807,369620;115764,376818;107869,371001;605533,369615;605509,369620;605335,370353;601117,373267;596108,376666;596410,376624;601117,373429;605335,370515;605533,369615;131575,365970;132097,366360;132123,366307;92579,362260;99433,365012;99770,365255;102893,365679;109978,369706;119733,374562;123951,378123;126323,379904;136341,385083;133441,386540;124112,380175;123687,380227;132516,386250;133441,386540;136341,385083;161386,397223;156377,398195;158222,399004;150841,399166;146095,397223;141614,395119;130542,389454;120260,383788;110769,378123;106288,375371;102070,372458;103652,371163;108924,374076;114724,376828;121842,381522;122447,381841;114724,376828;109188,374076;103915,371163;98115,366792;92579,362260;673351,336523;673217,336558;670338,340801;670583,316244;663597,322440;660170,326325;656743,329886;648570,336523;641452,343159;635125,348501;634598,348699;634166,349092;634861,348825;641188,343483;648307,336847;656479,330210;659906,326649;663333,322764;670451,316451;697869,314023;694441,320336;688378,327135;682314,334095;676778,338465;680469,333933;683633,329401;686005,326973;689169,323736;692069,320498;697869,314023;680805,300148;674406,307063;674288,307229;680733,300265;684314,284487;676623,297389;660445,317694;658076,319993;658061,320012;652524,325840;646988,332153;640661,337009;635389,342512;604281,364041;593999,369382;593013,369843;592587,370107;588288,372259;584772,374724;571854,380713;569830,381498;564332,384250;563539,384567;562364,385245;552082,389454;541801,393339;540624,393705;533662,396481;531504,397150;529410,398033;522292,400461;515642,402062;500819,406653;466043,414617;441810,418443;461394,416162;465085,415676;476948,413086;484330,411630;496193,407907;509638,404993;518252,402919;522029,401594;525455,400947;530201,399328;531448,398796;534683,396900;541801,394310;549899,391873;552873,390749;563155,386540;567636,383950;572645,382008;585563,376019;594790,370677;605071,365335;636179,343807;640461,339338;640661,338951;647516,332476;649625,330534;652429,328146;653315,327135;658851,321307;669660,307549;680205,292819;683303,286830;713159,270157;712368,270481;712368,270481;715649,260564;715554,260850;716322,261416;718695,263035;720277,262388;720317,262263;719222,262711;716586,261254;713299,242176;713115,242183;712781,242194;712895,242963;712632,247010;711577,249438;705250,255589;703668,260931;702087,262711;699450,270481;696550,276632;693387,282621;691542,287315;689433,292171;691114,290565;692596,287153;693914,282297;697078,276308;699978,270157;702614,262388;704196,260607;705777,255265;712104,249114;707886,261578;704723,271938;697605,285211;696197,286556;695595,288570;693651,292009;686269,301883;682842,307063;680733,309815;678096,312729;670979,320498;663333,328106;653579,338304;642770,348339;635652,354005;628007,359508;625371,361774;622471,364041;617989,366307;610659,371290;610871,371810;603226,376666;595053,380227;588463,383465;582219,386266;583190,386216;590045,383141;596636,379904;604808,376342;612453,371486;612189,370839;619571,365821;624053,363555;626953,361289;629589,359023;637234,353519;644352,347854;655161,337818;664915,327620;672560,320012;679678,312243;682314,309329;684423,306578;687851,301398;695232,291524;698132,284887;705250,271614;708414,261255;712632,248791;713583,246601;712895,246525;713159,242478;718959,238755;715889,246609;715889,246609;718959,238755;721331,237136;719750,239241;719387,243651;719222,247819;716586,252800;716586,253369;719750,247819;720277,239240;721506,237605;709995,230176;708268,232683;707623,236327;706791,234625;706487,234865;707359,236651;706832,239241;707886,241345;708704,241317;708150,240212;708677,237622;709995,230176;732140,225805;732667,225967;732404,232766;732667,237460;731876,246039;731086,250895;728713,258017;727922,264006;723968,275013;720277,284563;713686,286344;714214,285373;715268,278574;719222,271452;722386,270319;722386,270319;725813,258017;727658,252190;729240,246201;730558,240535;731086,235194;731349,230661;731876,228233;732140,225805;37130,150753;37261,150793;37273,150771;53035,127552;47235,134188;42490,136616;42479,136771;42020,142968;42033,142953;42490,136778;47235,134350;53035,127714;53233,127794;53331,127673;56198,113469;52507,115088;46971,122210;48238,122832;48279,122723;47235,122210;52771,115088;56039,113655;76498,104243;76165,104406;74751,107743;73861,109423;49608,136616;46180,143253;43017,150051;36163,164296;31681,174008;29572,181292;28517,185015;27726,188738;25354,198774;24563,204925;25881,211399;26499,207871;26408,206705;27463,199907;29835,189871;31717,188484;34450,177256;34317,175303;36922,170718;38471,166869;38008,167533;36426,167209;32472,174170;32736,178055;30890,185500;30626,186795;27990,188738;28781,185015;29835,181292;31944,174008;36426,164296;43281,150051;46444,143253;49871,136616;74125,109423;76498,104243;81243,88056;81243,88056;82561,88704;82561,88703;128747,65011;128696,65035;128542,65142;126389,66528;125845,67014;125489,67261;123951,68632;107870,80286;103388,83524;98906,86923;79089,100372;99170,86761;103651,83362;108133,80124;124214,68470;125845,67014;128542,65142;135439,53849;133164,54335;131472,54721;131069,55035;128169,56654;120787,59567;115778,62966;111033,66366;107870,68146;107762,68064;104772,70271;99697,74135;91525,79639;92843,80610;92868,80596;91788,79801;99960,74297;108133,68146;111297,66366;116042,62966;121051,59567;128432,56654;131332,55035;134496,54307;135494,54116;517283,24604;530728,28327;536528,31240;523610,27356;517283,24604;473521,12787;484066,14244;498829,18776;473521,12787;314818,11715;309281,12140;297418,13111;285818,14730;280809,15701;275010,16672;262318,18203;259983,18777;243902,22176;228084,26061;217011,29136;209630,30917;191439,36096;182740,39496;174304,42895;160859,49046;148204,55197;136094,61684;137132,62481;139703,61398;141890,60397;149786,56168;162440,50017;175885,43866;184321,40467;193021,37068;211211,31888;218329,29622;229402,26546;245220,22661;261301,19262;268056,18447;271319,17763;315735,11879;409097,8235;414732,8579;422377,10198;416578,9712;404451,8255;409097,8235;439777,6960;450585,7446;463767,10683;447422,8903;439777,6960;351593,6920;321144,7931;300054,9712;290036,11331;281336,13273;269210,14244;223338,25089;206730,29622;201721,30755;197239,32212;188803,34963;175622,39172;165604,44028;136605,57948;130545,61184;124616,64508;124741,64585;79134,97444;69907,105214;65689,109908;61471,114278;53562,123343;44959,131667;44862,131922;41962,136778;39853,139044;39326,139368;36986,144143;36426,146976;35899,151023;32208,157659;28781,164296;25090,174008;22981,182911;21663,191813;23508,185662;23679,185155;24036,182749;26145,173846;26805,173981;26862,173831;26145,173684;29836,163972;33263,157335;36937,150729;36690,150699;37217,146652;40117,139044;42226,136778;42297,136660;45126,131922;53826,123505;61735,114440;65953,110070;70171,105376;79398,97606;125005,64747;137132,57949;166131,44028;176149,39172;189330,34963;197767,32212;202248,30755;207257,29622;223866,25089;269737,14244;281864,13273;290564,11331;300581,9712;321672,7931;352121,6980;376595,7485;388633,0;401023,486;413678,1295;422114,2590;427650,4209;434504,3399;444786,4856;451113,5989;450849,6151;450585,7284;439777,6798;436086,6151;432395,5665;425277,4694;418159,3723;410778,3075;402605,3075;396015,3075;385733,3075;385250,2981;380724,4370;382306,5989;398124,7931;391085,8007;391203,8012;398651,7931;404978,8417;417105,9874;422905,10360;432659,11654;442677,12949;452431,14406;462185,16187;466931,16996;471676,17967;471737,18002;475140,18362;483387,20243;484538,21315;484857,21367;492239,23147;498566,24766;504893,26546;509638,28165;512802,29136;516229,30269;527829,34316;542592,40143;550237,43381;550458,43478;554365,44935;703141,216741;703030,218095;706041,218360;708941,219654;710259,224025;715268,229205;717377,229322;717377,228072;719520,224416;719486,223701;721595,219331;724495,219331;728976,217550;729504,224672;728186,228072;726604,231309;725813,236651;725549,239402;725022,242154;723898,242614;723968,242801;725045,242361;725549,239726;725813,236974;726604,231633;728186,228395;729504,224996;731613,225967;731349,228395;730822,230823;730558,235356;730031,240697;728713,246363;727131,252352;725286,258179;721859,270481;718695,271614;714741,278736;713686,285535;713159,286506;708677,293952;707359,294599;701823,302531;707623,294599;708941,293952;700505,308682;696023,310139;695094,311280;695232,311433;696287,310138;700768,308682;697605,314185;691805,320660;688905,323897;685742,327135;683369,329563;679942,334257;676251,338789;670451,343645;664651,348177;664893,347872;658324,353357;644088,362908;641286,365555;644088,363069;658324,353519;647516,363555;641946,367136;637476,369154;637234,369382;634439,370703;634334,371163;621944,378932;608762,386378;608153,386650;603753,390101;593208,394957;583353,399496;583317,399522;593208,395119;603753,390263;595053,395605;587969,398437;583067,399708;582927,399813;577654,401918;575667,402483;570668,404973;565791,407097;558409,410011;556037,410173;553400,410893;552990,411084;556300,410335;558673,410173;549183,414543;543119,416486;537056,418266;532773,418661;532047,418914;512011,424255;510989,424398;504893,426845;508320,427493;495666,430892;496720,428626;492502,429597;488548,430406;480376,432025;479284,431220;475366,431701;470621,432349;460867,433806;460545,433897;469830,432511;474576,431863;478530,431378;480112,432187;488284,430568;492239,429759;496457,428788;495402,431054;484330,434291;483787,434198;476157,436072;469830,437205;460340,438661;456418,438459;448217,439439;447949,439795;426068,442385;421059,441575;416841,441575;409460,443032;402869,443356;396278,443518;395562,443329;389556,443983;382306,443194;382570,443032;383888,441899;377824,441413;380724,440442;389424,440280;397860,440118;409987,440280;418423,439795;434241,437690;444786,436234;452694,436072;453245,435915;445577,436072;435032,437528;419214,439633;410778,440118;398651,439957;390215,440118;381515,440280;381779,439633;383624,438014;464821,429759;519920,416971;534419,412277;542592,409687;551028,406936;566845,401108;579500,395119;603226,383788;609817,380551;616144,377152;625634,371810;629589,367764;635269,364566;635315,364366;629853,367440;625898,371486;616407,376828;610080,380227;603490,383465;579763,394795;567109,400785;551292,406612;542855,409364;534683,411953;520183,416648;465085,429435;383888,437690;377824,437690;377033,436396;370706,436234;364907,437690;348034,437852;335644,437528;329580,437205;323517,436557;327170,434165;326417,434291;312808,432744;312181,432834;286082,429921;275800,428626;266837,427655;256028,424579;242583,421504;228611,418104;230984,416971;240738,418104;244956,420371;259455,422960;288191,427493;295309,428302;302954,429111;311390,430245;320687,431479;321408,431378;330108,432187;330371,431863;343025,432187;345134,432349;364643,432349;378879,432672;395751,431863;397860,431863;398651,433158;415259,431863;426332,430245;432659,429597;436613,429273;445313,427978;452431,427007;459549,425874;472605,424487;474312,424094;460604,425550;453485,426683;446368,427655;437668,428950;433714,429273;427386,429921;410251,430892;398651,431539;396542,431539;379670,432349;365434,432025;345925,432025;343816,431863;335644,429759;331162,431539;331151,431553;334853,430083;343026,432187;330371,431863;330471,431823;322199,431054;312445,429759;304009,428626;296363,427816;289246,427007;260510,422475;246011,419885;241793,417619;232038,416486;217539,411953;213321,412115;198294,407421;195657,404507;196185,404346;205412,407421;214639,410497;217275,409525;206466,405155;197503,402727;185112,398356;174567,394148;157959,389778;151632,386540;152950,386216;159277,387349;146095,378932;138714,375209;131860,371486;123160,367116;110506,358537;109638,356871;107079,355300;98379,349472;97324,346559;93897,343645;93489,343252;89415,341541;81507,334581;77025,328106;76498,328106;70434,320984;64635,313862;58571,305606;53035,297189;58571,302855;64107,309977;65953,313862;66715,314548;65777,311551;63329,308823;59344,303321;54616,298484;48817,288772;43848,278816;42216,275914;35110,258497;31967,245853;31944,246201;32208,248791;33526,254780;35108,260931;32472,255589;30626,248791;28517,248791;27199,242640;25354,238755;23772,235032;19290,232118;17972,232118;16654,228072;16127,222892;17181,215608;17709,213018;18606,211242;18170,207191;18763,201202;19818,199988;19818,199259;17709,201687;15863,200069;12436,197155;11810,194848;11645,195051;10591,201525;9800,208000;9009,213018;9009,223377;9273,228719;9800,234061;7427,239079;6900,239079;5318,229367;5318,219331;6636,211561;9008,213017;6900,211399;6373,205572;6900,196669;7163,194241;7955,190195;11118,182911;12694,178072;12173,176921;10327,183396;7163,190680;6373,194727;6109,197155;5582,206058;6109,211885;4791,219654;4791,229690;6373,239402;6900,239402;10327,248629;12173,256237;16127,264006;22355,280714;22899,283916;24036,283916;29836,292495;31945,296865;27990,293142;23772,287315;23509,288934;21215,284568;19554,284725;17709,281002;11382,272100;7427,264168;7163,257532;5318,249762;4000,241992;1100,236327;2945,206220;4791,198450;3209,194241;6373,182587;7163,179835;9273,170447;14809,163648;13491,172875;14808,171293;15600,167513;15863,163324;18236,157983;21927,149889;26408,141634;26744,141402;28781,134836;31681,130142;35108,126257;41963,118163;47499,110879;55408,101491;61207,97444;65953,91779;69907,88218;74125,86923;75180,85952;79398,80772;87570,74945;87793,77380;87196,78404;95742,73002;99960,69603;105497,66366;105974,66691;105761,66528;112615,62319;119469,58434;126851,53578;137132,48884;148204,43866;154825,41030;159277,38524;167186,35611;175622,32859;176739,32506;179609,30775;184322,28651;189495,27032;193155,26515;193812,26222;265519,8417;268179,8062;275537,6475;280612,5847;283258,5834;284236,5665;344344,809;361413,769;379670,971;380010,1128;388897,486;397069,1295;405242,2266;409458,2854;404978,2104;396805,1133;388633,324;38863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59035;top:-52837;width:14110;height:4440;rotation:180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767103,441576;760509,442708;760904,442762;821931,430083;800611,431701;768631,432996;767108,431701;789444,431054;821931,430083;877390,428388;876087,428505;876755,428464;479539,425955;502128,427816;511773,427978;538677,432187;550860,432996;551622,433077;554413,432187;565073,433158;575734,433967;596738,435525;597054,435424;621420,436719;633095,437367;644770,437690;668628,438014;701116,437852;702527,437852;705685,437286;712792,436557;720026,436517;724975,436719;726307,437852;737665,437852;734112,439471;732082,440280;725482,441252;713299,441252;697563,440928;663552,440604;638171,439957;615836,438985;593500,437852;559490,436234;533093,433482;533398,433411;517864,431863;504158,429921;488422,428302;472178,426521;479539,425955;778353,422485;770597,422862;716959,423726;734620,424417;739188,424093;770661,422960;775840,422639;826544,420139;800201,421421;809241,421503;822249,420735;922706,419765;840083,426781;881894,423810;392989,416486;451365,424417;472178,426521;487914,428302;503651,429921;517357,431863;514311,432672;506189,432187;477254,428788;463041,427007;448828,425065;430045,422960;413801,420694;401111,418590;392989,416486;416847,412439;444767,416971;441213,417619;408726,412601;416847,412439;313800,401432;348318,407583;355425,410173;339181,407421;326998,404993;313800,401432;374329,397279;374334,397325;376048,397986;376237,397709;1115658,386653;1113815,386702;1083358,393662;1053407,398842;1032087,402889;1020412,404507;1008229,406126;993508,408554;982340,410658;966096,412763;949345,414705;944776,416162;937669,416971;919903,417943;897059,420209;876247,422313;853404,424417;824977,426683;784875,428788;783859,429273;764578,430810;765078,430892;786490,429185;786905,428788;827008,426683;855435,424417;878277,422313;899090,420209;921933,417943;939700,416971;927673,419273;928025,419238;940715,416809;947822,416000;948295,415958;951375,414867;968127,412925;984371,410820;995539,408716;1010260,406288;1022443,404669;1030797,403511;1035134,402565;1056454,398518;1086403,393339;245184,384415;247111,384942;247769,385049;1119065,380189;1118891,380227;1118891,380274;1119698,380310;1119906,380227;1130032,377773;1127035,378433;1126505,378609;1128560,378189;203735,369620;222907,376818;207706,371001;1165974,369615;1165928,369620;1165593,370353;1157471,373267;1147826,376666;1148407,376624;1157471,373429;1165593,370515;1165974,369615;253352,365970;254357,366360;254407,366307;178264,362260;191462,365012;192110,365255;198125,365679;211767,369706;230549,374562;238671,378123;243240,379904;262529,385083;256946,386540;238981,380175;238164,380227;255164,386250;256946,386540;262530,385083;310754,397223;301109,398195;304662,399004;290449,399166;281312,397223;272682,395119;251362,389454;231564,383788;213290,378123;204661,375371;196539,372458;199584,371163;209737,374076;220905,376828;234610,381522;235775,381841;220905,376828;210244,374076;200092,371163;188924,366792;178264,362260;1296560,336523;1296302,336558;1290758,340801;1291230,316244;1277778,322440;1271178,326325;1264580,329886;1248843,336523;1235137,343159;1222954,348501;1221939,348699;1221107,349092;1222447,348825;1234629,343483;1248336,336847;1264072,330210;1270671,326649;1277270,322764;1290976,316451;1343769,314023;1337170,320336;1325494,327135;1313819,334095;1303159,338465;1310266,333933;1316357,329401;1320926,326973;1327017,323736;1332601,320498;1343769,314023;1310912,300148;1298590,307063;1298364,307229;1310773,300265;1317669,284487;1302860,297389;1271708,317694;1267147,319993;1267117,320012;1256457,325840;1245797,332153;1233614,337009;1223462,342512;1163562,364041;1143765,369382;1141865,369843;1141046,370107;1132767,372259;1125998,374724;1101124,380713;1097227,381498;1086640,384250;1085112,384567;1082850,385245;1063053,389454;1043255,393339;1040989,393705;1027584,396481;1023429,397150;1019397,398033;1005691,400461;992885,402062;964343,406653;897381,414617;850719,418443;888430,416162;895537,415676;918379,413086;932593,411630;955436,407907;981325,404993;997911,402919;1005183,401594;1011782,400947;1020920,399328;1023320,398796;1029549,396900;1043255,394310;1058848,391873;1064575,390749;1084373,386540;1093002,383950;1102647,382008;1127521,376019;1145288,370677;1165085,365335;1224984,343807;1233228,339338;1233614,338951;1246812,332476;1250873,330534;1256273,328146;1257980,327135;1268640,321307;1289453,307549;1309758,292819;1315722,286830;1373211,270157;1371688,270481;1371688,270481;1378005,260564;1377823,260850;1379302,261416;1383871,263035;1386917,262388;1386993,262263;1384886,262711;1379810,261254;1373481,242176;1373126,242183;1372484,242194;1372703,242963;1372196,247010;1370165,249438;1357982,255589;1354937,260931;1351891,262711;1346815,270481;1341231,276632;1335139,282621;1331586,287315;1327525,292171;1330764,290565;1333616,287153;1336154,282297;1342246,276308;1347830,270157;1352906,262388;1355952,260607;1358998,255265;1371181,249114;1363059,261578;1356967,271938;1343261,285211;1340550,286556;1339391,288570;1335647,292009;1321433,301883;1314834,307063;1310773,309815;1305697,312729;1291991,320498;1277270,328106;1258488,338304;1237675,348339;1223970,354005;1209248,359508;1204172,361774;1198588,364041;1189959,366307;1175845,371290;1176252,371810;1161532,376666;1145795,380227;1133105,383465;1121083,386266;1122952,386216;1136150,383141;1148841,379904;1164577,376342;1179299,371486;1178791,370839;1193004,365821;1201634,363555;1207218,361289;1212294,359023;1227015,353519;1240721,347854;1261534,337818;1280316,327620;1295037,320012;1308743,312243;1313819,309329;1317880,306578;1324479,301398;1338693,291524;1344276,284887;1357982,271614;1364074,261255;1372196,248791;1374027,246601;1372703,246525;1373211,242478;1384378,238755;1378467,246609;1378468,246609;1384379,238755;1388947,237136;1385901,239241;1385204,243651;1384886,247819;1379810,252800;1379810,253369;1385901,247819;1386917,239240;1389283,237605;1367119,230176;1363793,232683;1362551,236327;1360949,234625;1360364,234865;1362043,236651;1361028,239241;1363059,241345;1364632,241317;1363566,240212;1364581,237622;1367119,230176;1409760,225805;1410775,225967;1410267,232766;1410775,237460;1409252,246039;1407730,250895;1403161,258017;1401638,264006;1394023,275013;1386917,284563;1374226,286344;1375242,285373;1377272,278574;1384886,271452;1390978,270319;1390978,270319;1397577,258017;1401130,252190;1404176,246201;1406714,240535;1407730,235194;1408237,230661;1409252,228233;1409760,225805;71494,150753;71747,150793;71771,150771;102121,127552;90953,134188;81816,136616;81794,136771;80910,142968;80936,142953;81816,136778;90953,134350;102121,127714;102501,127794;102691,127673;108212,113469;101105,115088;90445,122210;92884,122832;92963,122723;90953,122210;101613,115088;107906,113655;147299,104243;146658,104406;143936,107743;142223,109423;95521,136616;88922,143253;82830,150051;69632,164296;61003,174008;56942,181292;54911,185015;53388,188738;48820,198774;47297,204925;49835,211399;51025,207871;50850,206705;52881,199907;57449,189871;61073,188484;66334,177256;66079,175303;71094,170718;74078,166869;73186,167533;70140,167209;62525,174170;63033,178055;59480,185500;58972,186795;53896,188738;55419,185015;57449,181292;61510,174008;70140,164296;83338,150051;89430,143253;96029,136616;142730,109423;147299,104243;156437,88056;156436,88056;158974,88704;158974,88703;247907,65011;247809,65035;247513,65142;243367,66528;242319,67014;241634,67261;238671,68632;207706,80286;199077,83524;190447,86923;152288,100372;190955,86761;199584,83362;208214,80124;239179,68470;242319,67014;247513,65142;260792,53849;256411,54335;253153,54721;252377,55035;246793,56654;232580,59567;222935,62966;213798,66366;207706,68146;207500,68064;201742,70271;191970,74135;176234,79639;178772,80610;178820,80596;176741,79801;192477,74297;208214,68146;214305,66366;223442,62966;233087,59567;247301,56654;252885,55035;258976,54307;260899,54116;996046,24604;1021935,28327;1033102,31240;1008229,27356;996046,24604;911781,12787;932086,14244;960513,18776;911781,12787;606192,11715;595531,12140;572688,13111;550352,14730;540708,15701;529540,16672;505103,18203;500605,18777;469640,22176;439183,26061;417863,29136;403649,30917;368623,36096;351872,39496;335628,42895;309739,49046;285373,55197;262053,61684;264052,62481;269002,61398;273215,60397;288418,56168;312784,50017;338673,43866;354917,40467;371669,37068;406694,31888;420401,29622;441721,26546;472178,22661;503143,19262;516150,18447;522434,17763;607958,11879;787730,8235;798580,8579;813302,10198;802134,9712;778783,8255;787730,8235;846805,6960;867617,7446;892998,10683;861526,8903;846805,6960;677005,6920;618374,7931;577764,9712;558474,11331;541722,13273;518372,14244;430045,25089;398065,29622;388420,30755;379791,32212;363547,34963;338166,39172;318876,44028;263037,57948;251368,61184;239952,64508;240194,64585;152375,97444;134608,105214;126486,109908;118364,114278;103135,123343;86570,131667;86384,131922;80800,136778;76739,139044;75724,139368;71219,144143;70140,146976;69125,151023;62018,157659;55419,164296;48312,174008;44251,182911;41713,191813;45266,185662;45596,185155;46281,182749;50342,173846;51614,173981;51724,173831;50343,173684;57450,163972;64049,157335;71123,150729;70648,150699;71663,146652;77247,139044;81308,136778;81444,136660;86892,131922;103643,123505;118872,114440;126994,110070;135116,105376;152883,97606;240702,64747;264052,57949;319891,44028;339181,39172;364562,34963;380806,32212;389436,30755;399080,29622;431061,25089;519388,14244;542738,13273;559490,11331;578779,9712;619389,7931;678020,6980;725146,7485;748326,0;772184,486;796550,1295;812794,2590;823454,4209;836652,3399;856449,4856;868632,5989;868125,6151;867617,7284;846805,6798;839698,6151;832591,5665;818885,4694;805180,3723;790966,3075;775230,3075;762539,3075;742742,3075;741812,2981;733097,4370;736143,5989;766600,7931;753046,8007;753275,8012;767615,7931;779798,8417;803149,9874;814317,10360;833099,11654;852389,12949;871171,14406;889953,16187;899090,16996;908228,17967;908345,18002;914898,18362;930777,20243;932995,21315;933609,21367;947822,23147;960005,24766;972188,26546;981325,28165;987417,29136;994016,30269;1016351,34316;1044778,40143;1059499,43381;1059926,43478;1067449,44935;1353921,216741;1353707,218095;1359505,218360;1365089,219654;1367627,224025;1377272,229205;1381333,229322;1381333,228072;1385460,224416;1385394,223701;1389455,219331;1395039,219331;1403668,217550;1404683,224672;1402145,228072;1399100,231309;1397577,236651;1397069,239402;1396054,242154;1393890,242614;1394023,242801;1396097,242361;1397069,239726;1397577,236974;1399100,231633;1402145,228395;1404683,224996;1408744,225967;1408237,228395;1407222,230823;1406714,235356;1405699,240697;1403161,246363;1400115,252352;1396561,258179;1389962,270481;1383871,271614;1376256,278736;1374226,285535;1373211,286506;1364581,293952;1362043,294599;1351383,302531;1362551,294599;1365089,293952;1348845,308682;1340215,310139;1338426,311280;1338693,311433;1340723,310138;1349353,308682;1343261,314185;1332093,320660;1326510,323897;1320418,327135;1315849,329563;1309250,334257;1302144,338789;1290976,343645;1279808,348177;1280274,347872;1267625,353357;1240213,362908;1234817,365555;1240213,363069;1267625,353519;1246812,363555;1236089,367136;1227480,369154;1227015,369382;1221633,370703;1221431,371163;1197573,378932;1172191,386378;1171018,386650;1162547,390101;1142242,394957;1123265,399496;1123196,399522;1142242,395119;1162547,390263;1145795,395605;1132153,398437;1122716,399708;1122444,399813;1112292,401918;1108466,402483;1098840,404973;1089449,407097;1075236,410011;1070667,410173;1065589,410893;1064800,411084;1071175,410335;1075743,410173;1057469,414543;1045793,416486;1034118,418266;1025872,418661;1024473,418914;985894,424255;983927,424398;972188,426845;978787,427493;954421,430892;956452,428626;948330,429597;940715,430406;924979,432025;922876,431220;915334,431701;906196,432349;887415,433806;886795,433897;904674,432511;913811,431863;921425,431378;924471,432187;940208,430568;947822,429759;955944,428788;953913,431054;932593,434291;931548,434198;916857,436072;904674,437205;886399,438661;878849,438459;863056,439439;862541,439795;820408,442385;810763,441575;802641,441575;788428,443032;775737,443356;763047,443518;761668,443329;750103,443983;736143,443194;736651,443032;739188,441899;727513,441413;733097,440442;749849,440280;766093,440118;789443,440280;805687,439795;836144,437690;856449,436234;871678,436072;872738,435915;857972,436072;837668,437528;807210,439633;790966,440118;767615,439957;751371,440118;734620,440280;735127,439633;738681,438014;895029,429759;1001122,416971;1029041,412277;1044778,409687;1061022,406936;1091480,401108;1115845,395119;1161532,383788;1174222,380551;1186405,377152;1204679,371810;1212294,367764;1223232,364566;1223319,364366;1212802,367440;1205187,371486;1186913,376828;1174730,380227;1162040,383465;1116353,394795;1091987,400785;1061530,406612;1045286,409364;1029549,411953;1001630,416648;895537,429435;739188,437690;727513,437690;725990,436396;713807,436234;702640,437690;670152,437852;646294,437528;634618,437205;622943,436557;629976,434165;628526,434291;602323,432744;601115,432834;550860,429921;531063,428626;513803,427655;492991,424579;467102,421504;440198,418104;444767,416971;463549,418104;471671,420371;499590,422960;554921,427493;568627,428302;583348,429111;599592,430245;617493,431479;618881,431378;635633,432187;636141,431863;660506,432187;664567,432349;702132,432349;729543,432672;762031,431863;766092,431863;767615,433158;799595,431863;820916,430245;833099,429597;840713,429273;857465,427978;871171,427007;884876,425874;910017,424487;913304,424094;886907,425550;873201,426683;859496,427655;842744,428950;835130,429273;822947,429921;789951,430892;767615,431539;763554,431539;731066,432349;703655,432025;666091,432025;662030,431863;646294,429759;637664,431539;637642,431553;644770,430083;660507,432187;636141,431863;636333,431823;620404,431054;601623,429759;585379,428626;570657,427816;556952,427007;501620,422475;473701,419885;465579,417619;446797,416486;418878,411953;410756,412115;381821,407421;376745,404507;377760,404346;395527,407421;413294,410497;418370,409525;397558,405155;380299,402727;356440,398356;336135,394148;304155,389778;291972,386540;294510,386216;306693,387349;281312,378932;267098,375209;253900,371486;237149,367116;212783,358537;211111,356871;206183,355300;189432,349472;187401,346559;180802,343645;180016,343252;172172,341541;156943,334581;148314,328106;147299,328106;135624,320984;124456,313862;112780,305606;102121,297189;112780,302855;123441,309977;126994,313862;128463,314548;126655,311551;121941,308823;114268,303321;105166,298484;93998,288772;84430,278816;81289,275914;67605,258497;61553,245853;61510,246201;62018,248791;64556,254780;67602,260931;62525,255589;58972,248791;54911,248791;52373,242640;48820,238755;45774,235032;37144,232118;34606,232118;32068,228072;31053,222892;33083,215608;34098,213018;35827,211242;34987,207191;36129,201202;38159,199988;38159,199259;34098,201687;30545,200069;23946,197155;22740,194848;22423,195051;20393,201525;18870,208000;17347,213018;17347,223377;17855,228719;18870,234061;14301,239079;13286,239079;10240,229367;10240,219331;12778,211561;17345,213017;13286,211399;12271,205572;13286,196669;13794,194241;15317,190195;21408,182911;24443,178072;23439,176921;19885,183396;13794,190680;12271,194727;11763,197155;10748,206058;11763,211885;9225,219654;9225,229690;12271,239402;13286,239402;19885,248629;23439,256237;31053,264006;43045,280714;44092,283916;46282,283916;57450,292495;61511,296865;53896,293142;45774,287315;45267,288934;40850,284568;37652,284725;34098,281002;21916,272100;14301,264168;13794,257532;10240,249762;7702,241992;2118,236327;5672,206220;9225,198450;6179,194241;12271,182587;13794,179835;17855,170447;28515,163648;25976,172875;28514,171293;30037,167513;30545,163324;35114,157983;42220,149889;50850,141634;51497,141402;55419,134836;61003,130142;67602,126257;80800,118163;91460,110879;106689,101491;117857,97444;126994,91779;134609,88218;142731,86923;144761,85952;152883,80772;168619,74945;169048,77380;167900,78404;184355,73002;192477,69603;203138,66366;204056,66691;203645,66528;216844,62319;230042,58434;244255,53578;264052,48884;285373,43866;298120,41030;306693,38524;321922,35611;338166,32859;340316,32506;345844,30775;354917,28651;364880,27032;371927,26515;373191,26222;511265,8417;516388,8062;530555,6475;540327,5847;545422,5834;547307,5665;663045,809;695913,769;731066,971;731721,1128;748834,486;764570,1295;780306,2266;788425,2854;779798,2104;764062,1133;748326,324;7483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30377;top:4616;width:2573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39859,275754;138657,276461;138729,276495;149856,268577;145968,269588;140138,270396;139860,269588;143932,269183;149856,268577;159967,267519;159729,267592;159851,267566;87430,265999;91549,267162;93307,267263;98212,269891;100433,270396;100572,270447;101081,269891;103025,270497;104968,271003;108798,271976;108856,271913;113298,272721;115427,273126;117555,273328;121905,273530;127828,273429;128086,273429;128661,273075;129957,272620;131276,272595;132178,272721;132421,273429;134492,273429;133844,274440;133474,274945;132271,275552;130050,275552;127181,275349;120980,275147;116352,274743;112280,274136;108208,273429;102007,272418;97194,270700;97250,270656;94418,269689;91919,268476;89050,267465;86088,266353;87430,265999;141910,263832;140496,264068;130717,264607;133937,265039;134770,264837;140508,264129;141452,263929;150697,262367;145894,263168;147542,263219;149913,262739;168229,262134;153165,266515;160788,264660;71650,260086;82294,265039;86088,266353;88957,267465;91826,268476;94325,269689;93770,270194;92289,269891;87014,267768;84422,266656;81831,265443;78406,264129;75445,262714;73131,261400;71650,260086;76000,257559;81090,260389;80443,260794;74519,257660;76000,257559;57212,250685;63506,254526;64802,256144;61840,254425;59619,252909;57212,250685;68248,248092;68249,248120;68562,248534;68596,248360;203408,241456;203072,241487;197519,245833;192059,249068;188172,251595;186043,252606;183822,253617;181138,255133;179102,256447;176140,257761;173086,258974;172253,259884;170957,260389;167718,260996;163553,262411;159758,263725;155594,265039;150411,266454;143099,267768;142914,268072;139399,269031;139490,269082;143394,268016;143470,267768;150781,266454;155964,265039;160129,263725;163923,262411;168088,260996;171327,260389;169135,261826;169199,261804;171512,260288;172808,259783;172894,259757;173456,259075;176510,257862;179472,256548;181508,255234;184192,253718;186413,252707;187936,251984;188727,251393;192614,248866;198074,245631;44702,240058;45054,240387;45174,240454;204029,237420;203998,237443;203998,237472;204145,237495;204183,237443;206029,235911;205483,236323;205386,236433;205761,236171;37145,230819;40641,235314;37869,231682;212582,230816;212574,230819;212512,231277;211032,233097;209273,235220;209379,235193;211032,233198;212512,231378;212582,230816;46191,228540;46375,228784;46384,228750;32501,226223;34908,227942;35026,228094;36122,228359;38610,230873;42034,233905;43515,236129;44348,237241;47865,240476;46847,241386;43571,237411;43422,237443;46522,241205;46847,241386;47865,240476;56657,248057;54899,248664;55546,249169;52955,249270;51289,248057;49716,246743;45829,243205;42219,239667;38887,236129;37314,234411;35833,232591;36388,231783;38240,233602;40276,235321;42774,238252;42987,238451;40276,235321;38332,233602;36481,231783;34445,229053;32501,226223;236390,210151;236344,210173;235333,212823;235419,197487;232966,201357;231763,203783;230560,206007;227691,210151;225192,214295;222971,217631;222785,217755;222634,218000;222878,217833;225099,214498;227598,210353;230467,206209;231670,203985;232874,201559;235372,197617;244998,196101;243795,200043;241666,204288;239537,208635;237594,211364;238889,208534;240000,205703;240833,204187;241943,202166;242962,200144;244998,196101;239007,187436;236761,191754;236719,191858;238982,187508;240239,177656;237539,185713;231859,198393;231028,199829;231023,199841;229079,203480;227135,207422;224914,210454;223063,213891;212142,227335;208533,230671;208186,230958;208037,231124;206528,232467;205293,234007;200758,237747;200048,238237;198118,239955;197839,240153;197427,240577;193817,243205;190208,245631;189794,245860;187351,247594;186593,248011;185858,248562;183359,250079;181024,251079;175820,253946;163612,258919;155104,261308;161980,259884;163275,259580;167440,257963;170032,257053;174196,254728;178916,252909;181941,251614;183266,250786;184469,250382;186135,249371;186573,249039;187709,247855;190208,246238;193051,244716;194095,244014;197704,241386;199278,239768;201036,238555;205571,234815;208810,231479;212420,228144;223341,214700;224844,211909;224914,211667;227320,207624;228061,206411;229045,204920;229357,204288;231300,200649;235095,192057;238797,182859;239884,179119;250366,168707;250088,168909;250088,168909;251240,162716;251207,162895;251476,163249;252309,164259;252864,163855;252878,163778;252494,164057;251569,163147;250415,151234;250350,151238;250233,151245;250273,151725;250181,154252;249810,155768;247589,159610;247034,162945;246479,164057;245553,168909;244535,172750;243424,176491;242777,179422;242036,182454;242627,181451;243147,179321;243609,176288;244720,172548;245738,168707;246664,163855;247219,162743;247774,159407;249995,155566;248515,163350;247404,169819;244905,178108;244411,178948;244200,180205;243517,182353;240925,188519;239722,191754;238982,193472;238056,195292;235558,200144;232874,204895;229449,211263;225655,217530;223156,221068;220472,224505;219546,225920;218528,227335;216955,228750;214382,231862;214456,232187;211772,235220;208903,237443;206589,239465;204397,241214;204738,241183;207144,239263;209458,237241;212327,235017;215011,231985;214919,231581;217510,228447;219084,227032;220102,225617;221027,224202;223711,220765;226210,217227;230005,210960;233429,204592;236113,199841;238612,194989;239537,193169;240278,191451;241481,188216;244072,182050;245090,177906;247589,169617;248700,163148;250181,155364;250514,153997;250273,153949;250366,151422;252402,149097;251324,154002;251324,154002;252402,149097;253235,148086;252679,149400;252552,152155;252494,154758;251569,157868;251569,158223;252679,154758;252864,149400;253296,148379;249255,143740;248649,145305;248422,147581;248130,146518;248023,146668;248330,147783;248144,149400;248515,150714;248802,150697;248607,150007;248792,148389;249255,143740;257029,141010;257214,141111;257122,145357;257214,148288;256937,153646;256659,156678;255826,161126;255548,164866;254160,171740;252864,177703;250551,178815;250736,178209;251106,173963;252494,169516;253605,168808;253605,168808;254808,161126;255456,157487;256011,153747;256474,150209;256659,146873;256752,144043;256937,142527;257029,141010;13035,94142;13081,94167;13085,94153;18619,79653;16583,83798;14917,85314;14913,85411;14752,89280;14756,89271;14917,85415;16583,83899;18619,79754;18688,79805;18723,79729;19729,70859;18434,71870;16490,76317;16935,76706;16949,76638;16583,76317;18526,71870;19674,70975;26856,65097;26739,65200;26243,67283;25930,68332;17416,85314;16212,89458;15102,93704;12695,102599;11122,108664;10382,113213;10012,115538;9734,117863;8901,124130;8623,127971;9086,132014;9303,129811;9271,129083;9641,124837;10474,118570;11135,117704;12094,110692;12048,109473;12962,106610;13506,104206;13343,104621;12788,104418;11400,108765;11492,111191;10844,115841;10752,116650;9826,117863;10104,115538;10474,113213;11215,108664;12788,102599;15194,93704;16305,89458;17508,85314;26023,68332;26856,65097;28522,54989;28522,54989;28984,55393;28984,55393;45199,40598;45181,40613;45127,40680;44371,41545;44180,41849;44055,42003;43515,42859;37869,50137;36296,52159;34723,54281;27765,62680;34815,54180;36388,52058;37962,50036;43607,42758;44180,41849;45127,40680;47548,33627;46749,33931;46155,34172;46014,34368;44996,35379;42404,37198;40646,39321;38980,41444;37869,42556;37832,42504;36782,43883;35000,46296;32131,49733;32594,50339;32603,50331;32224,49834;35093,46397;37962,42556;39072,41444;40738,39321;42497,37198;45088,35379;46106,34368;47217,33913;47567,33794;181600,15365;186320,17689;188357,19509;183822,17083;181600,15365;166237,7985;169939,8895;175122,11725;166237,7985;110522,7316;108578,7581;104413,8188;100341,9198;98583,9805;96546,10411;92091,11367;91271,11726;85625,13848;80072,16274;76185,18195;73594,19307;67208,22541;64154,24664;61192,26787;56472,30628;52030,34469;47778,38520;48142,39018;49045,38342;49813,37717;52585,35076;57027,31235;61747,27393;64709,25271;67763,23148;74149,19913;76648,18498;80535,16577;86088,14151;91734,12029;94105,11520;95251,11092;110844,7418;143620,5143;145598,5357;148282,6368;146246,6065;141989,5155;143620,5143;154391,4347;158185,4650;162813,6671;157074,5559;154391,4347;123432,4321;112743,4953;105339,6065;101822,7076;98768,8289;94510,8895;78406,15668;72576,18498;70817,19206;69244,20115;66282,21834;61655,24462;58138,27494;47957,36188;45830,38208;43748,40284;43792,40332;27781,60852;24542,65704;23061,68635;21580,71364;18804,77025;15784,82223;15750,82382;14732,85415;13991,86830;13806,87032;12985,90014;12788,91783;12603,94310;11307,98455;10104,102599;8808,108664;8068,114224;7605,119783;8253,115942;8313,115625;8438,114122;9179,108563;9410,108647;9430,108553;9179,108462;10474,102397;11677,98252;12967,94127;12881,94108;13066,91581;14084,86830;14824,85415;14849,85341;15842,82382;18896,77126;21673,71465;23154,68736;24635,65805;27874,60953;43885,40433;48142,36188;58323,27495;61840,24462;66467,21834;69429,20115;71002,19206;72761,18498;78592,15668;94695,8895;98953,8289;102007,7076;105524,6065;112928,4953;123617,4359;132209,4674;136436,0;140786,303;145228,809;148190,1617;150133,2628;152540,2123;156149,3032;158370,3740;158278,3841;158185,4549;154391,4245;153095,3841;151799,3538;149300,2931;146801,2325;144210,1921;141341,1921;139027,1921;135418,1921;135248,1861;133659,2729;134215,3740;139768,4953;137296,5000;137338,5004;139953,4953;142174,5256;146431,6166;148467,6469;151892,7278;155409,8087;158833,8996;162257,10108;163923,10614;165589,11220;165611,11242;166805,11467;169700,12642;170105,13311;170217,13343;172808,14455;175029,15466;177251,16578;178917,17588;180027,18195;181230,18902;185302,21430;190485,25069;193169,27090;193247,27151;194619,28061;246849,135350;246810,136196;247867,136361;248885,137169;249348,139898;251106,143133;251846,143207;251846,142426;252599,140143;252587,139696;253327,136967;254345,136967;255919,135855;256104,140303;255641,142426;255086,144447;254808,147783;254715,149501;254530,151220;254136,151507;254160,151624;254538,151349;254715,149704;254808,147985;255086,144649;255641,142628;256104,140505;256844,141112;256752,142628;256567,144144;256474,146974;256289,150310;255826,153848;255271,157588;254623,161227;253420,168909;252309,169617;250921,174065;250551,178310;250366,178917;248792,183566;248329,183971;246386,188924;248422,183971;248885,183566;245923,192765;244350,193675;244024,194387;244072,194483;244442,193674;246016,192765;244905,196202;242869,200245;241851,202267;240740,204288;239907,205804;238704,208736;237409,211566;235372,214599;233336,217429;233421,217238;231115,220664;226117,226628;225133,228281;226117,226729;231115,220765;227320,227032;225365,229268;223796,230528;223711,230671;222730,231495;222693,231783;218343,236635;213715,241285;213502,241454;211957,243609;208255,246642;204795,249476;204783,249493;208255,246743;211957,243711;208903,247046;206416,248815;204695,249609;204646,249674;202795,250988;202097,251342;200342,252896;198630,254223;196038,256043;195205,256144;194280,256593;194136,256713;195298,256245;196131,256144;192799,258873;190670,260086;188542,261198;187038,261444;186783,261602;179749,264938;179391,265027;177251,266555;178454,266960;174011,269082;174382,267667;172901,268274;171512,268779;168643,269790;168260,269287;166885,269588;165219,269992;161795,270902;161682,270959;164941,270093;166607,269689;167995,269386;168551,269891;171420,268880;172808,268375;174289,267768;173919,269183;170032,271205;169841,271147;167163,272317;164941,273025;161610,273934;160233,273808;157353,274420;157260,274642;149578,276259;147819,275754;146339,275754;143747,276663;141433,276866;139120,276967;138868,276849;136760,277257;134215,276765;134307,276663;134770,275956;132641,275653;133659,275046;136713,274945;139675,274844;143932,274945;146894,274642;152447,273328;156149,272418;158925,272317;159119,272219;156427,272317;152725,273227;147172,274541;144210,274844;139953,274743;136991,274844;133937,274945;134029,274541;134677,273530;163183,268375;182526,260389;187616,257458;190485,255840;193447,254122;199000,250483;203442,246743;211772,239667;214086,237646;216307,235523;219639,232187;221027,229660;223021,227664;223037,227538;221120,229458;219731,231985;216400,235321;214178,237443;211865,239465;203535,246541;199093,250281;193540,253920;190578,255638;187709,257256;182619,260187;163275,268173;134770,273328;132641,273328;132363,272519;130142,272418;128106,273328;122183,273429;117833,273227;115704,273025;113576,272620;114858,271126;114594,271205;109816,270239;109596,270295;100434,268476;96824,267667;93677,267061;89883,265140;85163,263220;80258,261097;81090,260389;84515,261097;85996,262512;91086,264129;101174,266960;103673,267465;106357,267970;109318,268678;112582,269449;112835,269386;115889,269891;115982,269689;120424,269891;121165,269992;128014,269992;133011,270194;138935,269689;139675,269689;139953,270497;145783,269689;149670,268678;151892,268274;153280,268072;156334,267263;158833,266656;161332,265949;165915,265082;166515,264837;161702,265747;159203,266454;156704,267061;153650,267869;152262,268072;150041,268476;144025,269082;139953,269487;139212,269487;133289,269992;128291,269790;121443,269790;120702,269689;117833,268375;116260,269487;116256,269495;117555,268577;120425,269891;115982,269689;116017,269664;113113,269183;109689,268375;106727,267667;104043,267162;101544,266656;91456,263826;86366,262209;84885,260794;81461,260086;76370,257256;74890,257357;69614,254425;68689,252606;68874,252505;72113,254425;75352,256346;76278,255739;72483,253010;69337,251494;64987,248765;61285,246136;55454,243407;53233,241386;53695,241183;55917,241891;51289,236635;48698,234310;46291,231985;43237,229256;38795,223898;38490,222858;37592,221877;34537,218238;34167,216418;32964,214599;32821,214353;31391,213285;28614,208938;27041,204895;26856,204895;24727,200447;22691,195999;20562,190844;18619,185588;20562,189126;22506,193573;23154,195999;23421,196428;23092,194557;22232,192853;20833,189417;19174,186397;17138,180332;15393,174114;14821,172302;12326,161426;11222,153530;11215,153747;11307,155364;11770,159104;12325,162945;11400,159610;10752,155364;10012,155364;9549,151523;8901,149097;8346,146772;6772,144953;6309,144953;5847,142426;5662,139191;6032,134642;6217,133025;6532,131916;6379,129386;6587,125646;6957,124888;6957,124433;6217,125949;5569,124938;4366,123119;4146,121678;4088,121805;3718,125848;3440,129891;3163,133025;3163,139494;3255,142830;3440,146166;2607,149299;2422,149299;1867,143234;1867,136967;2330,132115;3162,133024;2422,132014;2237,128375;2422,122816;2515,121299;2793,118772;3903,114224;4457,111202;4273,110483;3625,114527;2515,119076;2237,121603;2145,123119;1960,128678;2145,132317;1682,137169;1682,143436;2237,149501;2422,149501;3625,155263;4273,160014;5662,164866;7848,175300;8039,177299;8438,177299;10474,182657;11215,185386;9826,183061;8346,179422;8253,180433;7448,177707;6865,177805;6217,175480;3996,169920;2607,164967;2515,160823;1867,155971;1404,151119;386,147581;1034,128779;1682,123927;1127,121299;2237,114021;2515,112303;3255,106440;5199,102195;4736,107956;5199,106969;5476,104608;5569,101992;6402,98657;7698,93603;9271,88447;9389,88303;10104,84202;11122,81270;12325,78844;14732,73790;16675,69242;19452,63379;21488,60852;23154,57314;24542,55090;26023,54281;26393,53675;27874,50440;30743,46801;30821,48322;30612,48962;33612,45588;35093,43466;37036,41444;37204,41647;37129,41545;39535,38917;41942,36491;44533,33458;48142,30527;52030,27393;54354,25622;55917,24058;58693,22238;61655,20520;62047,20300;63055,19218;64709,17892;66525,16881;67810,16558;68041,16375;93215,5256;94149,5034;96731,4043;98513,3652;99442,3643;99786,3538;120887,505;126880,480;133289,606;133408,704;136528,303;139397,809;142266,1415;143747,1783;142174,1314;139305,708;136436,202;1364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091704">
    <w:abstractNumId w:val="1"/>
  </w:num>
  <w:num w:numId="2" w16cid:durableId="1425225513">
    <w:abstractNumId w:val="2"/>
  </w:num>
  <w:num w:numId="3" w16cid:durableId="802111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4D"/>
    <w:rsid w:val="00002B01"/>
    <w:rsid w:val="00036B00"/>
    <w:rsid w:val="00060042"/>
    <w:rsid w:val="000838E6"/>
    <w:rsid w:val="0008528B"/>
    <w:rsid w:val="0008685D"/>
    <w:rsid w:val="00090860"/>
    <w:rsid w:val="00111398"/>
    <w:rsid w:val="00112FD7"/>
    <w:rsid w:val="00150ABD"/>
    <w:rsid w:val="001946FC"/>
    <w:rsid w:val="001B08F0"/>
    <w:rsid w:val="00222466"/>
    <w:rsid w:val="0024753C"/>
    <w:rsid w:val="00276026"/>
    <w:rsid w:val="00290645"/>
    <w:rsid w:val="002B4549"/>
    <w:rsid w:val="002D1C16"/>
    <w:rsid w:val="0031054F"/>
    <w:rsid w:val="00310F17"/>
    <w:rsid w:val="003202B4"/>
    <w:rsid w:val="00322A46"/>
    <w:rsid w:val="003326CB"/>
    <w:rsid w:val="003359ED"/>
    <w:rsid w:val="00353B60"/>
    <w:rsid w:val="00376291"/>
    <w:rsid w:val="00380FD1"/>
    <w:rsid w:val="00383D02"/>
    <w:rsid w:val="00385DE7"/>
    <w:rsid w:val="003D1B71"/>
    <w:rsid w:val="003D5D4C"/>
    <w:rsid w:val="0041127F"/>
    <w:rsid w:val="004B5F1D"/>
    <w:rsid w:val="004E158A"/>
    <w:rsid w:val="004F50FF"/>
    <w:rsid w:val="00565C77"/>
    <w:rsid w:val="0056708E"/>
    <w:rsid w:val="005801E5"/>
    <w:rsid w:val="00590471"/>
    <w:rsid w:val="005D01FA"/>
    <w:rsid w:val="00635416"/>
    <w:rsid w:val="00653E17"/>
    <w:rsid w:val="006A08E8"/>
    <w:rsid w:val="006D79A8"/>
    <w:rsid w:val="00720084"/>
    <w:rsid w:val="0072353B"/>
    <w:rsid w:val="00731544"/>
    <w:rsid w:val="007575B6"/>
    <w:rsid w:val="007B3C81"/>
    <w:rsid w:val="007D67CA"/>
    <w:rsid w:val="007E668F"/>
    <w:rsid w:val="007F5B63"/>
    <w:rsid w:val="00803A0A"/>
    <w:rsid w:val="00846CB9"/>
    <w:rsid w:val="008566AA"/>
    <w:rsid w:val="0089638C"/>
    <w:rsid w:val="008A1E6E"/>
    <w:rsid w:val="008C024F"/>
    <w:rsid w:val="008C2CFC"/>
    <w:rsid w:val="00912DC8"/>
    <w:rsid w:val="009475DC"/>
    <w:rsid w:val="0095539A"/>
    <w:rsid w:val="0096356D"/>
    <w:rsid w:val="00967B93"/>
    <w:rsid w:val="009A3502"/>
    <w:rsid w:val="009D090F"/>
    <w:rsid w:val="00A04056"/>
    <w:rsid w:val="00A31464"/>
    <w:rsid w:val="00A31B16"/>
    <w:rsid w:val="00A33613"/>
    <w:rsid w:val="00A47A8D"/>
    <w:rsid w:val="00AB5B70"/>
    <w:rsid w:val="00AC6C7E"/>
    <w:rsid w:val="00B1281F"/>
    <w:rsid w:val="00B4158A"/>
    <w:rsid w:val="00B6466C"/>
    <w:rsid w:val="00BA32BD"/>
    <w:rsid w:val="00BB1B5D"/>
    <w:rsid w:val="00BB40A1"/>
    <w:rsid w:val="00BC22C7"/>
    <w:rsid w:val="00BD195A"/>
    <w:rsid w:val="00C07240"/>
    <w:rsid w:val="00C14078"/>
    <w:rsid w:val="00CE1E3D"/>
    <w:rsid w:val="00D053FA"/>
    <w:rsid w:val="00D312B3"/>
    <w:rsid w:val="00D6358E"/>
    <w:rsid w:val="00DC3F0A"/>
    <w:rsid w:val="00DE344D"/>
    <w:rsid w:val="00E26AED"/>
    <w:rsid w:val="00E73AB8"/>
    <w:rsid w:val="00E844B3"/>
    <w:rsid w:val="00E90A60"/>
    <w:rsid w:val="00ED0FE8"/>
    <w:rsid w:val="00ED17DA"/>
    <w:rsid w:val="00ED47F7"/>
    <w:rsid w:val="00EE7E09"/>
    <w:rsid w:val="00F0223C"/>
    <w:rsid w:val="00F3235D"/>
    <w:rsid w:val="00F32393"/>
    <w:rsid w:val="00F44CFF"/>
    <w:rsid w:val="00F63414"/>
    <w:rsid w:val="00F878BD"/>
    <w:rsid w:val="00F93264"/>
    <w:rsid w:val="00F955E3"/>
    <w:rsid w:val="00FA79D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64E21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4.png" /><Relationship Id="rId18" Type="http://schemas.openxmlformats.org/officeDocument/2006/relationships/image" Target="media/image7.png" /><Relationship Id="rId3" Type="http://schemas.openxmlformats.org/officeDocument/2006/relationships/customXml" Target="../customXml/item3.xml" /><Relationship Id="rId21" Type="http://schemas.openxmlformats.org/officeDocument/2006/relationships/fontTable" Target="fontTable.xml" /><Relationship Id="rId7" Type="http://schemas.openxmlformats.org/officeDocument/2006/relationships/webSettings" Target="webSettings.xml" /><Relationship Id="rId17" Type="http://schemas.openxmlformats.org/officeDocument/2006/relationships/image" Target="media/image8.png" /><Relationship Id="rId2" Type="http://schemas.openxmlformats.org/officeDocument/2006/relationships/customXml" Target="../customXml/item2.xml" /><Relationship Id="rId16" Type="http://schemas.openxmlformats.org/officeDocument/2006/relationships/image" Target="media/image5.png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png" /><Relationship Id="rId5" Type="http://schemas.openxmlformats.org/officeDocument/2006/relationships/styles" Target="styles.xml" /><Relationship Id="rId15" Type="http://schemas.openxmlformats.org/officeDocument/2006/relationships/image" Target="media/image6.png" /><Relationship Id="rId23" Type="http://schemas.openxmlformats.org/officeDocument/2006/relationships/theme" Target="theme/theme1.xml" /><Relationship Id="rId10" Type="http://schemas.openxmlformats.org/officeDocument/2006/relationships/image" Target="media/image1.png" /><Relationship Id="rId19" Type="http://schemas.openxmlformats.org/officeDocument/2006/relationships/image" Target="media/image10.png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3.png" /><Relationship Id="rId22" Type="http://schemas.openxmlformats.org/officeDocument/2006/relationships/glossaryDocument" Target="glossary/document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joedublado\AppData\Roaming\Microsoft\Templates\Blue%20spheres%20resume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C0709B11DA45CF9AD76ACB3D92E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81BEF-747E-4FA2-8AE2-BB4DB757C1A3}"/>
      </w:docPartPr>
      <w:docPartBody>
        <w:p w:rsidR="00DA65A9" w:rsidRDefault="003273EC">
          <w:pPr>
            <w:pStyle w:val="49C0709B11DA45CF9AD76ACB3D92E533"/>
          </w:pPr>
          <w:r w:rsidRPr="00AC6C7E">
            <w:t>Experience</w:t>
          </w:r>
        </w:p>
      </w:docPartBody>
    </w:docPart>
    <w:docPart>
      <w:docPartPr>
        <w:name w:val="3D64F35958A94DBAA2853F6DE9FB7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EEC80-F03C-4B99-8C9B-44CC3C2DFDCC}"/>
      </w:docPartPr>
      <w:docPartBody>
        <w:p w:rsidR="00DA65A9" w:rsidRDefault="003273EC">
          <w:pPr>
            <w:pStyle w:val="3D64F35958A94DBAA2853F6DE9FB77DD"/>
          </w:pPr>
          <w:r w:rsidRPr="00AC6C7E">
            <w:t>Education</w:t>
          </w:r>
        </w:p>
      </w:docPartBody>
    </w:docPart>
    <w:docPart>
      <w:docPartPr>
        <w:name w:val="593FFE7173954CD094E9B5B4C83E2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0E2A5-04B4-4033-952D-E746461CAAB2}"/>
      </w:docPartPr>
      <w:docPartBody>
        <w:p w:rsidR="00DA65A9" w:rsidRDefault="003273EC">
          <w:pPr>
            <w:pStyle w:val="593FFE7173954CD094E9B5B4C83E281A"/>
          </w:pPr>
          <w:r w:rsidRPr="00AC6C7E">
            <w:t>Communication</w:t>
          </w:r>
        </w:p>
      </w:docPartBody>
    </w:docPart>
    <w:docPart>
      <w:docPartPr>
        <w:name w:val="CA96EC959A1F40DF89369F35C29DA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3B5F4-60E6-456E-B1C2-C00F0604A1AA}"/>
      </w:docPartPr>
      <w:docPartBody>
        <w:p w:rsidR="00DA65A9" w:rsidRDefault="003273EC">
          <w:pPr>
            <w:pStyle w:val="CA96EC959A1F40DF89369F35C29DA4CB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3EC"/>
    <w:rsid w:val="003273EC"/>
    <w:rsid w:val="003429A6"/>
    <w:rsid w:val="00901ACD"/>
    <w:rsid w:val="00B10350"/>
    <w:rsid w:val="00B9281E"/>
    <w:rsid w:val="00DA65A9"/>
    <w:rsid w:val="00E7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C0709B11DA45CF9AD76ACB3D92E533">
    <w:name w:val="49C0709B11DA45CF9AD76ACB3D92E533"/>
  </w:style>
  <w:style w:type="paragraph" w:customStyle="1" w:styleId="3D64F35958A94DBAA2853F6DE9FB77DD">
    <w:name w:val="3D64F35958A94DBAA2853F6DE9FB77DD"/>
  </w:style>
  <w:style w:type="paragraph" w:customStyle="1" w:styleId="593FFE7173954CD094E9B5B4C83E281A">
    <w:name w:val="593FFE7173954CD094E9B5B4C83E281A"/>
  </w:style>
  <w:style w:type="paragraph" w:customStyle="1" w:styleId="CA96EC959A1F40DF89369F35C29DA4CB">
    <w:name w:val="CA96EC959A1F40DF89369F35C29DA4C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Blue%20spheres%20resume.dotx</Template>
  <TotalTime>0</TotalTime>
  <Pages>1</Pages>
  <Words>274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2023-12-05T22:36:00Z</dcterms:created>
  <dcterms:modified xsi:type="dcterms:W3CDTF">2023-12-05T22:36:00Z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