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E1DAFA9" wp14:editId="1EB3398E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42501164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:rsidR="0085363C" w:rsidRPr="008954EF" w:rsidRDefault="00BE2FDD" w:rsidP="008954EF">
            <w:pPr>
              <w:pStyle w:val="Title"/>
            </w:pPr>
            <w:r>
              <w:t>Joann</w:t>
            </w:r>
            <w:r w:rsidR="0085363C" w:rsidRPr="008954EF">
              <w:br/>
            </w:r>
            <w:r>
              <w:t>Gibaga</w:t>
            </w:r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p w:rsidR="00BE2FDD" w:rsidRPr="00BE2FDD" w:rsidRDefault="00BE2FDD" w:rsidP="00BE2FDD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E2FDD">
              <w:rPr>
                <w:rFonts w:ascii="Arial" w:hAnsi="Arial" w:cs="Arial"/>
                <w:color w:val="000000"/>
                <w:sz w:val="20"/>
                <w:szCs w:val="20"/>
              </w:rPr>
              <w:t>To be part of something great such as helping an organization realize its mission and vision through enthusiastically sharing my skills, knowledge and values while achieving my  professional and personal goals.</w:t>
            </w:r>
          </w:p>
          <w:p w:rsidR="00F079F2" w:rsidRPr="00F079F2" w:rsidRDefault="00F079F2" w:rsidP="00F079F2">
            <w:pPr>
              <w:pStyle w:val="Whitetext"/>
            </w:pPr>
          </w:p>
          <w:p w:rsidR="00F079F2" w:rsidRPr="00F079F2" w:rsidRDefault="00F079F2" w:rsidP="00BE2FDD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BE2FDD" w:rsidRPr="00BE2FDD">
              <w:rPr>
                <w:color w:val="auto"/>
              </w:rPr>
              <w:t>Block 15,Sitio Matapa Brgy. San Pablo,</w:t>
            </w:r>
            <w:r w:rsidRPr="00BE2FDD">
              <w:rPr>
                <w:color w:val="auto"/>
              </w:rPr>
              <w:br/>
            </w:r>
            <w:r w:rsidR="00BE2FDD" w:rsidRPr="00BE2FDD">
              <w:rPr>
                <w:color w:val="auto"/>
              </w:rPr>
              <w:t>Tarlac City 2300</w:t>
            </w:r>
            <w:r w:rsidRPr="00BE2FDD">
              <w:rPr>
                <w:color w:val="auto"/>
              </w:rPr>
              <w:br/>
            </w:r>
            <w:r w:rsidR="00BE2FDD" w:rsidRPr="00BE2FDD">
              <w:rPr>
                <w:color w:val="auto"/>
              </w:rPr>
              <w:t>Philippines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BE2FDD" w:rsidRDefault="00F079F2" w:rsidP="00F079F2">
            <w:pPr>
              <w:pStyle w:val="Heading2Alt"/>
              <w:rPr>
                <w:color w:val="auto"/>
                <w:szCs w:val="20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BE2FDD" w:rsidRPr="00BE2FDD">
              <w:rPr>
                <w:color w:val="auto"/>
                <w:szCs w:val="20"/>
              </w:rPr>
              <w:t>0981 717 7525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6B7249" w:rsidRDefault="00000000" w:rsidP="00F079F2">
            <w:pPr>
              <w:pStyle w:val="Heading2Alt"/>
              <w:rPr>
                <w:color w:val="auto"/>
                <w:sz w:val="22"/>
                <w:szCs w:val="22"/>
              </w:rPr>
            </w:pPr>
            <w:r>
              <w:pict>
                <v:shape id="Picture 37" o:spid="_x0000_i1026" type="#_x0000_t75" alt="email icon" style="width:21pt;height:14.25pt;visibility:visible;mso-wrap-style:square">
                  <v:imagedata r:id="rId12" o:title="email icon"/>
                </v:shape>
              </w:pict>
            </w:r>
            <w:r w:rsidR="00F079F2" w:rsidRPr="00F079F2">
              <w:rPr>
                <w:sz w:val="14"/>
              </w:rPr>
              <w:tab/>
            </w:r>
            <w:r w:rsidR="00F079F2" w:rsidRPr="00F079F2">
              <w:rPr>
                <w:b/>
              </w:rPr>
              <w:t>EMAIL</w:t>
            </w:r>
            <w:r w:rsidR="00F079F2" w:rsidRPr="00F079F2">
              <w:br/>
            </w:r>
          </w:p>
          <w:p w:rsidR="00F079F2" w:rsidRPr="00BE2FDD" w:rsidRDefault="00BE2FDD" w:rsidP="00F079F2">
            <w:pPr>
              <w:pStyle w:val="Heading2Alt"/>
              <w:rPr>
                <w:color w:val="auto"/>
                <w:sz w:val="22"/>
                <w:szCs w:val="22"/>
              </w:rPr>
            </w:pPr>
            <w:r w:rsidRPr="00BE2FDD">
              <w:rPr>
                <w:color w:val="auto"/>
                <w:sz w:val="22"/>
                <w:szCs w:val="22"/>
              </w:rPr>
              <w:t>joanngibaga10@gmail.com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tab/>
            </w: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1216DC" w:rsidRDefault="006B7249" w:rsidP="00F079F2">
            <w:pPr>
              <w:pStyle w:val="JobDates"/>
              <w:rPr>
                <w:rFonts w:eastAsia="MS Mincho"/>
                <w:color w:val="D14140" w:themeColor="accent1"/>
              </w:rPr>
            </w:pPr>
            <w:r w:rsidRPr="001216DC">
              <w:rPr>
                <w:color w:val="D14140" w:themeColor="accent1"/>
              </w:rPr>
              <w:t>Nov. 28,2017</w:t>
            </w:r>
            <w:r w:rsidR="00392616" w:rsidRPr="001216DC">
              <w:rPr>
                <w:color w:val="D14140" w:themeColor="accent1"/>
              </w:rPr>
              <w:t xml:space="preserve">– </w:t>
            </w:r>
            <w:sdt>
              <w:sdtPr>
                <w:rPr>
                  <w:color w:val="D14140" w:themeColor="accent1"/>
                </w:rPr>
                <w:id w:val="652037311"/>
                <w:placeholder>
                  <w:docPart w:val="F2B2FF9BF84146379C1F08076F3B88D5"/>
                </w:placeholder>
                <w15:appearance w15:val="hidden"/>
              </w:sdtPr>
              <w:sdtContent>
                <w:r w:rsidRPr="001216DC">
                  <w:rPr>
                    <w:color w:val="D14140" w:themeColor="accent1"/>
                  </w:rPr>
                  <w:t>Sep. 28,2022</w:t>
                </w:r>
              </w:sdtContent>
            </w:sdt>
          </w:p>
          <w:p w:rsidR="00F079F2" w:rsidRDefault="006B7249" w:rsidP="00F079F2">
            <w:pPr>
              <w:pStyle w:val="JobDetails"/>
              <w:rPr>
                <w:color w:val="C42B31"/>
              </w:rPr>
            </w:pPr>
            <w:r>
              <w:rPr>
                <w:color w:val="D14140"/>
              </w:rPr>
              <w:t>Technical Intern Trainee</w:t>
            </w:r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SMK ELECTRONICS</w:t>
            </w:r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Toyama City,Japan</w:t>
            </w:r>
          </w:p>
          <w:p w:rsidR="006B7249" w:rsidRPr="00F30BCA" w:rsidRDefault="008477E8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</w:t>
            </w:r>
            <w:r w:rsidR="00447F15" w:rsidRPr="00F30BCA">
              <w:rPr>
                <w:sz w:val="18"/>
                <w:szCs w:val="18"/>
              </w:rPr>
              <w:t>Appearance</w:t>
            </w:r>
            <w:r w:rsidRPr="00F30BCA">
              <w:rPr>
                <w:sz w:val="18"/>
                <w:szCs w:val="18"/>
              </w:rPr>
              <w:t xml:space="preserve"> inspection of products(touchpanel)</w:t>
            </w:r>
          </w:p>
          <w:p w:rsidR="008477E8" w:rsidRPr="00F30BCA" w:rsidRDefault="008477E8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</w:t>
            </w:r>
            <w:r w:rsidR="00447F15" w:rsidRPr="00F30BCA">
              <w:rPr>
                <w:sz w:val="18"/>
                <w:szCs w:val="18"/>
              </w:rPr>
              <w:t>Operating laser etching</w:t>
            </w:r>
          </w:p>
          <w:p w:rsidR="00447F15" w:rsidRPr="00F30BCA" w:rsidRDefault="00447F15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●Processing and checking in</w:t>
            </w:r>
            <w:r w:rsidR="009B5886" w:rsidRPr="00F30BCA">
              <w:rPr>
                <w:sz w:val="18"/>
                <w:szCs w:val="18"/>
              </w:rPr>
              <w:t xml:space="preserve"> </w:t>
            </w:r>
            <w:r w:rsidRPr="00F30BCA">
              <w:rPr>
                <w:sz w:val="18"/>
                <w:szCs w:val="18"/>
              </w:rPr>
              <w:t>film cutting</w:t>
            </w:r>
          </w:p>
          <w:p w:rsidR="00447F15" w:rsidRPr="00F30BCA" w:rsidRDefault="00447F15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●Assembling touchpanel</w:t>
            </w:r>
          </w:p>
          <w:p w:rsidR="00447F15" w:rsidRPr="00F30BCA" w:rsidRDefault="00447F15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●Linearity Inspection</w:t>
            </w:r>
          </w:p>
          <w:p w:rsidR="00447F15" w:rsidRPr="00F30BCA" w:rsidRDefault="00447F15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</w:t>
            </w:r>
            <w:r w:rsidR="009B5886" w:rsidRPr="00F30BCA">
              <w:rPr>
                <w:sz w:val="18"/>
                <w:szCs w:val="18"/>
              </w:rPr>
              <w:t>Attended team and company meetings</w:t>
            </w:r>
          </w:p>
          <w:p w:rsidR="009B5886" w:rsidRDefault="009B5886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●Attended Japanese language lessons</w:t>
            </w:r>
          </w:p>
          <w:p w:rsidR="00F30BCA" w:rsidRPr="001216DC" w:rsidRDefault="00F30BCA" w:rsidP="00F30BCA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 w:rsidRPr="001216DC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>March 2016-Nov. 2017</w:t>
            </w:r>
          </w:p>
          <w:p w:rsidR="00F30BCA" w:rsidRPr="00F079F2" w:rsidRDefault="00F30BCA" w:rsidP="00F30BC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Production Line Leader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SMK ELECTRONICS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Clark Pampanga,Philippines</w:t>
            </w:r>
          </w:p>
          <w:p w:rsidR="00F30BCA" w:rsidRPr="00F30BCA" w:rsidRDefault="00F30BCA" w:rsidP="00F30BCA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 xml:space="preserve">●Reviewed daily production schedules </w:t>
            </w:r>
          </w:p>
          <w:p w:rsidR="00F30BCA" w:rsidRPr="00F30BCA" w:rsidRDefault="00F30BCA" w:rsidP="00F30BCA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●Communicated with other production workers,Team Leaders and Quality Assurance</w:t>
            </w:r>
          </w:p>
          <w:p w:rsidR="00F30BCA" w:rsidRPr="00F30BCA" w:rsidRDefault="00F30BCA" w:rsidP="00F30BCA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●Ensuring the line and operator with safety working environment</w:t>
            </w:r>
          </w:p>
          <w:p w:rsidR="00F30BCA" w:rsidRPr="00F30BCA" w:rsidRDefault="00F30BCA" w:rsidP="00F30BCA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●Approached each job with a dedication to detail,quality and productivity to meet expectations</w:t>
            </w:r>
          </w:p>
          <w:p w:rsidR="00F30BCA" w:rsidRPr="00F30BCA" w:rsidRDefault="00F30BCA" w:rsidP="00F079F2">
            <w:pPr>
              <w:pStyle w:val="JobDetails"/>
              <w:rPr>
                <w:sz w:val="18"/>
                <w:szCs w:val="18"/>
              </w:rPr>
            </w:pPr>
          </w:p>
          <w:p w:rsidR="00F079F2" w:rsidRPr="001216DC" w:rsidRDefault="009B5886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 w:rsidRPr="001216DC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>June 2009</w:t>
            </w:r>
            <w:r w:rsidR="00392616" w:rsidRPr="001216DC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color w:val="D14140" w:themeColor="accent1"/>
                  <w:sz w:val="18"/>
                  <w:szCs w:val="26"/>
                </w:rPr>
                <w:id w:val="834419538"/>
                <w:placeholder>
                  <w:docPart w:val="DB7DE5FF635F4E75BE8B8437F8305677"/>
                </w:placeholder>
                <w15:appearance w15:val="hidden"/>
              </w:sdtPr>
              <w:sdtContent>
                <w:r w:rsidR="00D754A7" w:rsidRPr="001216DC">
                  <w:rPr>
                    <w:rFonts w:ascii="Georgia" w:eastAsia="MS Mincho" w:hAnsi="Georgia" w:cs="Georgia"/>
                    <w:color w:val="D14140" w:themeColor="accent1"/>
                    <w:sz w:val="18"/>
                    <w:szCs w:val="26"/>
                  </w:rPr>
                  <w:t>Feb</w:t>
                </w:r>
                <w:r w:rsidRPr="001216DC">
                  <w:rPr>
                    <w:rFonts w:ascii="Georgia" w:eastAsia="MS Mincho" w:hAnsi="Georgia" w:cs="Georgia"/>
                    <w:color w:val="D14140" w:themeColor="accent1"/>
                    <w:sz w:val="18"/>
                    <w:szCs w:val="26"/>
                  </w:rPr>
                  <w:t>. 2016</w:t>
                </w:r>
              </w:sdtContent>
            </w:sdt>
          </w:p>
          <w:p w:rsidR="00F079F2" w:rsidRDefault="009B588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42B31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Production Operator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SMK ELECTRONICS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Clark Pampanga,Philippines</w:t>
            </w:r>
          </w:p>
          <w:p w:rsidR="009B5886" w:rsidRPr="00F30BCA" w:rsidRDefault="009B588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●Reel Inspection</w:t>
            </w:r>
          </w:p>
          <w:p w:rsidR="009B5886" w:rsidRPr="00F30BCA" w:rsidRDefault="009B588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●Appearance inspection</w:t>
            </w:r>
          </w:p>
          <w:p w:rsidR="00E67B28" w:rsidRPr="00F30BCA" w:rsidRDefault="00E67B28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●Ensured accurate measurements to achieve sizing accuracy</w:t>
            </w:r>
          </w:p>
          <w:p w:rsidR="00E67B28" w:rsidRDefault="00E67B28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●Keep company good manufacturing practices to maintain sanitary conditions</w:t>
            </w:r>
          </w:p>
          <w:p w:rsidR="00F30BCA" w:rsidRPr="00F30BCA" w:rsidRDefault="00F30BC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</w:p>
          <w:p w:rsidR="002E14DA" w:rsidRPr="001216DC" w:rsidRDefault="002E14DA" w:rsidP="002E14DA">
            <w:pPr>
              <w:pStyle w:val="JobDescription"/>
              <w:rPr>
                <w:color w:val="D14140" w:themeColor="accent1"/>
              </w:rPr>
            </w:pPr>
            <w:r w:rsidRPr="001216DC">
              <w:rPr>
                <w:color w:val="D14140" w:themeColor="accent1"/>
              </w:rPr>
              <w:t>J</w:t>
            </w:r>
            <w:r w:rsidR="000969CF" w:rsidRPr="001216DC">
              <w:rPr>
                <w:color w:val="D14140" w:themeColor="accent1"/>
              </w:rPr>
              <w:t>an. 2008</w:t>
            </w:r>
            <w:r w:rsidRPr="001216DC">
              <w:rPr>
                <w:rFonts w:eastAsia="MS Mincho"/>
                <w:color w:val="D14140" w:themeColor="accent1"/>
                <w:sz w:val="18"/>
                <w:szCs w:val="26"/>
              </w:rPr>
              <w:t>-</w:t>
            </w:r>
            <w:r w:rsidR="000969CF" w:rsidRPr="001216DC">
              <w:rPr>
                <w:rFonts w:eastAsia="MS Mincho"/>
                <w:color w:val="D14140" w:themeColor="accent1"/>
                <w:sz w:val="18"/>
                <w:szCs w:val="26"/>
              </w:rPr>
              <w:t>May 2009</w:t>
            </w:r>
          </w:p>
          <w:p w:rsidR="002E14DA" w:rsidRPr="00F079F2" w:rsidRDefault="000969CF" w:rsidP="002E14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Project Employee</w:t>
            </w:r>
            <w:r w:rsidR="002E14DA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2E14DA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2E14DA">
              <w:rPr>
                <w:rFonts w:ascii="Georgia" w:eastAsia="Times New Roman" w:hAnsi="Georgia" w:cs="Georgia"/>
                <w:color w:val="C42B31"/>
                <w:szCs w:val="22"/>
              </w:rPr>
              <w:t>SMK ELECTRONICS</w:t>
            </w:r>
            <w:r w:rsidR="002E14DA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2E14DA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2E14DA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2E14DA">
              <w:rPr>
                <w:rFonts w:ascii="Georgia" w:eastAsia="Times New Roman" w:hAnsi="Georgia" w:cs="Georgia"/>
                <w:color w:val="C42B31"/>
                <w:szCs w:val="22"/>
              </w:rPr>
              <w:t>Clark Pampanga,Philippines</w:t>
            </w:r>
          </w:p>
          <w:p w:rsidR="002E14DA" w:rsidRPr="00F30BCA" w:rsidRDefault="000969CF" w:rsidP="001216DC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●Checking insulators</w:t>
            </w:r>
          </w:p>
          <w:p w:rsidR="000969CF" w:rsidRPr="00F30BCA" w:rsidRDefault="000969CF" w:rsidP="001216DC">
            <w:pPr>
              <w:pStyle w:val="JobDescription"/>
              <w:spacing w:before="0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●Oversee it’s maintena</w:t>
            </w:r>
            <w:r w:rsidR="005F724F" w:rsidRPr="00F30BCA">
              <w:rPr>
                <w:sz w:val="18"/>
                <w:szCs w:val="18"/>
              </w:rPr>
              <w:t>nce and perform timely quality checks</w:t>
            </w:r>
          </w:p>
          <w:p w:rsidR="00555D27" w:rsidRPr="001216DC" w:rsidRDefault="00555D27" w:rsidP="00555D27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 w:rsidRPr="001216DC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>June 2007-Dec. 2007</w:t>
            </w:r>
          </w:p>
          <w:p w:rsidR="00555D27" w:rsidRPr="00F079F2" w:rsidRDefault="00555D27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Production Operaor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AZ Contracting System Services Inc.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Clark Pampanga,Philippines</w:t>
            </w:r>
          </w:p>
          <w:p w:rsidR="00555D27" w:rsidRPr="00F30BCA" w:rsidRDefault="00555D27" w:rsidP="00F079F2">
            <w:pPr>
              <w:pStyle w:val="JobDescription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●Fixed term process</w:t>
            </w:r>
          </w:p>
          <w:p w:rsidR="00F30BCA" w:rsidRDefault="001216DC" w:rsidP="00555D27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 w:rsidRPr="001216DC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>Mar. 2006-May 2007</w:t>
            </w:r>
          </w:p>
          <w:p w:rsidR="001216DC" w:rsidRPr="00485071" w:rsidRDefault="001216DC" w:rsidP="00555D27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>
              <w:rPr>
                <w:rFonts w:ascii="Georgia" w:eastAsia="MS Mincho" w:hAnsi="Georgia" w:cs="Georgia"/>
                <w:sz w:val="18"/>
                <w:szCs w:val="26"/>
              </w:rPr>
              <w:t>●Unemployed (Need to take care my mother)</w:t>
            </w:r>
          </w:p>
          <w:p w:rsidR="00555D27" w:rsidRPr="00485071" w:rsidRDefault="00555D27" w:rsidP="00555D27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</w:pPr>
            <w:r w:rsidRPr="00485071">
              <w:rPr>
                <w:rFonts w:ascii="Georgia" w:eastAsia="MS Mincho" w:hAnsi="Georgia" w:cs="Georgia"/>
                <w:color w:val="D14140" w:themeColor="accent1"/>
                <w:sz w:val="18"/>
                <w:szCs w:val="26"/>
              </w:rPr>
              <w:t>Oct. 2005-Feb. 2006</w:t>
            </w:r>
          </w:p>
          <w:p w:rsidR="00555D27" w:rsidRDefault="00555D27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42B31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Production Operator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Tokumi Electornics Phili</w:t>
            </w:r>
            <w:r w:rsidR="001216DC">
              <w:rPr>
                <w:rFonts w:ascii="Georgia" w:eastAsia="Times New Roman" w:hAnsi="Georgia" w:cs="Georgia"/>
                <w:color w:val="C42B31"/>
                <w:szCs w:val="22"/>
              </w:rPr>
              <w:t>pp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ines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Clark Pampanga,Philippines</w:t>
            </w:r>
          </w:p>
          <w:p w:rsidR="001216DC" w:rsidRPr="00F30BCA" w:rsidRDefault="001216DC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●Label portion with supplied number products labels</w:t>
            </w:r>
          </w:p>
          <w:p w:rsidR="001216DC" w:rsidRPr="00F30BCA" w:rsidRDefault="001216DC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●Set</w:t>
            </w:r>
            <w:r w:rsidR="00485071" w:rsidRPr="00F30BCA">
              <w:rPr>
                <w:rFonts w:ascii="Georgia" w:eastAsia="Times New Roman" w:hAnsi="Georgia" w:cs="Georgia"/>
                <w:sz w:val="18"/>
                <w:szCs w:val="18"/>
              </w:rPr>
              <w:t>-up packing and labeling area as required</w:t>
            </w:r>
          </w:p>
          <w:p w:rsidR="00485071" w:rsidRPr="00F30BCA" w:rsidRDefault="00485071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●Count and stock on tray po</w:t>
            </w:r>
            <w:r w:rsidR="00C73BDF">
              <w:rPr>
                <w:rFonts w:ascii="Georgia" w:eastAsia="Times New Roman" w:hAnsi="Georgia" w:cs="Georgia"/>
                <w:sz w:val="18"/>
                <w:szCs w:val="18"/>
              </w:rPr>
              <w:t>r</w:t>
            </w: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tions per customer and company specifications</w:t>
            </w:r>
          </w:p>
          <w:p w:rsidR="00485071" w:rsidRPr="00F079F2" w:rsidRDefault="00485071" w:rsidP="00555D2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555D27" w:rsidRDefault="00555D27" w:rsidP="00F079F2">
            <w:pPr>
              <w:pStyle w:val="JobDescription"/>
            </w:pPr>
          </w:p>
          <w:p w:rsidR="005374C3" w:rsidRDefault="005374C3" w:rsidP="00F079F2">
            <w:pPr>
              <w:pStyle w:val="JobDescription"/>
            </w:pPr>
          </w:p>
          <w:p w:rsidR="00555D27" w:rsidRPr="00F079F2" w:rsidRDefault="00555D27" w:rsidP="00F079F2">
            <w:pPr>
              <w:pStyle w:val="JobDescription"/>
            </w:pP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485071" w:rsidRPr="00485071" w:rsidRDefault="00485071" w:rsidP="00F079F2">
            <w:pPr>
              <w:pStyle w:val="JobDetails"/>
              <w:rPr>
                <w:color w:val="C00000"/>
              </w:rPr>
            </w:pPr>
            <w:r w:rsidRPr="00485071">
              <w:rPr>
                <w:color w:val="C00000"/>
              </w:rPr>
              <w:t>Secondary Level</w:t>
            </w:r>
          </w:p>
          <w:p w:rsidR="005D0891" w:rsidRPr="00F30BCA" w:rsidRDefault="00485071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 xml:space="preserve"> Madapdap National High School</w:t>
            </w:r>
          </w:p>
          <w:p w:rsidR="00F079F2" w:rsidRPr="00F30BCA" w:rsidRDefault="00485071" w:rsidP="00F079F2">
            <w:pPr>
              <w:pStyle w:val="JobDetails"/>
              <w:rPr>
                <w:sz w:val="18"/>
                <w:szCs w:val="18"/>
              </w:rPr>
            </w:pPr>
            <w:r w:rsidRPr="00F30BCA">
              <w:rPr>
                <w:sz w:val="18"/>
                <w:szCs w:val="18"/>
              </w:rPr>
              <w:t>Mabalacat Pampanga</w:t>
            </w:r>
          </w:p>
          <w:p w:rsidR="00F079F2" w:rsidRPr="00F30BCA" w:rsidRDefault="0048507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S.Y. 2002-2003</w:t>
            </w:r>
          </w:p>
          <w:p w:rsidR="00485071" w:rsidRDefault="0048507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485071" w:rsidRDefault="0048507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00000"/>
                <w:szCs w:val="22"/>
              </w:rPr>
            </w:pPr>
            <w:r w:rsidRPr="00485071">
              <w:rPr>
                <w:rFonts w:ascii="Georgia" w:eastAsia="Times New Roman" w:hAnsi="Georgia" w:cs="Georgia"/>
                <w:color w:val="C00000"/>
                <w:szCs w:val="22"/>
              </w:rPr>
              <w:t>Elementary Level</w:t>
            </w:r>
          </w:p>
          <w:p w:rsidR="00485071" w:rsidRPr="00F30BCA" w:rsidRDefault="005D089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San Vicente Central Elementary School</w:t>
            </w:r>
          </w:p>
          <w:p w:rsidR="005D0891" w:rsidRPr="00F30BCA" w:rsidRDefault="005D089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Tarlac City</w:t>
            </w:r>
          </w:p>
          <w:p w:rsidR="005D0891" w:rsidRPr="00F079F2" w:rsidRDefault="005D0891" w:rsidP="0048507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S.Y. 1992-1997</w:t>
            </w: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5D0891" w:rsidRDefault="00485071" w:rsidP="005D0891">
            <w:pPr>
              <w:pStyle w:val="Heading1"/>
              <w:spacing w:before="0" w:after="0"/>
              <w:rPr>
                <w:sz w:val="20"/>
                <w:szCs w:val="20"/>
              </w:rPr>
            </w:pPr>
            <w:r w:rsidRPr="005D0891">
              <w:rPr>
                <w:sz w:val="20"/>
                <w:szCs w:val="20"/>
              </w:rPr>
              <w:t>Major achievements</w:t>
            </w:r>
            <w:r w:rsidR="005D0891" w:rsidRPr="005D0891">
              <w:rPr>
                <w:sz w:val="20"/>
                <w:szCs w:val="20"/>
              </w:rPr>
              <w:t>/</w:t>
            </w:r>
          </w:p>
          <w:p w:rsidR="005D0891" w:rsidRDefault="005D0891" w:rsidP="005D0891">
            <w:pPr>
              <w:pStyle w:val="Heading1"/>
              <w:spacing w:before="0" w:after="0"/>
              <w:rPr>
                <w:sz w:val="20"/>
                <w:szCs w:val="20"/>
              </w:rPr>
            </w:pPr>
            <w:r w:rsidRPr="005D0891">
              <w:rPr>
                <w:sz w:val="20"/>
                <w:szCs w:val="20"/>
              </w:rPr>
              <w:t>TRAINING/</w:t>
            </w:r>
          </w:p>
          <w:p w:rsidR="00F079F2" w:rsidRPr="005D0891" w:rsidRDefault="005D0891" w:rsidP="005D0891">
            <w:pPr>
              <w:pStyle w:val="Heading1"/>
              <w:spacing w:before="0" w:after="0"/>
              <w:rPr>
                <w:sz w:val="20"/>
                <w:szCs w:val="20"/>
              </w:rPr>
            </w:pPr>
            <w:r w:rsidRPr="005D0891">
              <w:rPr>
                <w:sz w:val="20"/>
                <w:szCs w:val="20"/>
              </w:rPr>
              <w:t>CERTIFICATIONS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887DB9" w:rsidRDefault="0048507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●</w:t>
            </w:r>
            <w:r w:rsidR="00887DB9">
              <w:rPr>
                <w:rFonts w:ascii="Georgia" w:eastAsia="Times New Roman" w:hAnsi="Georgia" w:cs="Georgia"/>
                <w:szCs w:val="22"/>
              </w:rPr>
              <w:t>SMK ELECTRONIC PHILIPPINES</w:t>
            </w:r>
          </w:p>
          <w:p w:rsidR="00887DB9" w:rsidRPr="00F30BCA" w:rsidRDefault="00887DB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√ 5S Seminar and Actual Application</w:t>
            </w:r>
          </w:p>
          <w:p w:rsidR="00F079F2" w:rsidRPr="00F30BCA" w:rsidRDefault="00887DB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√Certificate of Perfect Attendance Quarterly</w:t>
            </w:r>
          </w:p>
          <w:p w:rsidR="00887DB9" w:rsidRPr="00F30BCA" w:rsidRDefault="00887DB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√Production Best Operator</w:t>
            </w:r>
          </w:p>
          <w:p w:rsidR="005D0891" w:rsidRDefault="005D08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887DB9" w:rsidRDefault="00887DB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●SMK ELECTRONICS JAPAN</w:t>
            </w:r>
          </w:p>
          <w:p w:rsidR="005D0891" w:rsidRPr="00F30BCA" w:rsidRDefault="005D08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√Certificate of Toyama Soldering</w:t>
            </w:r>
          </w:p>
          <w:p w:rsidR="005D0891" w:rsidRDefault="005D08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F30BCA">
              <w:rPr>
                <w:rFonts w:ascii="Georgia" w:eastAsia="Times New Roman" w:hAnsi="Georgia" w:cs="Georgia"/>
                <w:sz w:val="18"/>
                <w:szCs w:val="18"/>
              </w:rPr>
              <w:t>√Certificate of Completion Japanese Language Lesson</w:t>
            </w:r>
            <w:r>
              <w:rPr>
                <w:rFonts w:ascii="Georgia" w:eastAsia="Times New Roman" w:hAnsi="Georgia" w:cs="Georgia"/>
                <w:szCs w:val="22"/>
              </w:rPr>
              <w:t xml:space="preserve"> </w:t>
            </w:r>
          </w:p>
          <w:p w:rsidR="00887DB9" w:rsidRPr="00F079F2" w:rsidRDefault="00887DB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L</w:t>
            </w:r>
            <w:r w:rsidR="005D0891">
              <w:t>ANGUAGE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5D08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English,</w:t>
            </w:r>
            <w:r w:rsidR="00276E0E">
              <w:rPr>
                <w:rFonts w:ascii="Georgia" w:eastAsia="Times New Roman" w:hAnsi="Georgia" w:cs="Georgia"/>
                <w:szCs w:val="22"/>
              </w:rPr>
              <w:t>Japanese and Tagalog</w:t>
            </w: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Paulino Eric Magbuhos</w:t>
            </w:r>
          </w:p>
          <w:p w:rsidR="00276E0E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SMK Deputy Manager</w:t>
            </w:r>
          </w:p>
          <w:p w:rsidR="00276E0E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hyperlink r:id="rId13" w:history="1">
              <w:r w:rsidRPr="00184502">
                <w:rPr>
                  <w:rStyle w:val="Hyperlink"/>
                  <w:rFonts w:ascii="Georgia" w:eastAsia="Times New Roman" w:hAnsi="Georgia" w:cs="Georgia"/>
                  <w:szCs w:val="22"/>
                </w:rPr>
                <w:t>Nheigh@smk.co.jp</w:t>
              </w:r>
            </w:hyperlink>
          </w:p>
          <w:p w:rsidR="00276E0E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276E0E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Camille Dayrit Simbillo</w:t>
            </w:r>
          </w:p>
          <w:p w:rsidR="00276E0E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SMK Engineer </w:t>
            </w:r>
          </w:p>
          <w:p w:rsidR="00276E0E" w:rsidRPr="00F079F2" w:rsidRDefault="00276E0E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camilled@smk.co.jp</w:t>
            </w:r>
          </w:p>
        </w:tc>
      </w:tr>
    </w:tbl>
    <w:p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552C" w:rsidRDefault="00AE552C" w:rsidP="0085363C">
      <w:pPr>
        <w:spacing w:before="0" w:line="240" w:lineRule="auto"/>
      </w:pPr>
      <w:r>
        <w:separator/>
      </w:r>
    </w:p>
  </w:endnote>
  <w:endnote w:type="continuationSeparator" w:id="0">
    <w:p w:rsidR="00AE552C" w:rsidRDefault="00AE552C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1DF0E9-E4EE-4B07-8333-0B01D8F08C0A}"/>
    <w:embedBold r:id="rId2" w:fontKey="{A888AF87-A9B5-4161-95C1-DF05FC3CA1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972D5EE-772A-4036-B8FE-6AD93B1E6F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5ABDCC3-A396-4BD1-99DF-885F4FDE8EFA}"/>
    <w:embedBold r:id="rId5" w:fontKey="{45E781F9-493A-4973-8C02-0457BC40F58C}"/>
    <w:embedItalic r:id="rId6" w:fontKey="{A74DF109-3173-46DF-99BD-C00763DC61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126A402-A719-4925-873E-48ADEB724BD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4EAF007-338B-4F14-A9AE-EDF04FA56110}"/>
    <w:embedBold r:id="rId9" w:fontKey="{E9E08DE3-FE12-48EE-94DD-C2FC9899FB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552C" w:rsidRDefault="00AE552C" w:rsidP="0085363C">
      <w:pPr>
        <w:spacing w:before="0" w:line="240" w:lineRule="auto"/>
      </w:pPr>
      <w:r>
        <w:separator/>
      </w:r>
    </w:p>
  </w:footnote>
  <w:footnote w:type="continuationSeparator" w:id="0">
    <w:p w:rsidR="00AE552C" w:rsidRDefault="00AE552C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email icon" style="width:19.5pt;height:12.75pt;visibility:visible;mso-wrap-style:square" o:bullet="t">
        <v:imagedata r:id="rId1" o:title="email icon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84021733">
    <w:abstractNumId w:val="11"/>
  </w:num>
  <w:num w:numId="2" w16cid:durableId="760568646">
    <w:abstractNumId w:val="7"/>
  </w:num>
  <w:num w:numId="3" w16cid:durableId="632249787">
    <w:abstractNumId w:val="15"/>
  </w:num>
  <w:num w:numId="4" w16cid:durableId="442265528">
    <w:abstractNumId w:val="12"/>
  </w:num>
  <w:num w:numId="5" w16cid:durableId="1338311401">
    <w:abstractNumId w:val="13"/>
  </w:num>
  <w:num w:numId="6" w16cid:durableId="1441415509">
    <w:abstractNumId w:val="19"/>
  </w:num>
  <w:num w:numId="7" w16cid:durableId="826359439">
    <w:abstractNumId w:val="6"/>
  </w:num>
  <w:num w:numId="8" w16cid:durableId="183055242">
    <w:abstractNumId w:val="10"/>
  </w:num>
  <w:num w:numId="9" w16cid:durableId="1120103344">
    <w:abstractNumId w:val="17"/>
  </w:num>
  <w:num w:numId="10" w16cid:durableId="1724252273">
    <w:abstractNumId w:val="1"/>
  </w:num>
  <w:num w:numId="11" w16cid:durableId="90200274">
    <w:abstractNumId w:val="5"/>
  </w:num>
  <w:num w:numId="12" w16cid:durableId="378288069">
    <w:abstractNumId w:val="0"/>
  </w:num>
  <w:num w:numId="13" w16cid:durableId="1377006609">
    <w:abstractNumId w:val="2"/>
  </w:num>
  <w:num w:numId="14" w16cid:durableId="348608983">
    <w:abstractNumId w:val="9"/>
  </w:num>
  <w:num w:numId="15" w16cid:durableId="746465889">
    <w:abstractNumId w:val="8"/>
  </w:num>
  <w:num w:numId="16" w16cid:durableId="1079644170">
    <w:abstractNumId w:val="16"/>
  </w:num>
  <w:num w:numId="17" w16cid:durableId="820972830">
    <w:abstractNumId w:val="3"/>
  </w:num>
  <w:num w:numId="18" w16cid:durableId="1731729940">
    <w:abstractNumId w:val="21"/>
  </w:num>
  <w:num w:numId="19" w16cid:durableId="614824074">
    <w:abstractNumId w:val="18"/>
  </w:num>
  <w:num w:numId="20" w16cid:durableId="659893803">
    <w:abstractNumId w:val="14"/>
  </w:num>
  <w:num w:numId="21" w16cid:durableId="96680043">
    <w:abstractNumId w:val="20"/>
  </w:num>
  <w:num w:numId="22" w16cid:durableId="20496018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FDD"/>
    <w:rsid w:val="00052382"/>
    <w:rsid w:val="0006568A"/>
    <w:rsid w:val="00076F0F"/>
    <w:rsid w:val="00084253"/>
    <w:rsid w:val="000969CF"/>
    <w:rsid w:val="000D1F49"/>
    <w:rsid w:val="001216DC"/>
    <w:rsid w:val="001727CA"/>
    <w:rsid w:val="00187D40"/>
    <w:rsid w:val="00276E0E"/>
    <w:rsid w:val="002C56E6"/>
    <w:rsid w:val="002E14DA"/>
    <w:rsid w:val="00361691"/>
    <w:rsid w:val="00361E11"/>
    <w:rsid w:val="00376B65"/>
    <w:rsid w:val="00392616"/>
    <w:rsid w:val="0039390A"/>
    <w:rsid w:val="003F0847"/>
    <w:rsid w:val="0040090B"/>
    <w:rsid w:val="00447F15"/>
    <w:rsid w:val="0046302A"/>
    <w:rsid w:val="00485071"/>
    <w:rsid w:val="00487D2D"/>
    <w:rsid w:val="004D5D62"/>
    <w:rsid w:val="00506CAE"/>
    <w:rsid w:val="005112D0"/>
    <w:rsid w:val="005374C3"/>
    <w:rsid w:val="00555D27"/>
    <w:rsid w:val="00577E06"/>
    <w:rsid w:val="005A3BF7"/>
    <w:rsid w:val="005D0891"/>
    <w:rsid w:val="005F0033"/>
    <w:rsid w:val="005F2035"/>
    <w:rsid w:val="005F724F"/>
    <w:rsid w:val="005F7990"/>
    <w:rsid w:val="00632608"/>
    <w:rsid w:val="0063739C"/>
    <w:rsid w:val="0064068F"/>
    <w:rsid w:val="006643E9"/>
    <w:rsid w:val="0067761E"/>
    <w:rsid w:val="006B7249"/>
    <w:rsid w:val="007520D7"/>
    <w:rsid w:val="00765AB9"/>
    <w:rsid w:val="00770F25"/>
    <w:rsid w:val="007A35A8"/>
    <w:rsid w:val="007B0A85"/>
    <w:rsid w:val="007C6A52"/>
    <w:rsid w:val="0082043E"/>
    <w:rsid w:val="008477E8"/>
    <w:rsid w:val="0085363C"/>
    <w:rsid w:val="00887DB9"/>
    <w:rsid w:val="008954EF"/>
    <w:rsid w:val="008E203A"/>
    <w:rsid w:val="0091229C"/>
    <w:rsid w:val="00940E73"/>
    <w:rsid w:val="0098597D"/>
    <w:rsid w:val="009B5886"/>
    <w:rsid w:val="009F619A"/>
    <w:rsid w:val="009F6DDE"/>
    <w:rsid w:val="00A2266E"/>
    <w:rsid w:val="00A370A8"/>
    <w:rsid w:val="00AE552C"/>
    <w:rsid w:val="00AF056A"/>
    <w:rsid w:val="00B62AB7"/>
    <w:rsid w:val="00BD4753"/>
    <w:rsid w:val="00BD5CB1"/>
    <w:rsid w:val="00BE2FDD"/>
    <w:rsid w:val="00BE62EE"/>
    <w:rsid w:val="00C003BA"/>
    <w:rsid w:val="00C4481A"/>
    <w:rsid w:val="00C46878"/>
    <w:rsid w:val="00C73BDF"/>
    <w:rsid w:val="00C75B47"/>
    <w:rsid w:val="00CB4A51"/>
    <w:rsid w:val="00CD4532"/>
    <w:rsid w:val="00CD47B0"/>
    <w:rsid w:val="00CE6104"/>
    <w:rsid w:val="00CE7918"/>
    <w:rsid w:val="00D16163"/>
    <w:rsid w:val="00D3255D"/>
    <w:rsid w:val="00D754A7"/>
    <w:rsid w:val="00DB3FAD"/>
    <w:rsid w:val="00E246A5"/>
    <w:rsid w:val="00E61C09"/>
    <w:rsid w:val="00E67B28"/>
    <w:rsid w:val="00EB3B58"/>
    <w:rsid w:val="00EC7359"/>
    <w:rsid w:val="00EE3054"/>
    <w:rsid w:val="00EE3EC6"/>
    <w:rsid w:val="00EE6C6F"/>
    <w:rsid w:val="00F00606"/>
    <w:rsid w:val="00F01256"/>
    <w:rsid w:val="00F079F2"/>
    <w:rsid w:val="00F30BCA"/>
    <w:rsid w:val="00F47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7B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customStyle="1" w:styleId="Standard">
    <w:name w:val="Standard"/>
    <w:rsid w:val="00BE2FD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276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heigh@smk.co.j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B2FF9BF84146379C1F08076F3B8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F2D64-3CF9-454D-87B6-58829CB77F2C}"/>
      </w:docPartPr>
      <w:docPartBody>
        <w:p w:rsidR="00FF30E2" w:rsidRDefault="00000000">
          <w:pPr>
            <w:pStyle w:val="F2B2FF9BF84146379C1F08076F3B88D5"/>
          </w:pPr>
          <w:r w:rsidRPr="00DD64EA">
            <w:t>Dates To</w:t>
          </w:r>
        </w:p>
      </w:docPartBody>
    </w:docPart>
    <w:docPart>
      <w:docPartPr>
        <w:name w:val="DB7DE5FF635F4E75BE8B8437F830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80F77-A66D-457F-AE93-84B131AF1049}"/>
      </w:docPartPr>
      <w:docPartBody>
        <w:p w:rsidR="00FF30E2" w:rsidRDefault="00000000">
          <w:pPr>
            <w:pStyle w:val="DB7DE5FF635F4E75BE8B8437F8305677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AB"/>
    <w:rsid w:val="00867CAB"/>
    <w:rsid w:val="00C61E1D"/>
    <w:rsid w:val="00CB4D79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paragraph" w:customStyle="1" w:styleId="F2B2FF9BF84146379C1F08076F3B88D5">
    <w:name w:val="F2B2FF9BF84146379C1F08076F3B88D5"/>
  </w:style>
  <w:style w:type="paragraph" w:customStyle="1" w:styleId="DB7DE5FF635F4E75BE8B8437F8305677">
    <w:name w:val="DB7DE5FF635F4E75BE8B8437F8305677"/>
  </w:style>
  <w:style w:type="paragraph" w:customStyle="1" w:styleId="5A3B6E6767EA4562AB308FC56ABCD63D">
    <w:name w:val="5A3B6E6767EA4562AB308FC56ABCD6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2023-02-01T02:11:00Z</dcterms:created>
  <dcterms:modified xsi:type="dcterms:W3CDTF">2023-02-01T08:56:00Z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