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14:paraId="7FE774D7" w14:textId="77777777" w:rsidTr="00D17669">
        <w:trPr>
          <w:trHeight w:val="2308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298946AC" w14:textId="622CEEF1" w:rsidR="003D1B71" w:rsidRDefault="00C2658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65552D">
              <w:rPr>
                <w:rFonts w:ascii="Times New Roman" w:hAnsi="Times New Roman"/>
              </w:rPr>
              <w:t xml:space="preserve"> </w:t>
            </w:r>
            <w:r w:rsidR="003D1B71">
              <w:rPr>
                <w:noProof/>
                <w:lang w:val="en-PH" w:eastAsia="en-PH"/>
              </w:rPr>
              <mc:AlternateContent>
                <mc:Choice Requires="wps">
                  <w:drawing>
                    <wp:inline distT="0" distB="0" distL="0" distR="0" wp14:anchorId="7C1D36CC" wp14:editId="497D962F">
                      <wp:extent cx="1886673" cy="2012291"/>
                      <wp:effectExtent l="0" t="0" r="0" b="7620"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6673" cy="2012291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71775A" w14:textId="77777777" w:rsidR="00DC3F0A" w:rsidRDefault="00DC3F0A" w:rsidP="00DC3F0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Oval 3" o:spid="_x0000_s1026" style="width:148.55pt;height:15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" stroked="f" strokeweight="1pt">
                      <v:fill r:id="rId12" o:title="" recolor="t" rotate="t" type="frame"/>
                      <v:stroke joinstyle="miter"/>
                      <v:textbox>
                        <w:txbxContent>
                          <w:p w14:paraId="2C71775A" w14:textId="77777777" w:rsidR="00DC3F0A" w:rsidRDefault="00DC3F0A" w:rsidP="00DC3F0A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1268FCA5" w14:textId="77777777" w:rsidR="003D1B71" w:rsidRPr="00701413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b/>
                <w:bCs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60B0F658" w14:textId="0E0F7CD6" w:rsidR="003D1B71" w:rsidRPr="00701413" w:rsidRDefault="0091023F" w:rsidP="00310F17">
            <w:pPr>
              <w:pStyle w:val="Title"/>
            </w:pPr>
            <w:r w:rsidRPr="00701413">
              <w:t>ANNE SHERLYN</w:t>
            </w:r>
            <w:r w:rsidR="003D1B71" w:rsidRPr="00701413">
              <w:br/>
            </w:r>
            <w:r w:rsidRPr="00701413">
              <w:t>DURAN</w:t>
            </w:r>
          </w:p>
        </w:tc>
      </w:tr>
      <w:tr w:rsidR="003D1B71" w14:paraId="7A0299E2" w14:textId="77777777" w:rsidTr="00D17669">
        <w:trPr>
          <w:trHeight w:val="1736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6D7A6B5E" w14:textId="77777777"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0C75DA61" w14:textId="77777777" w:rsidR="003D1B71" w:rsidRPr="00701413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60994037" w14:textId="10B3F8A8" w:rsidR="00B569D1" w:rsidRPr="0067760B" w:rsidRDefault="00B569D1" w:rsidP="00AC6C7E">
            <w:pPr>
              <w:pStyle w:val="Heading2"/>
              <w:rPr>
                <w:rFonts w:ascii="Calibri" w:hAnsi="Calibri" w:cs="Calibri"/>
                <w:color w:val="auto"/>
              </w:rPr>
            </w:pPr>
            <w:r w:rsidRPr="0067760B">
              <w:rPr>
                <w:rFonts w:ascii="Calibri" w:hAnsi="Calibri" w:cs="Calibri"/>
                <w:color w:val="auto"/>
              </w:rPr>
              <w:t>Objective</w:t>
            </w:r>
          </w:p>
          <w:p w14:paraId="4273FC36" w14:textId="36096247" w:rsidR="00B569D1" w:rsidRPr="00701413" w:rsidRDefault="00FC0ED8" w:rsidP="00B569D1">
            <w:r>
              <w:t xml:space="preserve">To build career in a growing organization, where I can get the opportunities to prove my abilities by accepting challenges, fulfilling the organizational goal and climb the career ladder through </w:t>
            </w:r>
            <w:r w:rsidR="002C6D6F">
              <w:t>continuous</w:t>
            </w:r>
            <w:r>
              <w:t xml:space="preserve"> </w:t>
            </w:r>
            <w:r w:rsidRPr="00477099">
              <w:t>learning and commitment.</w:t>
            </w:r>
          </w:p>
          <w:p w14:paraId="35D6F5A5" w14:textId="23B31862" w:rsidR="00F63526" w:rsidRPr="0067760B" w:rsidRDefault="00F63526" w:rsidP="00F63526">
            <w:pPr>
              <w:pStyle w:val="Heading2"/>
              <w:rPr>
                <w:color w:val="auto"/>
              </w:rPr>
            </w:pPr>
            <w:r w:rsidRPr="0067760B">
              <w:rPr>
                <w:color w:val="auto"/>
              </w:rPr>
              <w:t>Personal information</w:t>
            </w:r>
          </w:p>
          <w:p w14:paraId="129A8041" w14:textId="7C192C1C" w:rsidR="00F63526" w:rsidRPr="00701413" w:rsidRDefault="00F63526" w:rsidP="00F63526">
            <w:pPr>
              <w:pStyle w:val="ListBullet"/>
              <w:widowControl/>
              <w:numPr>
                <w:ilvl w:val="0"/>
                <w:numId w:val="4"/>
              </w:numPr>
              <w:autoSpaceDE/>
              <w:autoSpaceDN/>
              <w:adjustRightInd/>
              <w:contextualSpacing w:val="0"/>
            </w:pPr>
            <w:r w:rsidRPr="00701413">
              <w:t>Date of Birth ----------------------- December 14, 1998</w:t>
            </w:r>
          </w:p>
          <w:p w14:paraId="4C36F1C3" w14:textId="77777777" w:rsidR="00F63526" w:rsidRPr="00701413" w:rsidRDefault="00F63526" w:rsidP="00F63526">
            <w:pPr>
              <w:pStyle w:val="ListBullet"/>
              <w:widowControl/>
              <w:numPr>
                <w:ilvl w:val="0"/>
                <w:numId w:val="4"/>
              </w:numPr>
              <w:autoSpaceDE/>
              <w:autoSpaceDN/>
              <w:adjustRightInd/>
              <w:contextualSpacing w:val="0"/>
            </w:pPr>
            <w:r w:rsidRPr="00701413">
              <w:t>Age ----------------------------------- 23</w:t>
            </w:r>
          </w:p>
          <w:p w14:paraId="72E5AFDC" w14:textId="7723CBE3" w:rsidR="00F63526" w:rsidRPr="00701413" w:rsidRDefault="00F63526" w:rsidP="00F63526">
            <w:pPr>
              <w:pStyle w:val="ListBullet"/>
              <w:widowControl/>
              <w:numPr>
                <w:ilvl w:val="0"/>
                <w:numId w:val="4"/>
              </w:numPr>
              <w:autoSpaceDE/>
              <w:autoSpaceDN/>
              <w:adjustRightInd/>
              <w:contextualSpacing w:val="0"/>
            </w:pPr>
            <w:r w:rsidRPr="00701413">
              <w:t>Citizenship -------------------------- Filipino</w:t>
            </w:r>
          </w:p>
          <w:p w14:paraId="70988BF2" w14:textId="77777777" w:rsidR="00F63526" w:rsidRPr="00701413" w:rsidRDefault="00F63526" w:rsidP="00F63526">
            <w:pPr>
              <w:pStyle w:val="ListBullet"/>
              <w:widowControl/>
              <w:numPr>
                <w:ilvl w:val="0"/>
                <w:numId w:val="4"/>
              </w:numPr>
              <w:autoSpaceDE/>
              <w:autoSpaceDN/>
              <w:adjustRightInd/>
              <w:contextualSpacing w:val="0"/>
            </w:pPr>
            <w:r w:rsidRPr="00701413">
              <w:t>Sex ------------------------------------ Female</w:t>
            </w:r>
          </w:p>
          <w:p w14:paraId="273DBB07" w14:textId="77777777" w:rsidR="00F63526" w:rsidRPr="00701413" w:rsidRDefault="00F63526" w:rsidP="00F63526">
            <w:pPr>
              <w:pStyle w:val="ListBullet"/>
              <w:widowControl/>
              <w:numPr>
                <w:ilvl w:val="0"/>
                <w:numId w:val="4"/>
              </w:numPr>
              <w:autoSpaceDE/>
              <w:autoSpaceDN/>
              <w:adjustRightInd/>
              <w:contextualSpacing w:val="0"/>
            </w:pPr>
            <w:r w:rsidRPr="00701413">
              <w:t>Civil Status -------------------------- Single</w:t>
            </w:r>
          </w:p>
          <w:p w14:paraId="063CB59E" w14:textId="713653FE" w:rsidR="00F63526" w:rsidRPr="00701413" w:rsidRDefault="00F63526" w:rsidP="00F63526">
            <w:pPr>
              <w:pStyle w:val="ListBullet"/>
              <w:widowControl/>
              <w:numPr>
                <w:ilvl w:val="0"/>
                <w:numId w:val="4"/>
              </w:numPr>
              <w:autoSpaceDE/>
              <w:autoSpaceDN/>
              <w:adjustRightInd/>
              <w:contextualSpacing w:val="0"/>
            </w:pPr>
            <w:r w:rsidRPr="00701413">
              <w:t>Religion ------------------------------ Jehovah’s Witnesses</w:t>
            </w:r>
          </w:p>
          <w:p w14:paraId="314F6C34" w14:textId="0E39F188" w:rsidR="00F63526" w:rsidRPr="0067760B" w:rsidRDefault="00F63526" w:rsidP="00F63526">
            <w:pPr>
              <w:pStyle w:val="Heading2"/>
              <w:rPr>
                <w:color w:val="auto"/>
              </w:rPr>
            </w:pPr>
            <w:r w:rsidRPr="0067760B">
              <w:rPr>
                <w:color w:val="auto"/>
              </w:rPr>
              <w:t>Educational attainment</w:t>
            </w:r>
          </w:p>
          <w:p w14:paraId="4EF6DF28" w14:textId="7B6B8570" w:rsidR="00F63526" w:rsidRPr="00701413" w:rsidRDefault="00F63526" w:rsidP="00F63526">
            <w:pPr>
              <w:pStyle w:val="ListParagraph"/>
              <w:numPr>
                <w:ilvl w:val="0"/>
                <w:numId w:val="5"/>
              </w:numPr>
              <w:rPr>
                <w:sz w:val="22"/>
                <w:szCs w:val="28"/>
              </w:rPr>
            </w:pPr>
            <w:r w:rsidRPr="00701413">
              <w:rPr>
                <w:sz w:val="22"/>
                <w:szCs w:val="28"/>
              </w:rPr>
              <w:t>Isabela State University (Cabagan</w:t>
            </w:r>
            <w:r w:rsidR="0065552D">
              <w:rPr>
                <w:sz w:val="22"/>
                <w:szCs w:val="28"/>
              </w:rPr>
              <w:t>,</w:t>
            </w:r>
            <w:r w:rsidRPr="00701413">
              <w:rPr>
                <w:sz w:val="22"/>
                <w:szCs w:val="28"/>
              </w:rPr>
              <w:t xml:space="preserve"> Isabela)</w:t>
            </w:r>
          </w:p>
          <w:p w14:paraId="66FA6DB6" w14:textId="41B8FE2E" w:rsidR="00D17669" w:rsidRDefault="00F63526" w:rsidP="00D17669">
            <w:pPr>
              <w:pStyle w:val="ListParagraph"/>
              <w:numPr>
                <w:ilvl w:val="0"/>
                <w:numId w:val="6"/>
              </w:numPr>
              <w:jc w:val="both"/>
              <w:rPr>
                <w:sz w:val="22"/>
                <w:szCs w:val="28"/>
              </w:rPr>
            </w:pPr>
            <w:r w:rsidRPr="00701413">
              <w:rPr>
                <w:sz w:val="22"/>
                <w:szCs w:val="28"/>
              </w:rPr>
              <w:t>Bachelor of Elementary Education (2015-2019)</w:t>
            </w:r>
          </w:p>
          <w:p w14:paraId="6CCF437C" w14:textId="795AA788" w:rsidR="00D17669" w:rsidRPr="0067760B" w:rsidRDefault="00D17669" w:rsidP="00D17669">
            <w:pPr>
              <w:pStyle w:val="Heading2"/>
              <w:rPr>
                <w:color w:val="auto"/>
              </w:rPr>
            </w:pPr>
            <w:r w:rsidRPr="0067760B">
              <w:rPr>
                <w:color w:val="auto"/>
              </w:rPr>
              <w:t>Achievement</w:t>
            </w:r>
          </w:p>
          <w:p w14:paraId="207A28B9" w14:textId="219C3D6B" w:rsidR="00D17669" w:rsidRPr="00701413" w:rsidRDefault="00D17669" w:rsidP="00D17669">
            <w:pPr>
              <w:pStyle w:val="ListParagraph"/>
              <w:numPr>
                <w:ilvl w:val="0"/>
                <w:numId w:val="5"/>
              </w:num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Licensed Teacher</w:t>
            </w:r>
          </w:p>
          <w:p w14:paraId="188EC732" w14:textId="77777777" w:rsidR="00F63526" w:rsidRPr="0067760B" w:rsidRDefault="004A4AE1" w:rsidP="00F63526">
            <w:pPr>
              <w:pStyle w:val="Heading2"/>
              <w:rPr>
                <w:color w:val="auto"/>
              </w:rPr>
            </w:pPr>
            <w:r w:rsidRPr="0067760B">
              <w:rPr>
                <w:color w:val="auto"/>
              </w:rPr>
              <w:t>E</w:t>
            </w:r>
            <w:r w:rsidR="00F63526" w:rsidRPr="0067760B">
              <w:rPr>
                <w:color w:val="auto"/>
              </w:rPr>
              <w:t>xperience</w:t>
            </w:r>
          </w:p>
          <w:p w14:paraId="387C7AEB" w14:textId="34B914DD" w:rsidR="00F63526" w:rsidRPr="00701413" w:rsidRDefault="004A4AE1" w:rsidP="0067760B">
            <w:pPr>
              <w:pStyle w:val="Dates"/>
              <w:rPr>
                <w:rFonts w:asciiTheme="majorHAnsi" w:hAnsiTheme="majorHAnsi" w:cs="Calibri"/>
                <w:bCs/>
                <w:sz w:val="20"/>
                <w:szCs w:val="22"/>
              </w:rPr>
            </w:pPr>
            <w:r w:rsidRPr="00701413">
              <w:rPr>
                <w:rFonts w:asciiTheme="majorHAnsi" w:hAnsiTheme="majorHAnsi" w:cs="Calibri"/>
                <w:bCs/>
                <w:sz w:val="20"/>
                <w:szCs w:val="22"/>
              </w:rPr>
              <w:t>January 2019</w:t>
            </w:r>
            <w:r w:rsidR="00F63526" w:rsidRPr="00701413">
              <w:rPr>
                <w:rFonts w:asciiTheme="majorHAnsi" w:hAnsiTheme="majorHAnsi" w:cs="Calibri"/>
                <w:bCs/>
                <w:sz w:val="20"/>
                <w:szCs w:val="22"/>
              </w:rPr>
              <w:t>–</w:t>
            </w:r>
            <w:r w:rsidRPr="00701413">
              <w:rPr>
                <w:rFonts w:asciiTheme="majorHAnsi" w:hAnsiTheme="majorHAnsi" w:cs="Calibri"/>
                <w:bCs/>
                <w:sz w:val="20"/>
                <w:szCs w:val="22"/>
              </w:rPr>
              <w:t>April</w:t>
            </w:r>
            <w:r w:rsidR="00F63526" w:rsidRPr="00701413">
              <w:rPr>
                <w:rFonts w:asciiTheme="majorHAnsi" w:hAnsiTheme="majorHAnsi" w:cs="Calibri"/>
                <w:bCs/>
                <w:sz w:val="20"/>
                <w:szCs w:val="22"/>
              </w:rPr>
              <w:t xml:space="preserve"> 20</w:t>
            </w:r>
            <w:r w:rsidR="003670E7" w:rsidRPr="00701413">
              <w:rPr>
                <w:rFonts w:asciiTheme="majorHAnsi" w:hAnsiTheme="majorHAnsi" w:cs="Calibri"/>
                <w:bCs/>
                <w:sz w:val="20"/>
                <w:szCs w:val="22"/>
              </w:rPr>
              <w:t>19</w:t>
            </w:r>
          </w:p>
          <w:p w14:paraId="1A84543A" w14:textId="11D87017" w:rsidR="00F63526" w:rsidRPr="003C32FE" w:rsidRDefault="003670E7" w:rsidP="00F63526">
            <w:pPr>
              <w:pStyle w:val="Experience"/>
              <w:jc w:val="both"/>
              <w:rPr>
                <w:rFonts w:cs="Calibri"/>
                <w:szCs w:val="22"/>
              </w:rPr>
            </w:pPr>
            <w:r w:rsidRPr="00701413">
              <w:rPr>
                <w:rStyle w:val="Strong"/>
                <w:rFonts w:cs="Calibri"/>
                <w:b w:val="0"/>
                <w:bCs w:val="0"/>
                <w:color w:val="auto"/>
                <w:szCs w:val="22"/>
              </w:rPr>
              <w:t xml:space="preserve">Practice Teaching </w:t>
            </w:r>
            <w:r w:rsidR="00F63526" w:rsidRPr="00701413">
              <w:rPr>
                <w:rStyle w:val="Strong"/>
                <w:rFonts w:cs="Calibri"/>
                <w:b w:val="0"/>
                <w:bCs w:val="0"/>
                <w:color w:val="002060"/>
                <w:szCs w:val="22"/>
              </w:rPr>
              <w:t xml:space="preserve">• </w:t>
            </w:r>
            <w:r w:rsidR="00F63526" w:rsidRPr="00701413">
              <w:rPr>
                <w:rFonts w:cs="Calibri"/>
                <w:szCs w:val="22"/>
              </w:rPr>
              <w:t>600 Hours</w:t>
            </w:r>
            <w:r w:rsidRPr="00701413">
              <w:rPr>
                <w:rFonts w:cs="Calibri"/>
                <w:szCs w:val="22"/>
              </w:rPr>
              <w:t xml:space="preserve"> </w:t>
            </w:r>
            <w:r w:rsidRPr="00701413">
              <w:rPr>
                <w:rStyle w:val="Strong"/>
                <w:rFonts w:cs="Calibri"/>
                <w:b w:val="0"/>
                <w:bCs w:val="0"/>
                <w:color w:val="002060"/>
                <w:szCs w:val="22"/>
              </w:rPr>
              <w:t>•</w:t>
            </w:r>
            <w:r w:rsidRPr="00701413">
              <w:rPr>
                <w:rStyle w:val="Strong"/>
                <w:rFonts w:cs="Calibri"/>
                <w:b w:val="0"/>
                <w:bCs w:val="0"/>
                <w:color w:val="auto"/>
                <w:szCs w:val="22"/>
              </w:rPr>
              <w:t xml:space="preserve"> Santo Tomas Central School</w:t>
            </w:r>
            <w:r w:rsidR="0065552D" w:rsidRPr="00701413">
              <w:rPr>
                <w:rStyle w:val="Strong"/>
                <w:rFonts w:cs="Calibri"/>
                <w:b w:val="0"/>
                <w:bCs w:val="0"/>
                <w:color w:val="auto"/>
                <w:szCs w:val="22"/>
              </w:rPr>
              <w:t xml:space="preserve"> </w:t>
            </w:r>
            <w:r w:rsidR="0065552D" w:rsidRPr="00701413">
              <w:rPr>
                <w:rStyle w:val="Strong"/>
                <w:rFonts w:cs="Calibri"/>
                <w:b w:val="0"/>
                <w:bCs w:val="0"/>
                <w:color w:val="002060"/>
                <w:szCs w:val="22"/>
              </w:rPr>
              <w:t>•</w:t>
            </w:r>
            <w:r w:rsidR="003C32FE">
              <w:rPr>
                <w:rStyle w:val="Strong"/>
                <w:rFonts w:cs="Calibri"/>
                <w:b w:val="0"/>
                <w:bCs w:val="0"/>
                <w:color w:val="002060"/>
                <w:szCs w:val="22"/>
              </w:rPr>
              <w:t xml:space="preserve"> </w:t>
            </w:r>
            <w:r w:rsidR="0065552D" w:rsidRPr="003C32FE">
              <w:rPr>
                <w:rStyle w:val="Strong"/>
                <w:rFonts w:cs="Calibri"/>
                <w:b w:val="0"/>
                <w:bCs w:val="0"/>
                <w:color w:val="auto"/>
                <w:szCs w:val="22"/>
              </w:rPr>
              <w:t xml:space="preserve">Centro, </w:t>
            </w:r>
            <w:proofErr w:type="spellStart"/>
            <w:r w:rsidR="0065552D" w:rsidRPr="003C32FE">
              <w:rPr>
                <w:rStyle w:val="Strong"/>
                <w:rFonts w:cs="Calibri"/>
                <w:b w:val="0"/>
                <w:bCs w:val="0"/>
                <w:color w:val="auto"/>
                <w:szCs w:val="22"/>
              </w:rPr>
              <w:t>Sto</w:t>
            </w:r>
            <w:proofErr w:type="spellEnd"/>
            <w:r w:rsidR="0065552D" w:rsidRPr="003C32FE">
              <w:rPr>
                <w:rStyle w:val="Strong"/>
                <w:rFonts w:cs="Calibri"/>
                <w:b w:val="0"/>
                <w:bCs w:val="0"/>
                <w:color w:val="auto"/>
                <w:szCs w:val="22"/>
              </w:rPr>
              <w:t>. Tomas Isabela</w:t>
            </w:r>
          </w:p>
          <w:p w14:paraId="619FFA27" w14:textId="6469246F" w:rsidR="00F63526" w:rsidRPr="00701413" w:rsidRDefault="003670E7" w:rsidP="00F63526">
            <w:pPr>
              <w:pStyle w:val="Dates"/>
              <w:rPr>
                <w:rFonts w:asciiTheme="majorHAnsi" w:hAnsiTheme="majorHAnsi" w:cs="Calibri"/>
                <w:bCs/>
                <w:sz w:val="20"/>
                <w:szCs w:val="22"/>
              </w:rPr>
            </w:pPr>
            <w:r w:rsidRPr="00701413">
              <w:rPr>
                <w:rFonts w:asciiTheme="majorHAnsi" w:hAnsiTheme="majorHAnsi" w:cs="Calibri"/>
                <w:bCs/>
                <w:sz w:val="20"/>
                <w:szCs w:val="22"/>
              </w:rPr>
              <w:t xml:space="preserve">September </w:t>
            </w:r>
            <w:r w:rsidR="00F63526" w:rsidRPr="00701413">
              <w:rPr>
                <w:rFonts w:asciiTheme="majorHAnsi" w:hAnsiTheme="majorHAnsi" w:cs="Calibri"/>
                <w:bCs/>
                <w:sz w:val="20"/>
                <w:szCs w:val="22"/>
              </w:rPr>
              <w:t>20</w:t>
            </w:r>
            <w:r w:rsidRPr="00701413">
              <w:rPr>
                <w:rFonts w:asciiTheme="majorHAnsi" w:hAnsiTheme="majorHAnsi" w:cs="Calibri"/>
                <w:bCs/>
                <w:sz w:val="20"/>
                <w:szCs w:val="22"/>
              </w:rPr>
              <w:t>20</w:t>
            </w:r>
            <w:r w:rsidR="00F63526" w:rsidRPr="00701413">
              <w:rPr>
                <w:rFonts w:asciiTheme="majorHAnsi" w:hAnsiTheme="majorHAnsi" w:cs="Calibri"/>
                <w:bCs/>
                <w:sz w:val="20"/>
                <w:szCs w:val="22"/>
              </w:rPr>
              <w:t>–</w:t>
            </w:r>
            <w:r w:rsidRPr="00701413">
              <w:rPr>
                <w:rFonts w:asciiTheme="majorHAnsi" w:hAnsiTheme="majorHAnsi" w:cs="Calibri"/>
                <w:bCs/>
                <w:sz w:val="20"/>
                <w:szCs w:val="22"/>
              </w:rPr>
              <w:t>July</w:t>
            </w:r>
            <w:r w:rsidR="00F63526" w:rsidRPr="00701413">
              <w:rPr>
                <w:rFonts w:asciiTheme="majorHAnsi" w:hAnsiTheme="majorHAnsi" w:cs="Calibri"/>
                <w:bCs/>
                <w:sz w:val="20"/>
                <w:szCs w:val="22"/>
              </w:rPr>
              <w:t xml:space="preserve"> 2</w:t>
            </w:r>
            <w:r w:rsidRPr="00701413">
              <w:rPr>
                <w:rFonts w:asciiTheme="majorHAnsi" w:hAnsiTheme="majorHAnsi" w:cs="Calibri"/>
                <w:bCs/>
                <w:sz w:val="20"/>
                <w:szCs w:val="22"/>
              </w:rPr>
              <w:t>02</w:t>
            </w:r>
            <w:r w:rsidR="004B3FDB">
              <w:rPr>
                <w:rFonts w:asciiTheme="majorHAnsi" w:hAnsiTheme="majorHAnsi" w:cs="Calibri"/>
                <w:bCs/>
                <w:sz w:val="20"/>
                <w:szCs w:val="22"/>
              </w:rPr>
              <w:t>1</w:t>
            </w:r>
          </w:p>
          <w:p w14:paraId="616FC96A" w14:textId="5658B2C3" w:rsidR="00F63526" w:rsidRPr="00701413" w:rsidRDefault="003670E7" w:rsidP="003670E7">
            <w:pPr>
              <w:jc w:val="both"/>
              <w:rPr>
                <w:rStyle w:val="Strong"/>
                <w:rFonts w:cs="Calibri"/>
                <w:b w:val="0"/>
                <w:bCs w:val="0"/>
                <w:color w:val="auto"/>
              </w:rPr>
            </w:pPr>
            <w:r w:rsidRPr="00701413">
              <w:rPr>
                <w:sz w:val="24"/>
                <w:szCs w:val="24"/>
              </w:rPr>
              <w:t>V</w:t>
            </w:r>
            <w:r w:rsidRPr="00701413">
              <w:t xml:space="preserve">olunteer Teacher </w:t>
            </w:r>
            <w:r w:rsidRPr="00701413">
              <w:rPr>
                <w:rStyle w:val="Strong"/>
                <w:rFonts w:cs="Calibri"/>
                <w:b w:val="0"/>
                <w:bCs w:val="0"/>
                <w:color w:val="002060"/>
              </w:rPr>
              <w:t xml:space="preserve">• </w:t>
            </w:r>
            <w:proofErr w:type="spellStart"/>
            <w:r w:rsidRPr="00701413">
              <w:rPr>
                <w:rStyle w:val="Strong"/>
                <w:rFonts w:cs="Calibri"/>
                <w:b w:val="0"/>
                <w:bCs w:val="0"/>
                <w:color w:val="auto"/>
              </w:rPr>
              <w:t>Bubug</w:t>
            </w:r>
            <w:proofErr w:type="spellEnd"/>
            <w:r w:rsidRPr="00701413">
              <w:rPr>
                <w:rStyle w:val="Strong"/>
                <w:rFonts w:cs="Calibri"/>
                <w:b w:val="0"/>
                <w:bCs w:val="0"/>
                <w:color w:val="auto"/>
              </w:rPr>
              <w:t xml:space="preserve"> Elementary School</w:t>
            </w:r>
            <w:r w:rsidR="0065552D" w:rsidRPr="00701413">
              <w:rPr>
                <w:rStyle w:val="Strong"/>
                <w:rFonts w:cs="Calibri"/>
                <w:b w:val="0"/>
                <w:bCs w:val="0"/>
                <w:color w:val="auto"/>
              </w:rPr>
              <w:t xml:space="preserve"> </w:t>
            </w:r>
            <w:r w:rsidR="0065552D" w:rsidRPr="00701413">
              <w:rPr>
                <w:rStyle w:val="Strong"/>
                <w:rFonts w:cs="Calibri"/>
                <w:b w:val="0"/>
                <w:bCs w:val="0"/>
                <w:color w:val="002060"/>
              </w:rPr>
              <w:t xml:space="preserve">• </w:t>
            </w:r>
            <w:proofErr w:type="spellStart"/>
            <w:r w:rsidR="00701413" w:rsidRPr="00701413">
              <w:rPr>
                <w:rStyle w:val="Strong"/>
                <w:rFonts w:cs="Calibri"/>
                <w:b w:val="0"/>
                <w:bCs w:val="0"/>
                <w:color w:val="auto"/>
              </w:rPr>
              <w:t>Bubug</w:t>
            </w:r>
            <w:proofErr w:type="spellEnd"/>
            <w:r w:rsidR="0065552D">
              <w:rPr>
                <w:rStyle w:val="Strong"/>
                <w:rFonts w:cs="Calibri"/>
                <w:b w:val="0"/>
                <w:bCs w:val="0"/>
                <w:color w:val="auto"/>
              </w:rPr>
              <w:t>,</w:t>
            </w:r>
            <w:r w:rsidR="00701413" w:rsidRPr="00701413">
              <w:rPr>
                <w:rStyle w:val="Strong"/>
                <w:rFonts w:cs="Calibri"/>
                <w:b w:val="0"/>
                <w:bCs w:val="0"/>
                <w:color w:val="auto"/>
              </w:rPr>
              <w:t xml:space="preserve"> </w:t>
            </w:r>
            <w:proofErr w:type="spellStart"/>
            <w:r w:rsidR="00701413" w:rsidRPr="00701413">
              <w:rPr>
                <w:rStyle w:val="Strong"/>
                <w:rFonts w:cs="Calibri"/>
                <w:b w:val="0"/>
                <w:bCs w:val="0"/>
                <w:color w:val="auto"/>
              </w:rPr>
              <w:t>Sto</w:t>
            </w:r>
            <w:proofErr w:type="spellEnd"/>
            <w:r w:rsidR="00701413" w:rsidRPr="00701413">
              <w:rPr>
                <w:rStyle w:val="Strong"/>
                <w:rFonts w:cs="Calibri"/>
                <w:b w:val="0"/>
                <w:bCs w:val="0"/>
                <w:color w:val="auto"/>
              </w:rPr>
              <w:t>. Toma</w:t>
            </w:r>
            <w:r w:rsidR="007E49F0">
              <w:rPr>
                <w:rStyle w:val="Strong"/>
                <w:rFonts w:cs="Calibri"/>
                <w:b w:val="0"/>
                <w:bCs w:val="0"/>
                <w:color w:val="auto"/>
              </w:rPr>
              <w:t>s</w:t>
            </w:r>
            <w:r w:rsidR="00701413" w:rsidRPr="00701413">
              <w:rPr>
                <w:rStyle w:val="Strong"/>
                <w:rFonts w:cs="Calibri"/>
                <w:b w:val="0"/>
                <w:bCs w:val="0"/>
                <w:color w:val="auto"/>
              </w:rPr>
              <w:t>, Isabela</w:t>
            </w:r>
          </w:p>
          <w:p w14:paraId="28C59B06" w14:textId="01E629BD" w:rsidR="003670E7" w:rsidRPr="00701413" w:rsidRDefault="003670E7" w:rsidP="003670E7">
            <w:pPr>
              <w:jc w:val="both"/>
            </w:pPr>
          </w:p>
          <w:p w14:paraId="7BC26195" w14:textId="2A0FCD60" w:rsidR="003670E7" w:rsidRPr="00701413" w:rsidRDefault="003670E7" w:rsidP="003670E7">
            <w:pPr>
              <w:pStyle w:val="Dates"/>
              <w:rPr>
                <w:rFonts w:asciiTheme="majorHAnsi" w:hAnsiTheme="majorHAnsi" w:cs="Calibri"/>
                <w:bCs/>
                <w:sz w:val="20"/>
                <w:szCs w:val="22"/>
              </w:rPr>
            </w:pPr>
            <w:r w:rsidRPr="00701413">
              <w:rPr>
                <w:rFonts w:asciiTheme="majorHAnsi" w:hAnsiTheme="majorHAnsi" w:cs="Calibri"/>
                <w:bCs/>
                <w:sz w:val="20"/>
                <w:szCs w:val="22"/>
              </w:rPr>
              <w:t>September 2021–July 202</w:t>
            </w:r>
            <w:r w:rsidR="004B3FDB">
              <w:rPr>
                <w:rFonts w:asciiTheme="majorHAnsi" w:hAnsiTheme="majorHAnsi" w:cs="Calibri"/>
                <w:bCs/>
                <w:sz w:val="20"/>
                <w:szCs w:val="22"/>
              </w:rPr>
              <w:t>2</w:t>
            </w:r>
          </w:p>
          <w:p w14:paraId="1FA53FB6" w14:textId="112A68AE" w:rsidR="003670E7" w:rsidRPr="00701413" w:rsidRDefault="003670E7" w:rsidP="003670E7">
            <w:pPr>
              <w:pStyle w:val="Dates"/>
              <w:rPr>
                <w:rStyle w:val="Strong"/>
                <w:rFonts w:cs="Calibri"/>
                <w:bCs w:val="0"/>
                <w:color w:val="auto"/>
                <w:sz w:val="22"/>
                <w:szCs w:val="22"/>
              </w:rPr>
            </w:pPr>
            <w:r w:rsidRPr="00701413">
              <w:rPr>
                <w:rFonts w:asciiTheme="majorHAnsi" w:hAnsiTheme="majorHAnsi" w:cs="Calibri"/>
                <w:b w:val="0"/>
                <w:sz w:val="20"/>
                <w:szCs w:val="22"/>
              </w:rPr>
              <w:t>Volunteer Teacher</w:t>
            </w:r>
            <w:r w:rsidRPr="00701413">
              <w:rPr>
                <w:b w:val="0"/>
                <w:sz w:val="22"/>
                <w:szCs w:val="22"/>
              </w:rPr>
              <w:t xml:space="preserve"> </w:t>
            </w:r>
            <w:r w:rsidRPr="00701413">
              <w:rPr>
                <w:rStyle w:val="Strong"/>
                <w:rFonts w:cs="Calibri"/>
                <w:bCs w:val="0"/>
                <w:color w:val="002060"/>
                <w:sz w:val="22"/>
                <w:szCs w:val="22"/>
              </w:rPr>
              <w:t xml:space="preserve">• </w:t>
            </w:r>
            <w:r w:rsidRPr="00701413">
              <w:rPr>
                <w:rStyle w:val="Strong"/>
                <w:rFonts w:cs="Calibri"/>
                <w:bCs w:val="0"/>
                <w:color w:val="auto"/>
                <w:sz w:val="22"/>
                <w:szCs w:val="22"/>
              </w:rPr>
              <w:t>San Roque Elementary School</w:t>
            </w:r>
            <w:r w:rsidR="0065552D" w:rsidRPr="00701413">
              <w:rPr>
                <w:rStyle w:val="Strong"/>
                <w:rFonts w:cs="Calibri"/>
                <w:bCs w:val="0"/>
                <w:color w:val="auto"/>
                <w:szCs w:val="22"/>
              </w:rPr>
              <w:t xml:space="preserve"> </w:t>
            </w:r>
            <w:r w:rsidR="0065552D" w:rsidRPr="00701413">
              <w:rPr>
                <w:rStyle w:val="Strong"/>
                <w:rFonts w:cs="Calibri"/>
                <w:bCs w:val="0"/>
                <w:color w:val="002060"/>
                <w:szCs w:val="22"/>
              </w:rPr>
              <w:t xml:space="preserve">• </w:t>
            </w:r>
            <w:r w:rsidR="00701413" w:rsidRPr="00701413">
              <w:rPr>
                <w:rStyle w:val="Strong"/>
                <w:rFonts w:cs="Calibri"/>
                <w:bCs w:val="0"/>
                <w:color w:val="auto"/>
                <w:sz w:val="22"/>
                <w:szCs w:val="22"/>
              </w:rPr>
              <w:t xml:space="preserve">San Roque </w:t>
            </w:r>
            <w:proofErr w:type="spellStart"/>
            <w:r w:rsidR="00701413" w:rsidRPr="00701413">
              <w:rPr>
                <w:rStyle w:val="Strong"/>
                <w:rFonts w:cs="Calibri"/>
                <w:bCs w:val="0"/>
                <w:color w:val="auto"/>
                <w:sz w:val="22"/>
                <w:szCs w:val="22"/>
              </w:rPr>
              <w:t>Sto</w:t>
            </w:r>
            <w:proofErr w:type="spellEnd"/>
            <w:r w:rsidR="00701413" w:rsidRPr="00701413">
              <w:rPr>
                <w:rStyle w:val="Strong"/>
                <w:rFonts w:cs="Calibri"/>
                <w:bCs w:val="0"/>
                <w:color w:val="auto"/>
                <w:sz w:val="22"/>
                <w:szCs w:val="22"/>
              </w:rPr>
              <w:t>. Tomas, Isabela</w:t>
            </w:r>
          </w:p>
          <w:p w14:paraId="3373366E" w14:textId="65FBEF87" w:rsidR="00701413" w:rsidRDefault="00701413" w:rsidP="003670E7">
            <w:pPr>
              <w:pStyle w:val="Dates"/>
              <w:rPr>
                <w:rStyle w:val="Strong"/>
                <w:color w:val="auto"/>
                <w:sz w:val="20"/>
              </w:rPr>
            </w:pPr>
          </w:p>
          <w:p w14:paraId="0D20F885" w14:textId="44EABE10" w:rsidR="00701413" w:rsidRDefault="00701413" w:rsidP="003670E7">
            <w:pPr>
              <w:pStyle w:val="Dates"/>
              <w:rPr>
                <w:rStyle w:val="Strong"/>
                <w:color w:val="auto"/>
                <w:sz w:val="20"/>
              </w:rPr>
            </w:pPr>
          </w:p>
          <w:p w14:paraId="606DE007" w14:textId="77777777" w:rsidR="00701413" w:rsidRPr="00701413" w:rsidRDefault="00701413" w:rsidP="00701413">
            <w:pPr>
              <w:pStyle w:val="NoSpacing"/>
              <w:ind w:firstLine="720"/>
              <w:rPr>
                <w:rFonts w:cstheme="minorHAnsi"/>
                <w:i/>
                <w:iCs/>
                <w:sz w:val="20"/>
                <w:szCs w:val="20"/>
              </w:rPr>
            </w:pPr>
            <w:r w:rsidRPr="00701413">
              <w:rPr>
                <w:rFonts w:cstheme="minorHAnsi"/>
                <w:i/>
                <w:iCs/>
                <w:sz w:val="20"/>
                <w:szCs w:val="20"/>
              </w:rPr>
              <w:t>I do hereby that the above information and data are true and correct to the best of my knowledge and beliefs.</w:t>
            </w:r>
          </w:p>
          <w:p w14:paraId="27382E28" w14:textId="702802BC" w:rsidR="00F63526" w:rsidRDefault="00F63526" w:rsidP="00F63526">
            <w:pPr>
              <w:pStyle w:val="ListBullet"/>
              <w:widowControl/>
              <w:numPr>
                <w:ilvl w:val="0"/>
                <w:numId w:val="0"/>
              </w:numPr>
              <w:autoSpaceDE/>
              <w:autoSpaceDN/>
              <w:adjustRightInd/>
              <w:ind w:left="360"/>
              <w:contextualSpacing w:val="0"/>
              <w:rPr>
                <w:b/>
                <w:bCs/>
              </w:rPr>
            </w:pPr>
          </w:p>
          <w:p w14:paraId="49FDDC4F" w14:textId="37F42CF3" w:rsidR="00D17669" w:rsidRDefault="00A24D4E" w:rsidP="00F63526">
            <w:pPr>
              <w:pStyle w:val="ListBullet"/>
              <w:widowControl/>
              <w:numPr>
                <w:ilvl w:val="0"/>
                <w:numId w:val="0"/>
              </w:numPr>
              <w:autoSpaceDE/>
              <w:autoSpaceDN/>
              <w:adjustRightInd/>
              <w:ind w:left="360"/>
              <w:contextualSpacing w:val="0"/>
              <w:rPr>
                <w:b/>
                <w:bCs/>
              </w:rPr>
            </w:pPr>
            <w:r>
              <w:rPr>
                <w:b/>
                <w:bCs/>
                <w:noProof/>
                <w:lang w:val="en-PH" w:eastAsia="en-PH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2D6D45D0" wp14:editId="05D1A93D">
                      <wp:simplePos x="0" y="0"/>
                      <wp:positionH relativeFrom="column">
                        <wp:posOffset>2989780</wp:posOffset>
                      </wp:positionH>
                      <wp:positionV relativeFrom="paragraph">
                        <wp:posOffset>15690</wp:posOffset>
                      </wp:positionV>
                      <wp:extent cx="177840" cy="321120"/>
                      <wp:effectExtent l="38100" t="38100" r="12700" b="41275"/>
                      <wp:wrapNone/>
                      <wp:docPr id="263" name="Ink 2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7840" cy="32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oel="http://schemas.microsoft.com/office/2019/extlst" xmlns:w16sdtdh="http://schemas.microsoft.com/office/word/2020/wordml/sdtdatahash">
                  <w:pict>
                    <v:shapetype w14:anchorId="00F6AF91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263" o:spid="_x0000_s1026" type="#_x0000_t75" style="position:absolute;margin-left:234.7pt;margin-top:.55pt;width:15.4pt;height:26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">
                      <v:imagedata r:id="rId14" o:title=""/>
                    </v:shape>
                  </w:pict>
                </mc:Fallback>
              </mc:AlternateContent>
            </w:r>
          </w:p>
          <w:p w14:paraId="4575A61D" w14:textId="4256EBA7" w:rsidR="00D17669" w:rsidRDefault="00A24D4E" w:rsidP="00F63526">
            <w:pPr>
              <w:pStyle w:val="ListBullet"/>
              <w:widowControl/>
              <w:numPr>
                <w:ilvl w:val="0"/>
                <w:numId w:val="0"/>
              </w:numPr>
              <w:autoSpaceDE/>
              <w:autoSpaceDN/>
              <w:adjustRightInd/>
              <w:ind w:left="360"/>
              <w:contextualSpacing w:val="0"/>
              <w:rPr>
                <w:b/>
                <w:bCs/>
              </w:rPr>
            </w:pPr>
            <w:r>
              <w:rPr>
                <w:b/>
                <w:bCs/>
                <w:noProof/>
                <w:lang w:val="en-PH" w:eastAsia="en-PH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1B9B4701" wp14:editId="18B496BC">
                      <wp:simplePos x="0" y="0"/>
                      <wp:positionH relativeFrom="column">
                        <wp:posOffset>3629500</wp:posOffset>
                      </wp:positionH>
                      <wp:positionV relativeFrom="paragraph">
                        <wp:posOffset>-52970</wp:posOffset>
                      </wp:positionV>
                      <wp:extent cx="141840" cy="225000"/>
                      <wp:effectExtent l="38100" t="38100" r="48895" b="41910"/>
                      <wp:wrapNone/>
                      <wp:docPr id="267" name="Ink 2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840" cy="22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oel="http://schemas.microsoft.com/office/2019/extlst" xmlns:w16sdtdh="http://schemas.microsoft.com/office/word/2020/wordml/sdtdatahash">
                  <w:pict>
                    <v:shape w14:anchorId="6C2A1E58" id="Ink 267" o:spid="_x0000_s1026" type="#_x0000_t75" style="position:absolute;margin-left:285.1pt;margin-top:-4.85pt;width:12.55pt;height:19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">
                      <v:imagedata r:id="rId1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lang w:val="en-PH" w:eastAsia="en-PH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7063FCF0" wp14:editId="155E28D6">
                      <wp:simplePos x="0" y="0"/>
                      <wp:positionH relativeFrom="column">
                        <wp:posOffset>3465340</wp:posOffset>
                      </wp:positionH>
                      <wp:positionV relativeFrom="paragraph">
                        <wp:posOffset>-8330</wp:posOffset>
                      </wp:positionV>
                      <wp:extent cx="165960" cy="173520"/>
                      <wp:effectExtent l="57150" t="38100" r="24765" b="55245"/>
                      <wp:wrapNone/>
                      <wp:docPr id="266" name="Ink 2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960" cy="17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oel="http://schemas.microsoft.com/office/2019/extlst" xmlns:w16sdtdh="http://schemas.microsoft.com/office/word/2020/wordml/sdtdatahash">
                  <w:pict>
                    <v:shape w14:anchorId="49980DA8" id="Ink 266" o:spid="_x0000_s1026" type="#_x0000_t75" style="position:absolute;margin-left:272.15pt;margin-top:-1.35pt;width:14.45pt;height:15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">
                      <v:imagedata r:id="rId1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lang w:val="en-PH" w:eastAsia="en-PH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70570805" wp14:editId="60EEFFB0">
                      <wp:simplePos x="0" y="0"/>
                      <wp:positionH relativeFrom="column">
                        <wp:posOffset>3181660</wp:posOffset>
                      </wp:positionH>
                      <wp:positionV relativeFrom="paragraph">
                        <wp:posOffset>-1490</wp:posOffset>
                      </wp:positionV>
                      <wp:extent cx="275400" cy="156960"/>
                      <wp:effectExtent l="57150" t="57150" r="48895" b="52705"/>
                      <wp:wrapNone/>
                      <wp:docPr id="264" name="Ink 2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5400" cy="15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oel="http://schemas.microsoft.com/office/2019/extlst" xmlns:w16sdtdh="http://schemas.microsoft.com/office/word/2020/wordml/sdtdatahash">
                  <w:pict>
                    <v:shape w14:anchorId="54D8714F" id="Ink 264" o:spid="_x0000_s1026" type="#_x0000_t75" style="position:absolute;margin-left:249.8pt;margin-top:-.8pt;width:23.1pt;height:13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">
                      <v:imagedata r:id="rId20" o:title=""/>
                    </v:shape>
                  </w:pict>
                </mc:Fallback>
              </mc:AlternateContent>
            </w:r>
            <w:r w:rsidR="0065552D">
              <w:rPr>
                <w:b/>
                <w:bCs/>
                <w:noProof/>
                <w:lang w:val="en-PH" w:eastAsia="en-PH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7CB4F733" wp14:editId="60ED83C6">
                      <wp:simplePos x="0" y="0"/>
                      <wp:positionH relativeFrom="column">
                        <wp:posOffset>2628700</wp:posOffset>
                      </wp:positionH>
                      <wp:positionV relativeFrom="paragraph">
                        <wp:posOffset>-39650</wp:posOffset>
                      </wp:positionV>
                      <wp:extent cx="356400" cy="307080"/>
                      <wp:effectExtent l="57150" t="57150" r="24765" b="55245"/>
                      <wp:wrapNone/>
                      <wp:docPr id="15" name="Ink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6400" cy="30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oel="http://schemas.microsoft.com/office/2019/extlst" xmlns:w16sdtdh="http://schemas.microsoft.com/office/word/2020/wordml/sdtdatahash">
                  <w:pict>
                    <v:shape w14:anchorId="258BD2FC" id="Ink 15" o:spid="_x0000_s1026" type="#_x0000_t75" style="position:absolute;margin-left:206.3pt;margin-top:-3.8pt;width:29.45pt;height:2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">
                      <v:imagedata r:id="rId22" o:title=""/>
                    </v:shape>
                  </w:pict>
                </mc:Fallback>
              </mc:AlternateContent>
            </w:r>
          </w:p>
          <w:p w14:paraId="3E34E338" w14:textId="137AFDAF" w:rsidR="00D17669" w:rsidRDefault="00D17669" w:rsidP="00F63526">
            <w:pPr>
              <w:pStyle w:val="ListBullet"/>
              <w:widowControl/>
              <w:numPr>
                <w:ilvl w:val="0"/>
                <w:numId w:val="0"/>
              </w:numPr>
              <w:autoSpaceDE/>
              <w:autoSpaceDN/>
              <w:adjustRightInd/>
              <w:ind w:left="360"/>
              <w:contextualSpacing w:val="0"/>
              <w:rPr>
                <w:b/>
                <w:bCs/>
                <w:u w:val="single"/>
              </w:rPr>
            </w:pPr>
            <w:r>
              <w:rPr>
                <w:b/>
                <w:bCs/>
              </w:rPr>
              <w:t xml:space="preserve">                                                      </w:t>
            </w:r>
            <w:r w:rsidR="0025144E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    </w:t>
            </w:r>
            <w:r>
              <w:rPr>
                <w:b/>
                <w:bCs/>
                <w:u w:val="single"/>
              </w:rPr>
              <w:t>ANNE SHERLYN W. DURAN</w:t>
            </w:r>
          </w:p>
          <w:p w14:paraId="02A90DD8" w14:textId="0D4BB193" w:rsidR="00E21BF8" w:rsidRPr="00E21BF8" w:rsidRDefault="00E21BF8" w:rsidP="00F63526">
            <w:pPr>
              <w:pStyle w:val="ListBullet"/>
              <w:widowControl/>
              <w:numPr>
                <w:ilvl w:val="0"/>
                <w:numId w:val="0"/>
              </w:numPr>
              <w:autoSpaceDE/>
              <w:autoSpaceDN/>
              <w:adjustRightInd/>
              <w:ind w:left="360"/>
              <w:contextualSpacing w:val="0"/>
            </w:pPr>
            <w:r>
              <w:t xml:space="preserve">                                                                             </w:t>
            </w:r>
            <w:r w:rsidRPr="00E21BF8">
              <w:t>Applicant</w:t>
            </w:r>
          </w:p>
          <w:p w14:paraId="2D73281F" w14:textId="77777777" w:rsidR="00F63526" w:rsidRPr="00701413" w:rsidRDefault="00F63526" w:rsidP="00B569D1">
            <w:pPr>
              <w:rPr>
                <w:b/>
                <w:bCs/>
              </w:rPr>
            </w:pPr>
          </w:p>
          <w:p w14:paraId="78BEC339" w14:textId="7F846927" w:rsidR="003D1B71" w:rsidRPr="00701413" w:rsidRDefault="003D1B71" w:rsidP="00701413">
            <w:pPr>
              <w:pStyle w:val="Dates"/>
              <w:rPr>
                <w:rFonts w:ascii="Calibri" w:hAnsi="Calibri" w:cs="Calibri"/>
                <w:bCs/>
              </w:rPr>
            </w:pPr>
          </w:p>
          <w:p w14:paraId="7F79AD84" w14:textId="6CDA12A7" w:rsidR="003D1B71" w:rsidRPr="00701413" w:rsidRDefault="003D1B71" w:rsidP="00AC6C7E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3D1B71" w14:paraId="13232C0E" w14:textId="77777777" w:rsidTr="00D17669">
        <w:trPr>
          <w:trHeight w:val="1272"/>
        </w:trPr>
        <w:tc>
          <w:tcPr>
            <w:tcW w:w="720" w:type="dxa"/>
          </w:tcPr>
          <w:p w14:paraId="50D679E6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4F0F3DB4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16BEF15E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63E67DC" w14:textId="77777777" w:rsidR="003D1B71" w:rsidRPr="00590471" w:rsidRDefault="003D1B71" w:rsidP="00222466"/>
        </w:tc>
      </w:tr>
      <w:tr w:rsidR="003D1B71" w14:paraId="08B904C2" w14:textId="77777777" w:rsidTr="00D17669">
        <w:trPr>
          <w:trHeight w:val="593"/>
        </w:trPr>
        <w:tc>
          <w:tcPr>
            <w:tcW w:w="720" w:type="dxa"/>
          </w:tcPr>
          <w:p w14:paraId="475DD35A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581FB5C" w14:textId="77777777"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  <w:lang w:val="en-PH" w:eastAsia="en-PH"/>
              </w:rPr>
              <mc:AlternateContent>
                <mc:Choice Requires="wpg">
                  <w:drawing>
                    <wp:inline distT="0" distB="0" distL="0" distR="0" wp14:anchorId="3D3E57A4" wp14:editId="1BB5008D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sdtdh="http://schemas.microsoft.com/office/word/2020/wordml/sdtdatahash">
                  <w:pict>
                    <v:group w14:anchorId="084A931E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24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94FC3AF" w14:textId="5B343F7D" w:rsidR="003D1B71" w:rsidRPr="00380FD1" w:rsidRDefault="000536AB" w:rsidP="00380FD1">
            <w:pPr>
              <w:pStyle w:val="Information"/>
            </w:pPr>
            <w:r>
              <w:t xml:space="preserve">Zone 4, </w:t>
            </w:r>
            <w:proofErr w:type="spellStart"/>
            <w:r>
              <w:t>Bubug</w:t>
            </w:r>
            <w:proofErr w:type="spellEnd"/>
            <w:r>
              <w:t>, Santo Tomas, Isabela, 3327</w:t>
            </w:r>
          </w:p>
        </w:tc>
        <w:tc>
          <w:tcPr>
            <w:tcW w:w="423" w:type="dxa"/>
            <w:vMerge/>
          </w:tcPr>
          <w:p w14:paraId="34130144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8246EBC" w14:textId="77777777" w:rsidR="003D1B71" w:rsidRDefault="003D1B71" w:rsidP="005801E5">
            <w:pPr>
              <w:pStyle w:val="Heading1"/>
            </w:pPr>
          </w:p>
        </w:tc>
      </w:tr>
      <w:tr w:rsidR="003D1B71" w14:paraId="128123CD" w14:textId="77777777" w:rsidTr="00D17669">
        <w:trPr>
          <w:trHeight w:val="200"/>
        </w:trPr>
        <w:tc>
          <w:tcPr>
            <w:tcW w:w="720" w:type="dxa"/>
          </w:tcPr>
          <w:p w14:paraId="3CF82D84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17F6ECC9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76E68799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4ECFBB6" w14:textId="77777777" w:rsidR="003D1B71" w:rsidRDefault="003D1B71" w:rsidP="005801E5">
            <w:pPr>
              <w:pStyle w:val="Heading1"/>
            </w:pPr>
          </w:p>
        </w:tc>
      </w:tr>
      <w:tr w:rsidR="003D1B71" w14:paraId="607FC568" w14:textId="77777777" w:rsidTr="00D17669">
        <w:trPr>
          <w:trHeight w:val="682"/>
        </w:trPr>
        <w:tc>
          <w:tcPr>
            <w:tcW w:w="720" w:type="dxa"/>
          </w:tcPr>
          <w:p w14:paraId="7F47292A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8032B37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  <w:lang w:val="en-PH" w:eastAsia="en-PH"/>
              </w:rPr>
              <mc:AlternateContent>
                <mc:Choice Requires="wpg">
                  <w:drawing>
                    <wp:inline distT="0" distB="0" distL="0" distR="0" wp14:anchorId="09E2F020" wp14:editId="6222B95D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sdtdh="http://schemas.microsoft.com/office/word/2020/wordml/sdtdatahash">
                  <w:pict>
                    <v:group w14:anchorId="6FFC69DF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E2sODQAAF8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26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5C9DB9AA" w14:textId="2041D2A4" w:rsidR="003D1B71" w:rsidRPr="00380FD1" w:rsidRDefault="008206CF" w:rsidP="008206CF">
            <w:pPr>
              <w:pStyle w:val="Information"/>
            </w:pPr>
            <w:r>
              <w:t>09934829949</w:t>
            </w:r>
          </w:p>
        </w:tc>
        <w:tc>
          <w:tcPr>
            <w:tcW w:w="423" w:type="dxa"/>
            <w:vMerge/>
          </w:tcPr>
          <w:p w14:paraId="29E8A30C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CC3D99A" w14:textId="77777777" w:rsidR="003D1B71" w:rsidRDefault="003D1B71" w:rsidP="005801E5">
            <w:pPr>
              <w:pStyle w:val="Heading1"/>
            </w:pPr>
          </w:p>
        </w:tc>
      </w:tr>
      <w:tr w:rsidR="003D1B71" w14:paraId="5A480AF6" w14:textId="77777777" w:rsidTr="00D17669">
        <w:trPr>
          <w:trHeight w:val="200"/>
        </w:trPr>
        <w:tc>
          <w:tcPr>
            <w:tcW w:w="720" w:type="dxa"/>
          </w:tcPr>
          <w:p w14:paraId="20C5062B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418A5BDD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73F3089F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D9EA5B6" w14:textId="77777777" w:rsidR="003D1B71" w:rsidRDefault="003D1B71" w:rsidP="005801E5">
            <w:pPr>
              <w:pStyle w:val="Heading1"/>
            </w:pPr>
          </w:p>
        </w:tc>
      </w:tr>
      <w:tr w:rsidR="003D1B71" w14:paraId="1F70B3D1" w14:textId="77777777" w:rsidTr="00D17669">
        <w:trPr>
          <w:trHeight w:val="691"/>
        </w:trPr>
        <w:tc>
          <w:tcPr>
            <w:tcW w:w="720" w:type="dxa"/>
          </w:tcPr>
          <w:p w14:paraId="18D96306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6B8A6FB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  <w:lang w:val="en-PH" w:eastAsia="en-PH"/>
              </w:rPr>
              <mc:AlternateContent>
                <mc:Choice Requires="wpg">
                  <w:drawing>
                    <wp:inline distT="0" distB="0" distL="0" distR="0" wp14:anchorId="692E1866" wp14:editId="286AE54F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sdtdh="http://schemas.microsoft.com/office/word/2020/wordml/sdtdatahash">
                  <w:pict>
                    <v:group w14:anchorId="775156CD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GTg1DIAALX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28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54EAE82A" w14:textId="23772408" w:rsidR="003D1B71" w:rsidRPr="00380FD1" w:rsidRDefault="002C13D6" w:rsidP="00380FD1">
            <w:pPr>
              <w:pStyle w:val="Information"/>
            </w:pPr>
            <w:hyperlink r:id="rId29" w:history="1">
              <w:r w:rsidR="00D17669" w:rsidRPr="00526803">
                <w:rPr>
                  <w:rStyle w:val="Hyperlink"/>
                </w:rPr>
                <w:t>annesherlynduran14@gmail.com</w:t>
              </w:r>
            </w:hyperlink>
          </w:p>
        </w:tc>
        <w:tc>
          <w:tcPr>
            <w:tcW w:w="423" w:type="dxa"/>
            <w:vMerge/>
          </w:tcPr>
          <w:p w14:paraId="52D96C32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A18AB4D" w14:textId="77777777" w:rsidR="003D1B71" w:rsidRDefault="003D1B71" w:rsidP="005801E5">
            <w:pPr>
              <w:pStyle w:val="Heading1"/>
            </w:pPr>
          </w:p>
        </w:tc>
      </w:tr>
      <w:tr w:rsidR="003D1B71" w14:paraId="4DD8739E" w14:textId="77777777" w:rsidTr="00D17669">
        <w:trPr>
          <w:trHeight w:val="190"/>
        </w:trPr>
        <w:tc>
          <w:tcPr>
            <w:tcW w:w="720" w:type="dxa"/>
          </w:tcPr>
          <w:p w14:paraId="41AF22BB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6D4368C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463D982A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4034E1C" w14:textId="77777777" w:rsidR="003D1B71" w:rsidRDefault="003D1B71" w:rsidP="005801E5">
            <w:pPr>
              <w:pStyle w:val="Heading1"/>
            </w:pPr>
          </w:p>
        </w:tc>
      </w:tr>
      <w:tr w:rsidR="003D1B71" w14:paraId="61326ED6" w14:textId="77777777" w:rsidTr="00D17669">
        <w:trPr>
          <w:trHeight w:val="691"/>
        </w:trPr>
        <w:tc>
          <w:tcPr>
            <w:tcW w:w="720" w:type="dxa"/>
          </w:tcPr>
          <w:p w14:paraId="03D86060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EF5EC8A" w14:textId="1FAD9294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5B801D4F" w14:textId="4961C7A8" w:rsidR="003D1B71" w:rsidRPr="00380FD1" w:rsidRDefault="003D1B71" w:rsidP="00380FD1">
            <w:pPr>
              <w:pStyle w:val="Information"/>
            </w:pPr>
          </w:p>
        </w:tc>
        <w:tc>
          <w:tcPr>
            <w:tcW w:w="423" w:type="dxa"/>
            <w:vMerge/>
          </w:tcPr>
          <w:p w14:paraId="5CF13BDC" w14:textId="77777777"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D9250CC" w14:textId="77777777" w:rsidR="003D1B71" w:rsidRDefault="003D1B71" w:rsidP="005801E5">
            <w:pPr>
              <w:pStyle w:val="Heading1"/>
            </w:pPr>
          </w:p>
        </w:tc>
      </w:tr>
      <w:tr w:rsidR="003D1B71" w14:paraId="60616C57" w14:textId="77777777" w:rsidTr="00D17669">
        <w:trPr>
          <w:trHeight w:val="2675"/>
        </w:trPr>
        <w:tc>
          <w:tcPr>
            <w:tcW w:w="720" w:type="dxa"/>
          </w:tcPr>
          <w:p w14:paraId="66D2E194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3DB5E8D2" w14:textId="79FA8D99" w:rsidR="000536AB" w:rsidRDefault="000536AB" w:rsidP="000536AB">
            <w:pPr>
              <w:pStyle w:val="Heading3"/>
            </w:pPr>
            <w:r>
              <w:t>Qualifications</w:t>
            </w:r>
          </w:p>
          <w:p w14:paraId="06B18E85" w14:textId="00726229" w:rsidR="000536AB" w:rsidRPr="00B72071" w:rsidRDefault="000536AB" w:rsidP="000536AB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0" w:line="276" w:lineRule="auto"/>
              <w:contextualSpacing/>
              <w:rPr>
                <w:rFonts w:ascii="Times New Roman" w:eastAsia="Calibri" w:hAnsi="Times New Roman"/>
                <w:szCs w:val="20"/>
              </w:rPr>
            </w:pPr>
            <w:r>
              <w:rPr>
                <w:rFonts w:ascii="Times New Roman" w:eastAsia="Calibri" w:hAnsi="Times New Roman"/>
                <w:szCs w:val="20"/>
              </w:rPr>
              <w:t>Diligent, trustworthy, responsible with any given task</w:t>
            </w:r>
          </w:p>
          <w:p w14:paraId="64B529B4" w14:textId="77777777" w:rsidR="000536AB" w:rsidRPr="00B72071" w:rsidRDefault="000536AB" w:rsidP="000536AB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0" w:line="276" w:lineRule="auto"/>
              <w:contextualSpacing/>
              <w:rPr>
                <w:rFonts w:ascii="Times New Roman" w:eastAsia="Calibri" w:hAnsi="Times New Roman"/>
                <w:szCs w:val="20"/>
              </w:rPr>
            </w:pPr>
            <w:r w:rsidRPr="00B72071">
              <w:rPr>
                <w:rFonts w:ascii="Times New Roman" w:eastAsia="Calibri" w:hAnsi="Times New Roman"/>
                <w:szCs w:val="20"/>
              </w:rPr>
              <w:t>Good communication skills and right attitude towards work.</w:t>
            </w:r>
          </w:p>
          <w:p w14:paraId="6245B95F" w14:textId="77777777" w:rsidR="009E4FBD" w:rsidRPr="00CB0055" w:rsidRDefault="009E4FBD" w:rsidP="009E4FBD">
            <w:pPr>
              <w:pStyle w:val="Heading3"/>
            </w:pPr>
            <w:r>
              <w:t>References</w:t>
            </w:r>
          </w:p>
          <w:p w14:paraId="27E56068" w14:textId="14AE90FA" w:rsidR="009E4FBD" w:rsidRPr="00B72071" w:rsidRDefault="00477099" w:rsidP="009E4FBD">
            <w:pPr>
              <w:rPr>
                <w:rFonts w:ascii="Calibri" w:hAnsi="Calibri" w:cs="Calibri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u w:val="single"/>
              </w:rPr>
              <w:t>Prof.</w:t>
            </w:r>
            <w:r w:rsidR="00347D4D">
              <w:rPr>
                <w:rFonts w:ascii="Calibri" w:hAnsi="Calibri" w:cs="Calibri"/>
                <w:b/>
                <w:bCs/>
                <w:sz w:val="20"/>
                <w:szCs w:val="20"/>
                <w:u w:val="single"/>
              </w:rPr>
              <w:t xml:space="preserve"> </w:t>
            </w:r>
            <w:proofErr w:type="spellStart"/>
            <w:r w:rsidR="00347D4D">
              <w:rPr>
                <w:rFonts w:ascii="Calibri" w:hAnsi="Calibri" w:cs="Calibri"/>
                <w:b/>
                <w:bCs/>
                <w:sz w:val="20"/>
                <w:szCs w:val="20"/>
                <w:u w:val="single"/>
              </w:rPr>
              <w:t>Jeyfa</w:t>
            </w:r>
            <w:proofErr w:type="spellEnd"/>
            <w:r w:rsidR="00347D4D">
              <w:rPr>
                <w:rFonts w:ascii="Calibri" w:hAnsi="Calibri" w:cs="Calibri"/>
                <w:b/>
                <w:bCs/>
                <w:sz w:val="20"/>
                <w:szCs w:val="20"/>
                <w:u w:val="single"/>
              </w:rPr>
              <w:t xml:space="preserve"> C. </w:t>
            </w:r>
            <w:proofErr w:type="spellStart"/>
            <w:r w:rsidR="00347D4D">
              <w:rPr>
                <w:rFonts w:ascii="Calibri" w:hAnsi="Calibri" w:cs="Calibri"/>
                <w:b/>
                <w:bCs/>
                <w:sz w:val="20"/>
                <w:szCs w:val="20"/>
                <w:u w:val="single"/>
              </w:rPr>
              <w:t>Eleponio</w:t>
            </w:r>
            <w:proofErr w:type="spellEnd"/>
          </w:p>
          <w:p w14:paraId="486AA9EC" w14:textId="2404B708" w:rsidR="00AC509F" w:rsidRDefault="00477099" w:rsidP="009E4FBD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Practice Teaching Supervisor</w:t>
            </w:r>
          </w:p>
          <w:p w14:paraId="25B04907" w14:textId="558562E0" w:rsidR="009E4FBD" w:rsidRPr="00B72071" w:rsidRDefault="009E4FBD" w:rsidP="009E4FBD">
            <w:pPr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B72071">
              <w:rPr>
                <w:rFonts w:ascii="Calibri" w:hAnsi="Calibri" w:cs="Calibri"/>
                <w:i/>
                <w:iCs/>
                <w:sz w:val="20"/>
                <w:szCs w:val="20"/>
              </w:rPr>
              <w:t>(</w:t>
            </w:r>
            <w:r w:rsidR="00347D4D">
              <w:rPr>
                <w:rFonts w:ascii="Calibri" w:hAnsi="Calibri" w:cs="Calibri"/>
                <w:i/>
                <w:iCs/>
                <w:sz w:val="20"/>
                <w:szCs w:val="20"/>
              </w:rPr>
              <w:t>Isabela State University- Cabagan Campus</w:t>
            </w:r>
            <w:r w:rsidRPr="00B72071">
              <w:rPr>
                <w:rFonts w:ascii="Calibri" w:hAnsi="Calibri" w:cs="Calibri"/>
                <w:i/>
                <w:iCs/>
                <w:sz w:val="20"/>
                <w:szCs w:val="20"/>
              </w:rPr>
              <w:t>)</w:t>
            </w:r>
          </w:p>
          <w:p w14:paraId="76EE63D0" w14:textId="3AA81EF1" w:rsidR="009E4FBD" w:rsidRPr="00477099" w:rsidRDefault="009E4FBD" w:rsidP="009E4FBD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477099">
              <w:rPr>
                <w:rFonts w:ascii="Calibri" w:hAnsi="Calibri" w:cs="Calibri"/>
                <w:bCs/>
                <w:sz w:val="20"/>
                <w:szCs w:val="20"/>
              </w:rPr>
              <w:t>09</w:t>
            </w:r>
            <w:r w:rsidR="00347D4D" w:rsidRPr="00477099">
              <w:rPr>
                <w:rFonts w:ascii="Calibri" w:hAnsi="Calibri" w:cs="Calibri"/>
                <w:bCs/>
                <w:sz w:val="20"/>
                <w:szCs w:val="20"/>
              </w:rPr>
              <w:t>677641229</w:t>
            </w:r>
          </w:p>
          <w:p w14:paraId="32780D56" w14:textId="77777777" w:rsidR="009E4FBD" w:rsidRPr="00B72071" w:rsidRDefault="009E4FBD" w:rsidP="009E4FBD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74C9818" w14:textId="0073BB7F" w:rsidR="00477099" w:rsidRDefault="00347D4D" w:rsidP="009E4FBD">
            <w:pPr>
              <w:rPr>
                <w:rFonts w:ascii="Calibri" w:hAnsi="Calibri" w:cs="Calibri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u w:val="single"/>
              </w:rPr>
              <w:t>Mr</w:t>
            </w:r>
            <w:r w:rsidR="009E4FBD" w:rsidRPr="00B72071">
              <w:rPr>
                <w:rFonts w:ascii="Calibri" w:hAnsi="Calibri" w:cs="Calibri"/>
                <w:b/>
                <w:bCs/>
                <w:sz w:val="20"/>
                <w:szCs w:val="20"/>
                <w:u w:val="single"/>
              </w:rPr>
              <w:t xml:space="preserve">. </w:t>
            </w:r>
            <w:proofErr w:type="spellStart"/>
            <w:r w:rsidR="00477099">
              <w:rPr>
                <w:rFonts w:ascii="Calibri" w:hAnsi="Calibri" w:cs="Calibri"/>
                <w:b/>
                <w:bCs/>
                <w:sz w:val="20"/>
                <w:szCs w:val="20"/>
                <w:u w:val="single"/>
              </w:rPr>
              <w:t>Jhonrell</w:t>
            </w:r>
            <w:proofErr w:type="spellEnd"/>
            <w:r w:rsidR="00477099">
              <w:rPr>
                <w:rFonts w:ascii="Calibri" w:hAnsi="Calibri" w:cs="Calibri"/>
                <w:b/>
                <w:bCs/>
                <w:sz w:val="20"/>
                <w:szCs w:val="20"/>
                <w:u w:val="single"/>
              </w:rPr>
              <w:t xml:space="preserve"> P. Ulep, MT</w:t>
            </w:r>
          </w:p>
          <w:p w14:paraId="443FD954" w14:textId="4D90E1A7" w:rsidR="009E4FBD" w:rsidRDefault="009E4FBD" w:rsidP="009E4FBD">
            <w:pPr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B72071">
              <w:rPr>
                <w:rFonts w:ascii="Calibri" w:hAnsi="Calibri" w:cs="Calibri"/>
                <w:i/>
                <w:iCs/>
                <w:sz w:val="20"/>
                <w:szCs w:val="20"/>
              </w:rPr>
              <w:t>(</w:t>
            </w:r>
            <w:proofErr w:type="spellStart"/>
            <w:r w:rsidR="003C32FE">
              <w:rPr>
                <w:rFonts w:ascii="Calibri" w:hAnsi="Calibri" w:cs="Calibri"/>
                <w:i/>
                <w:iCs/>
                <w:sz w:val="20"/>
                <w:szCs w:val="20"/>
              </w:rPr>
              <w:t>Sto</w:t>
            </w:r>
            <w:proofErr w:type="spellEnd"/>
            <w:r w:rsidR="003C32FE">
              <w:rPr>
                <w:rFonts w:ascii="Calibri" w:hAnsi="Calibri" w:cs="Calibri"/>
                <w:i/>
                <w:iCs/>
                <w:sz w:val="20"/>
                <w:szCs w:val="20"/>
              </w:rPr>
              <w:t>. Tomas Central School</w:t>
            </w:r>
            <w:r w:rsidRPr="00B72071">
              <w:rPr>
                <w:rFonts w:ascii="Calibri" w:hAnsi="Calibri" w:cs="Calibri"/>
                <w:i/>
                <w:iCs/>
                <w:sz w:val="20"/>
                <w:szCs w:val="20"/>
              </w:rPr>
              <w:t>)</w:t>
            </w:r>
          </w:p>
          <w:p w14:paraId="594A48D1" w14:textId="72ECA464" w:rsidR="003C32FE" w:rsidRPr="003C32FE" w:rsidRDefault="00477099" w:rsidP="009E4FBD">
            <w:pPr>
              <w:rPr>
                <w:rFonts w:ascii="Calibri" w:hAnsi="Calibri" w:cs="Calibri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Calibri" w:hAnsi="Calibri" w:cs="Calibri"/>
                <w:i/>
                <w:iCs/>
                <w:sz w:val="20"/>
                <w:szCs w:val="20"/>
              </w:rPr>
              <w:t>09453092648</w:t>
            </w:r>
          </w:p>
          <w:p w14:paraId="4324E2CD" w14:textId="3F2C72D2" w:rsidR="009E4FBD" w:rsidRPr="0056708E" w:rsidRDefault="009E4FBD" w:rsidP="003C32FE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791DABDC" w14:textId="77777777" w:rsidR="003D1B71" w:rsidRDefault="003D1B71" w:rsidP="00222466"/>
        </w:tc>
        <w:tc>
          <w:tcPr>
            <w:tcW w:w="6607" w:type="dxa"/>
            <w:vMerge/>
          </w:tcPr>
          <w:p w14:paraId="02570B84" w14:textId="77777777" w:rsidR="003D1B71" w:rsidRDefault="003D1B71" w:rsidP="00222466"/>
        </w:tc>
      </w:tr>
    </w:tbl>
    <w:p w14:paraId="148637F4" w14:textId="6EC74234" w:rsidR="007F5B63" w:rsidRPr="00CE1E3D" w:rsidRDefault="007F5B63" w:rsidP="006D79A8">
      <w:pPr>
        <w:pStyle w:val="BodyText"/>
      </w:pPr>
    </w:p>
    <w:sectPr w:rsidR="007F5B63" w:rsidRPr="00CE1E3D" w:rsidSect="00D17669">
      <w:headerReference w:type="default" r:id="rId30"/>
      <w:type w:val="continuous"/>
      <w:pgSz w:w="12240" w:h="20160" w:code="5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E1970A" w14:textId="77777777" w:rsidR="002A3AAE" w:rsidRDefault="002A3AAE" w:rsidP="00590471">
      <w:r>
        <w:separator/>
      </w:r>
    </w:p>
  </w:endnote>
  <w:endnote w:type="continuationSeparator" w:id="0">
    <w:p w14:paraId="220B4AE8" w14:textId="77777777" w:rsidR="002A3AAE" w:rsidRDefault="002A3AAE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altName w:val="Arial"/>
    <w:panose1 w:val="02070309020205020404"/>
    <w:charset w:val="00"/>
    <w:family w:val="modern"/>
    <w:pitch w:val="fixed"/>
    <w:sig w:usb0="00000000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altName w:val="Calibri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D6E114" w14:textId="77777777" w:rsidR="002A3AAE" w:rsidRDefault="002A3AAE" w:rsidP="00590471">
      <w:r>
        <w:separator/>
      </w:r>
    </w:p>
  </w:footnote>
  <w:footnote w:type="continuationSeparator" w:id="0">
    <w:p w14:paraId="5703EBB4" w14:textId="77777777" w:rsidR="002A3AAE" w:rsidRDefault="002A3AAE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587707" w14:textId="77777777" w:rsidR="00590471" w:rsidRDefault="00310F17" w:rsidP="00060042">
    <w:pPr>
      <w:pStyle w:val="BodyText"/>
    </w:pPr>
    <w:r>
      <w:rPr>
        <w:noProof/>
        <w:lang w:val="en-PH" w:eastAsia="en-PH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C7DD009" wp14:editId="11A2C523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7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8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9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>
          <w:pict>
            <v:group w14:anchorId="06BF34CE" id="Group 26" o:spid="_x0000_s1026" alt="&quot;&quot;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0F006ED"/>
    <w:multiLevelType w:val="multilevel"/>
    <w:tmpl w:val="FCA038B8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2C567A" w:themeColor="accent1"/>
        <w:sz w:val="24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2C567A" w:themeColor="accent1"/>
        <w:sz w:val="24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2C567A" w:themeColor="accent1"/>
        <w:sz w:val="24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3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AD529F"/>
    <w:multiLevelType w:val="hybridMultilevel"/>
    <w:tmpl w:val="E8AA56F0"/>
    <w:lvl w:ilvl="0" w:tplc="3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5A3EE4"/>
    <w:multiLevelType w:val="multilevel"/>
    <w:tmpl w:val="FCA038B8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2C567A" w:themeColor="accent1"/>
        <w:sz w:val="24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2C567A" w:themeColor="accent1"/>
        <w:sz w:val="24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2C567A" w:themeColor="accent1"/>
        <w:sz w:val="24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6" w15:restartNumberingAfterBreak="0">
    <w:nsid w:val="595672F9"/>
    <w:multiLevelType w:val="hybridMultilevel"/>
    <w:tmpl w:val="CA2EBF8A"/>
    <w:lvl w:ilvl="0" w:tplc="3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3B4361"/>
    <w:multiLevelType w:val="hybridMultilevel"/>
    <w:tmpl w:val="C8F2A44C"/>
    <w:lvl w:ilvl="0" w:tplc="3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21405B" w:themeColor="accent1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6B5990"/>
    <w:multiLevelType w:val="hybridMultilevel"/>
    <w:tmpl w:val="44A83B8A"/>
    <w:lvl w:ilvl="0" w:tplc="4A8E904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21405B" w:themeColor="accent1" w:themeShade="BF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4B75A2A"/>
    <w:multiLevelType w:val="hybridMultilevel"/>
    <w:tmpl w:val="68C0E3F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8"/>
  </w:num>
  <w:num w:numId="7">
    <w:abstractNumId w:val="6"/>
  </w:num>
  <w:num w:numId="8">
    <w:abstractNumId w:val="4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22"/>
  <w:removePersonalInformation/>
  <w:removeDateAndTime/>
  <w:displayBackgroundShape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revisionView w:inkAnnotations="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023F"/>
    <w:rsid w:val="00020224"/>
    <w:rsid w:val="000536AB"/>
    <w:rsid w:val="00060042"/>
    <w:rsid w:val="0008685D"/>
    <w:rsid w:val="00090860"/>
    <w:rsid w:val="00112FD7"/>
    <w:rsid w:val="00150ABD"/>
    <w:rsid w:val="001946FC"/>
    <w:rsid w:val="001C6B20"/>
    <w:rsid w:val="00222466"/>
    <w:rsid w:val="0024753C"/>
    <w:rsid w:val="0025144E"/>
    <w:rsid w:val="00276026"/>
    <w:rsid w:val="002A3AAE"/>
    <w:rsid w:val="002A5ACD"/>
    <w:rsid w:val="002B4549"/>
    <w:rsid w:val="002C13D6"/>
    <w:rsid w:val="002C6D6F"/>
    <w:rsid w:val="00310F17"/>
    <w:rsid w:val="00322A46"/>
    <w:rsid w:val="003326CB"/>
    <w:rsid w:val="00347D4D"/>
    <w:rsid w:val="00353B60"/>
    <w:rsid w:val="003670E7"/>
    <w:rsid w:val="00376291"/>
    <w:rsid w:val="00380FD1"/>
    <w:rsid w:val="00383D02"/>
    <w:rsid w:val="00385DE7"/>
    <w:rsid w:val="003C32FE"/>
    <w:rsid w:val="003C53AD"/>
    <w:rsid w:val="003D0E2B"/>
    <w:rsid w:val="003D1B71"/>
    <w:rsid w:val="003F52CA"/>
    <w:rsid w:val="00477099"/>
    <w:rsid w:val="004A4AE1"/>
    <w:rsid w:val="004B3FDB"/>
    <w:rsid w:val="004E158A"/>
    <w:rsid w:val="00504A75"/>
    <w:rsid w:val="00565C77"/>
    <w:rsid w:val="0056708E"/>
    <w:rsid w:val="005801E5"/>
    <w:rsid w:val="00590471"/>
    <w:rsid w:val="005C2200"/>
    <w:rsid w:val="005D01FA"/>
    <w:rsid w:val="00653E17"/>
    <w:rsid w:val="0065552D"/>
    <w:rsid w:val="00655E87"/>
    <w:rsid w:val="0067760B"/>
    <w:rsid w:val="00692128"/>
    <w:rsid w:val="006A08E8"/>
    <w:rsid w:val="006D79A8"/>
    <w:rsid w:val="00701413"/>
    <w:rsid w:val="00717FC3"/>
    <w:rsid w:val="0072353B"/>
    <w:rsid w:val="007575B6"/>
    <w:rsid w:val="007B3C81"/>
    <w:rsid w:val="007D67CA"/>
    <w:rsid w:val="007E49F0"/>
    <w:rsid w:val="007E668F"/>
    <w:rsid w:val="007F5B63"/>
    <w:rsid w:val="00803A0A"/>
    <w:rsid w:val="008206CF"/>
    <w:rsid w:val="00846CB9"/>
    <w:rsid w:val="008566AA"/>
    <w:rsid w:val="008A1E6E"/>
    <w:rsid w:val="008C024F"/>
    <w:rsid w:val="008C1D91"/>
    <w:rsid w:val="008C2CFC"/>
    <w:rsid w:val="008D79AD"/>
    <w:rsid w:val="0091023F"/>
    <w:rsid w:val="00912DC8"/>
    <w:rsid w:val="009475DC"/>
    <w:rsid w:val="00967B93"/>
    <w:rsid w:val="009D090F"/>
    <w:rsid w:val="009E4FBD"/>
    <w:rsid w:val="00A24D4E"/>
    <w:rsid w:val="00A31464"/>
    <w:rsid w:val="00A31B16"/>
    <w:rsid w:val="00A33613"/>
    <w:rsid w:val="00A47A8D"/>
    <w:rsid w:val="00AC509F"/>
    <w:rsid w:val="00AC6C7E"/>
    <w:rsid w:val="00B4158A"/>
    <w:rsid w:val="00B569D1"/>
    <w:rsid w:val="00B6466C"/>
    <w:rsid w:val="00B9462F"/>
    <w:rsid w:val="00BB1B5D"/>
    <w:rsid w:val="00BC22C7"/>
    <w:rsid w:val="00BD195A"/>
    <w:rsid w:val="00C07240"/>
    <w:rsid w:val="00C14078"/>
    <w:rsid w:val="00C26581"/>
    <w:rsid w:val="00C407C9"/>
    <w:rsid w:val="00CE1E3D"/>
    <w:rsid w:val="00D053FA"/>
    <w:rsid w:val="00D1118C"/>
    <w:rsid w:val="00D17669"/>
    <w:rsid w:val="00D23929"/>
    <w:rsid w:val="00D56843"/>
    <w:rsid w:val="00DC3F0A"/>
    <w:rsid w:val="00E21BF8"/>
    <w:rsid w:val="00E26AED"/>
    <w:rsid w:val="00E73AB8"/>
    <w:rsid w:val="00E90A60"/>
    <w:rsid w:val="00ED47F7"/>
    <w:rsid w:val="00EE7E09"/>
    <w:rsid w:val="00F0223C"/>
    <w:rsid w:val="00F3235D"/>
    <w:rsid w:val="00F32393"/>
    <w:rsid w:val="00F63526"/>
    <w:rsid w:val="00F878BD"/>
    <w:rsid w:val="00FC0ED8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4243467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36A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2C567A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34"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link w:val="NoSpacingChar"/>
    <w:uiPriority w:val="1"/>
    <w:qFormat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customStyle="1" w:styleId="NoSpacingChar">
    <w:name w:val="No Spacing Char"/>
    <w:basedOn w:val="DefaultParagraphFont"/>
    <w:link w:val="NoSpacing"/>
    <w:uiPriority w:val="1"/>
    <w:rsid w:val="00701413"/>
    <w:rPr>
      <w:rFonts w:cs="Georgia"/>
      <w:sz w:val="8"/>
    </w:rPr>
  </w:style>
  <w:style w:type="character" w:styleId="Hyperlink">
    <w:name w:val="Hyperlink"/>
    <w:basedOn w:val="DefaultParagraphFont"/>
    <w:uiPriority w:val="99"/>
    <w:unhideWhenUsed/>
    <w:rsid w:val="00D1766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rsid w:val="00D1766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06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6CF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36AB"/>
    <w:rPr>
      <w:rFonts w:asciiTheme="majorHAnsi" w:eastAsiaTheme="majorEastAsia" w:hAnsiTheme="majorHAnsi" w:cstheme="majorBidi"/>
      <w:b/>
      <w:bCs/>
      <w:color w:val="2C567A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 /><Relationship Id="rId13" Type="http://schemas.openxmlformats.org/officeDocument/2006/relationships/customXml" Target="ink/ink1.xml" /><Relationship Id="rId18" Type="http://schemas.openxmlformats.org/officeDocument/2006/relationships/image" Target="media/image5.png" /><Relationship Id="rId26" Type="http://schemas.openxmlformats.org/officeDocument/2006/relationships/image" Target="media/image60.png" /><Relationship Id="rId3" Type="http://schemas.openxmlformats.org/officeDocument/2006/relationships/customXml" Target="../customXml/item3.xml" /><Relationship Id="rId21" Type="http://schemas.openxmlformats.org/officeDocument/2006/relationships/customXml" Target="ink/ink5.xml" /><Relationship Id="rId7" Type="http://schemas.openxmlformats.org/officeDocument/2006/relationships/webSettings" Target="webSettings.xml" /><Relationship Id="rId12" Type="http://schemas.openxmlformats.org/officeDocument/2006/relationships/image" Target="media/image2.jpeg" /><Relationship Id="rId17" Type="http://schemas.openxmlformats.org/officeDocument/2006/relationships/customXml" Target="ink/ink3.xml" /><Relationship Id="rId25" Type="http://schemas.openxmlformats.org/officeDocument/2006/relationships/image" Target="media/image8.png" /><Relationship Id="rId2" Type="http://schemas.openxmlformats.org/officeDocument/2006/relationships/customXml" Target="../customXml/item2.xml" /><Relationship Id="rId16" Type="http://schemas.openxmlformats.org/officeDocument/2006/relationships/image" Target="media/image4.png" /><Relationship Id="rId20" Type="http://schemas.openxmlformats.org/officeDocument/2006/relationships/image" Target="media/image6.png" /><Relationship Id="rId29" Type="http://schemas.openxmlformats.org/officeDocument/2006/relationships/hyperlink" Target="mailto:annesherlynduran14@gmail.com" TargetMode="External" /><Relationship Id="rId1" Type="http://schemas.openxmlformats.org/officeDocument/2006/relationships/customXml" Target="../customXml/item1.xml" /><Relationship Id="rId6" Type="http://schemas.openxmlformats.org/officeDocument/2006/relationships/settings" Target="settings.xml" /><Relationship Id="rId24" Type="http://schemas.openxmlformats.org/officeDocument/2006/relationships/image" Target="media/image40.png" /><Relationship Id="rId32" Type="http://schemas.openxmlformats.org/officeDocument/2006/relationships/theme" Target="theme/theme1.xml" /><Relationship Id="rId5" Type="http://schemas.openxmlformats.org/officeDocument/2006/relationships/styles" Target="styles.xml" /><Relationship Id="rId15" Type="http://schemas.openxmlformats.org/officeDocument/2006/relationships/customXml" Target="ink/ink2.xml" /><Relationship Id="rId23" Type="http://schemas.openxmlformats.org/officeDocument/2006/relationships/image" Target="media/image2.png" /><Relationship Id="rId28" Type="http://schemas.openxmlformats.org/officeDocument/2006/relationships/image" Target="media/image80.png" /><Relationship Id="rId10" Type="http://schemas.openxmlformats.org/officeDocument/2006/relationships/image" Target="media/image1.jpg" /><Relationship Id="rId19" Type="http://schemas.openxmlformats.org/officeDocument/2006/relationships/customXml" Target="ink/ink4.xml" /><Relationship Id="rId31" Type="http://schemas.openxmlformats.org/officeDocument/2006/relationships/fontTable" Target="fontTable.xml" /><Relationship Id="rId4" Type="http://schemas.openxmlformats.org/officeDocument/2006/relationships/numbering" Target="numbering.xml" /><Relationship Id="rId9" Type="http://schemas.openxmlformats.org/officeDocument/2006/relationships/endnotes" Target="endnotes.xml" /><Relationship Id="rId14" Type="http://schemas.openxmlformats.org/officeDocument/2006/relationships/image" Target="media/image3.png" /><Relationship Id="rId22" Type="http://schemas.openxmlformats.org/officeDocument/2006/relationships/image" Target="media/image7.png" /><Relationship Id="rId27" Type="http://schemas.openxmlformats.org/officeDocument/2006/relationships/image" Target="media/image9.png" /><Relationship Id="rId30" Type="http://schemas.openxmlformats.org/officeDocument/2006/relationships/header" Target="header1.xml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RNADETTE%20TAYNAN\AppData\Roaming\Microsoft\Templates\Blue%20spheres%20resume.dotx" TargetMode="External" 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19T05:32:28.2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271 511 24575,'-5'-1'0,"1"0"0,-1-1 0,0 0 0,1 0 0,-1 0 0,1 0 0,0 0 0,-7-6 0,-10-5 0,15 11 0,1 0 0,-1 0 0,0 0 0,0 1 0,0-1 0,0 1 0,0 1 0,0-1 0,0 1 0,0 0 0,0 0 0,0 1 0,0 0 0,1 0 0,-1 0 0,0 1 0,0 0 0,1 0 0,-1 1 0,1-1 0,-1 1 0,1 0 0,0 0 0,0 1 0,0 0 0,1 0 0,0 0 0,-1 0 0,1 0 0,1 1 0,-1 0 0,1 0 0,-1 0 0,1 0 0,1 1 0,-1-1 0,1 1 0,0-1 0,0 1 0,1 0 0,0 0 0,0 0 0,-1 8 0,-1 44 0,2 1 0,7 58 0,-6-115 0,0 1 0,1 0 0,0-1 0,-1 1 0,1-1 0,0 0 0,0 1 0,0-1 0,1 0 0,-1 1 0,0-1 0,1 0 0,0 0 0,-1 0 0,1 0 0,0-1 0,0 1 0,0 0 0,0-1 0,0 1 0,4 1 0,0-1 0,-1 0 0,0 0 0,1 0 0,-1-1 0,1 0 0,-1 0 0,1 0 0,-1-1 0,1 0 0,6 0 0,-4-1 0,-1 0 0,0 0 0,0 0 0,0-1 0,0 0 0,0-1 0,12-5 0,-16 6 0,0 0 0,0 1 0,0-1 0,0 0 0,-1 0 0,1-1 0,-1 1 0,1-1 0,-1 1 0,0-1 0,0 0 0,0 1 0,-1-1 0,1 0 0,0 0 0,0-5 0,14-48 0,1-1 0,-2-1 0,-3-1 0,-2 0 0,2-82 0,-10 87 0,15-92 0,-16 142 0,3-16 0,-2 0 0,0 0 0,-1 0 0,-1-1 0,0 1 0,-7-34 0,7 53 0,0 1 0,0-1 0,0 0 0,0 0 0,0 1 0,-1-1 0,1 0 0,0 1 0,0-1 0,-1 0 0,1 1 0,0-1 0,-1 1 0,1-1 0,-1 0 0,1 1 0,-1-1 0,1 1 0,-1-1 0,1 1 0,-1-1 0,0 1 0,1 0 0,-1-1 0,1 1 0,-1 0 0,-1-1 0,-11 13 0,-5 29 0,12 2 0,2 1 0,2-1 0,5 79 0,0-18 0,-3-70 0,-1-9 0,1 1 0,1-1 0,1 1 0,10 44 0,-10-64 0,-1-1 0,1 1 0,1 0 0,-1-1 0,1 1 0,0-1 0,0 0 0,0 0 0,1 0 0,0 0 0,0-1 0,0 1 0,1-1 0,-1 0 0,1-1 0,0 1 0,0-1 0,0 0 0,0 0 0,1 0 0,-1-1 0,1 0 0,0 0 0,0 0 0,10 1 0,58 6-1365,-56-3-5461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19T05:33:01.0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2 124 24575,'-1'85'0,"3"95"0,-1-172 0,1 1 0,0-1 0,1 1 0,-1-1 0,2 0 0,-1 0 0,1 0 0,0-1 0,1 1 0,0-1 0,10 12 0,-15-18 0,1-1 0,-1 0 0,0 1 0,0-1 0,1 1 0,-1-1 0,0 0 0,1 1 0,-1-1 0,0 0 0,1 1 0,-1-1 0,1 0 0,-1 0 0,0 0 0,1 1 0,-1-1 0,1 0 0,-1 0 0,1 0 0,-1 0 0,1 0 0,-1 0 0,1 0 0,-1 0 0,1 0 0,-1 0 0,1 0 0,-1 0 0,0 0 0,1 0 0,-1 0 0,1 0 0,-1 0 0,1-1 0,-1 1 0,1 0 0,-1 0 0,1-1 0,8-22 0,-5-31 0,-4 52 0,-2-91 0,3-59 0,0 146 0,0 1 0,1-1 0,-1 1 0,1 0 0,1 0 0,-1 0 0,1 0 0,0 0 0,0 1 0,0-1 0,8-7 0,50-46 0,-41 41 0,-17 14 0,0 0 0,1 0 0,-1 0 0,1 0 0,-1 1 0,1 0 0,0 0 0,0 0 0,0 0 0,0 1 0,0-1 0,0 1 0,1 0 0,-1 0 0,0 1 0,8-1 0,-9 1 0,0 1 0,1 0 0,-1 0 0,0 0 0,0 1 0,0-1 0,0 1 0,0-1 0,0 1 0,-1 0 0,1 0 0,0 0 0,-1 1 0,0-1 0,1 1 0,-1-1 0,0 1 0,0 0 0,-1 0 0,1-1 0,0 1 0,1 5 0,4 9 0,0 0 0,-1 1 0,0 0 0,-2 0 0,0 1 0,2 28 0,-5 114 0,0-7 0,14-72-1365,-10-59-5461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19T05:32:54.72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325 79 24575,'-2'-3'0,"0"-1"0,0 1 0,-1 0 0,0 0 0,1 1 0,-1-1 0,0 0 0,0 1 0,0-1 0,-1 1 0,1 0 0,-4-2 0,-8-5 0,11 5 0,0 1 0,0 0 0,0 0 0,0 0 0,0 1 0,-1-1 0,0 1 0,1 0 0,-1 0 0,0 1 0,0 0 0,0-1 0,0 2 0,0-1 0,0 0 0,0 1 0,0 0 0,0 0 0,0 1 0,0 0 0,0-1 0,0 1 0,0 1 0,0-1 0,0 1 0,1 0 0,-1 0 0,0 0 0,1 1 0,0 0 0,0 0 0,0 0 0,0 0 0,0 0 0,-3 5 0,-13 15 0,13-17 0,0 1 0,0 0 0,1 1 0,0 0 0,0 0 0,1 0 0,0 1 0,0 0 0,1 0 0,0 0 0,1 0 0,0 0 0,0 1 0,1 0 0,-1 13 0,1 2 0,0-7 0,1 0 0,1 0 0,0 0 0,1 0 0,1 0 0,7 30 0,-6-43 0,0 1 0,1-1 0,0 1 0,0-1 0,0 0 0,0-1 0,1 1 0,-1-1 0,1 1 0,0-2 0,1 1 0,-1 0 0,1-1 0,-1 0 0,1 0 0,8 2 0,-8-3 0,1 1 0,0-1 0,-1 0 0,1-1 0,0 0 0,0 0 0,0 0 0,0-1 0,0 0 0,0-1 0,0 1 0,0-1 0,0-1 0,11-2 0,-16 2 0,1 0 0,0 1 0,-1-1 0,1 0 0,-1-1 0,0 1 0,1 0 0,-1-1 0,0 1 0,-1-1 0,1 0 0,0 1 0,-1-1 0,1 0 0,-1 0 0,0 0 0,0 0 0,0 0 0,-1 0 0,1 0 0,-1-1 0,1-4 0,0-12 0,0 0 0,-4-32 0,0 23 0,5 1 0,1 0 0,1 0 0,1 1 0,1 0 0,2 0 0,20-48 0,-16 42 0,-12 33 0,0 0 0,0 0 0,1 0 0,-1 0 0,0 0 0,0 1 0,0-1 0,0 0 0,0 0 0,0 0 0,0 0 0,0 0 0,0 0 0,0 1 0,1-1 0,-1 0 0,0 0 0,0 0 0,0 0 0,0 0 0,0 0 0,0 0 0,1 0 0,-1 0 0,0 0 0,0 0 0,0 0 0,0 0 0,0 0 0,1 0 0,-1 0 0,0 0 0,0 0 0,0 0 0,0 0 0,0 0 0,1 0 0,-1 0 0,0 0 0,0 0 0,0 0 0,0 0 0,0 0 0,0 0 0,1 0 0,-1 0 0,3 31 0,-2 42 0,-2-40 0,0-19 0,0 0 0,2 0 0,-1 0 0,5 22 0,-4-32 0,0 0 0,1 0 0,-1 0 0,1 0 0,0 0 0,0 0 0,0-1 0,1 1 0,-1-1 0,1 0 0,0 1 0,0-1 0,0 0 0,0-1 0,0 1 0,1 0 0,-1-1 0,1 0 0,5 3 0,3 1-341,0 1 0,0 0-1,19 17 1,-23-17-6485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19T05:32:41.4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34 24575,'-2'103'0,"5"112"0,-3-211 0,1 0 0,-1 0 0,1 0 0,0-1 0,0 1 0,0 0 0,1-1 0,-1 1 0,1-1 0,0 1 0,0-1 0,0 0 0,1 0 0,-1 0 0,1 0 0,-1 0 0,1-1 0,0 1 0,0-1 0,0 1 0,0-1 0,1 0 0,-1-1 0,1 1 0,-1 0 0,1-1 0,-1 0 0,1 0 0,0 0 0,0 0 0,0-1 0,-1 1 0,1-1 0,0 0 0,0 0 0,0 0 0,0-1 0,-1 1 0,1-1 0,0 0 0,0 0 0,4-2 0,-6 1 0,1 0 0,0 1 0,-1-1 0,1 0 0,-1-1 0,1 1 0,-1 0 0,0-1 0,0 1 0,0-1 0,0 0 0,-1 1 0,1-1 0,-1 0 0,1 0 0,-1 0 0,0 0 0,0 0 0,-1 0 0,1-1 0,0 1 0,-1-6 0,1-10 0,0-1 0,-4-32 0,2 26 0,-2-135 0,5 201 0,1 1 0,2-1 0,2-1 0,20 68 0,-25-103 0,-1 0 0,1-1 0,0 0 0,0 1 0,0-1 0,1 0 0,-1 0 0,1 0 0,0 0 0,0-1 0,0 1 0,0-1 0,0 1 0,0-1 0,1 0 0,-1 0 0,1-1 0,-1 1 0,1-1 0,4 1 0,8 3 0,0-2 0,0 0 0,23 1 0,-37-3 0,-1-1 0,1-1 0,0 1 0,0 0 0,0 0 0,0-1 0,0 1 0,-1-1 0,1 1 0,0-1 0,0 0 0,-1 1 0,1-1 0,-1 0 0,0 0 0,0-1 0,1 1 0,-1 0 0,1 0 0,-1-1 0,0 1 0,0-1 0,0 1 0,0-1 0,0 1 0,0-1 0,0 0 0,0 1 0,-1-1 0,1 0 0,-1 0 0,1 1 0,-1-1 0,1-4 0,1-7 0,-1-1 0,0 1 0,-3-25 0,2 21 0,-3-46 0,1 20 0,4-52 0,-2 92 0,1 0 0,0 0 0,0 0 0,0 1 0,0-1 0,0 0 0,0 1 0,1-1 0,-1 1 0,1-1 0,0 1 0,0 0 0,0 0 0,0-1 0,0 1 0,0 1 0,1-1 0,-1 0 0,1 1 0,-1-1 0,1 1 0,4-2 0,8-3 0,0 1 0,0 0 0,17-2 0,-9 2 0,-21 4 0,1 0 0,0 1 0,-1-1 0,1 1 0,0 0 0,0 0 0,-1 0 0,1 0 0,0 0 0,2 1 0,-4-1 0,0 1 0,0-1 0,0 0 0,0 1 0,-1-1 0,1 1 0,0-1 0,0 1 0,0-1 0,-1 1 0,1 0 0,0-1 0,-1 1 0,1 0 0,-1-1 0,1 1 0,-1 0 0,1 0 0,-1 0 0,1 1 0,0 2 0,-1-1 0,0 1 0,1 0 0,-2-1 0,1 1 0,0 0 0,-1-1 0,1 1 0,-1 0 0,0-1 0,0 1 0,-1-1 0,-1 5 0,-3 7 0,0 1 0,2 0 0,0 0 0,1 0 0,0 1 0,1-1 0,1 1 0,1 0 0,0-1 0,4 21 0,-4-30 0,1-1 0,1 0 0,-1 0 0,1 1 0,0-1 0,1 0 0,-1 0 0,1-1 0,0 1 0,1-1 0,-1 1 0,1-1 0,0 0 0,1 0 0,-1-1 0,1 1 0,0-1 0,0 0 0,0 0 0,0-1 0,1 1 0,-1-1 0,1-1 0,0 1 0,0-1 0,0 0 0,0 0 0,11 1 0,38 2-1365,-30-5-5461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19T05:29:22.1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453 60 24575,'-5'-1'0,"1"0"0,-1-1 0,0 0 0,1 1 0,-1-1 0,1-1 0,0 1 0,-7-6 0,-10-4 0,6 6 0,0 1 0,-1 1 0,1 1 0,-1 0 0,0 1 0,0 0 0,-1 2 0,1-1 0,0 2 0,0 0 0,0 2 0,0-1 0,0 2 0,1 0 0,-24 10 0,32-10 0,0 1 0,1 0 0,0 0 0,0 1 0,0 0 0,0 0 0,1 1 0,0-1 0,1 1 0,-1 0 0,1 0 0,-5 15 0,2-7 0,2 0 0,0 1 0,1 0 0,0 0 0,-1 25 0,2 9 0,7 90 0,-3-137 0,-1-1 0,0 1 0,0-1 0,1 1 0,0-1 0,-1 0 0,1 1 0,0-1 0,0 0 0,0 1 0,1-1 0,-1 0 0,0 0 0,1 0 0,-1 0 0,1 0 0,0 0 0,0-1 0,0 1 0,0 0 0,0-1 0,4 3 0,-2-3 0,0 0 0,0 1 0,1-2 0,-1 1 0,0 0 0,0-1 0,1 0 0,-1 0 0,0 0 0,0 0 0,1-1 0,6-1 0,-2 0 0,0-1 0,0 0 0,0-1 0,0 0 0,0 0 0,-1 0 0,1-1 0,-1-1 0,-1 1 0,1-1 0,11-11 0,-9 0 0,0 0 0,-1-1 0,0 0 0,-2-1 0,10-36 0,12-27 0,29-70 0,-58 152 0,0-1 0,0 1 0,0 0 0,0-1 0,0 1 0,0 0 0,0 0 0,0-1 0,0 1 0,0 0 0,0-1 0,0 1 0,0 0 0,0-1 0,0 1 0,1 0 0,-1 0 0,0-1 0,0 1 0,0 0 0,0 0 0,1-1 0,-1 1 0,0 0 0,0 0 0,1 0 0,-1-1 0,0 1 0,0 0 0,1 0 0,-1 0 0,0 0 0,0 0 0,1-1 0,-1 1 0,0 0 0,1 0 0,-1 0 0,0 0 0,1 0 0,-1 0 0,0 0 0,1 0 0,-1 0 0,0 0 0,0 0 0,1 1 0,4 17 0,-3 33 0,-2-50 0,-3 87 0,5 97 0,-2-183 0,-1 0 0,1 0 0,0 0 0,0 0 0,1 0 0,-1 0 0,0 0 0,1 0 0,-1 0 0,1-1 0,0 1 0,0 0 0,-1 0 0,1 0 0,0-1 0,0 1 0,1 0 0,-1-1 0,0 1 0,1-1 0,-1 0 0,1 1 0,-1-1 0,1 0 0,-1 0 0,1 0 0,0 0 0,0 0 0,-1-1 0,1 1 0,0-1 0,0 1 0,0-1 0,0 1 0,0-1 0,0 0 0,0 0 0,0 0 0,0 0 0,0 0 0,2 0 0,1-1 0,0-1 0,0 2 0,-1-2 0,1 0 0,0-1 0,-1 1 0,0-1 0,1 1 0,-1-1 0,0 0 0,-1-1 0,1 1 0,-1-1 0,1 0 0,3-5 0,3-8 0,-1 0 0,-1-1 0,-1 1 0,7-24 0,-10 26 0,1-1 0,1 1 0,1-1 0,0 2 0,1-1 0,13-17 0,25-25 0,-45 49 0,-12 11 0,-16 14 0,23-11 0,0 1 0,0-1 0,1 1 0,0-1 0,0 1 0,1 0 0,-1 0 0,2 0 0,-1 0 0,1 1 0,0-1 0,0 0 0,1 1 0,0-1 0,1 0 0,-1 1 0,1-1 0,1 0 0,-1 0 0,4 8 0,1 2 0,0-1 0,1 0 0,1 0 0,0-1 0,1 0 0,1 0 0,15 18 0,-16-21 0,0 0 0,-1 0 0,0 2 0,-1-1 0,-1 1 0,0 0 0,-1 1 0,0-1 0,-1 1 0,-1 0 0,2 22 0,6 15 0,-6-34 0,-1 0 0,-1 1 0,-1-1 0,1 30 0,-4-44 0,1 0 0,0 0 0,-1 0 0,1-1 0,-1 1 0,0 0 0,-1-1 0,1 1 0,0-1 0,-1 1 0,0-1 0,0 1 0,0-1 0,0 0 0,0 0 0,-1 0 0,0 0 0,1-1 0,-1 1 0,0-1 0,0 0 0,0 1 0,-1-1 0,1 0 0,0-1 0,-1 1 0,-5 1 0,7-2 0,0 0 0,0-1 0,0 1 0,0-1 0,0 1 0,0-1 0,0 0 0,0 0 0,0 0 0,0 0 0,0 0 0,0 0 0,0-1 0,0 1 0,0 0 0,0-1 0,0 0 0,0 0 0,0 1 0,0-1 0,0 0 0,-2-2 0,2 1 0,0-1 0,0 1 0,-1-1 0,2 0 0,-1 0 0,0 0 0,0 0 0,1 0 0,0 0 0,0 0 0,0 0 0,-1-6 0,-1-10 0,1-1 0,0 0 0,3-36 0,0 41 0,-1-2 0,1-1 0,0 0 0,2 0 0,0 1 0,0 0 0,2-1 0,0 1 0,2 1 0,-1-1 0,16-25 0,-10 21 0,1 1 0,0-1 0,2 2 0,0 0 0,1 0 0,1 2 0,1 0 0,20-15 0,-20 20-273,1 0 0,1 2 0,0 0 0,28-9 0,-33 13-6553</inkml:trace>
</inkml:ink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305d7b04-9197-433f-8f71-ea886638f65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10BBFAD49D554CA5B330B35D88B9DA" ma:contentTypeVersion="4" ma:contentTypeDescription="Create a new document." ma:contentTypeScope="" ma:versionID="03f44e024828ff080380e64ac5fceccc">
  <xsd:schema xmlns:xsd="http://www.w3.org/2001/XMLSchema" xmlns:xs="http://www.w3.org/2001/XMLSchema" xmlns:p="http://schemas.microsoft.com/office/2006/metadata/properties" xmlns:ns3="305d7b04-9197-433f-8f71-ea886638f655" targetNamespace="http://schemas.microsoft.com/office/2006/metadata/properties" ma:root="true" ma:fieldsID="873095ca66f1b6143263da5db1be688c" ns3:_="">
    <xsd:import namespace="305d7b04-9197-433f-8f71-ea886638f65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5d7b04-9197-433f-8f71-ea886638f6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www.w3.org/2000/xmlns/"/>
    <ds:schemaRef ds:uri="305d7b04-9197-433f-8f71-ea886638f655"/>
    <ds:schemaRef ds:uri="http://www.w3.org/2001/XMLSchema-instance"/>
  </ds:schemaRefs>
</ds:datastoreItem>
</file>

<file path=customXml/itemProps3.xml><?xml version="1.0" encoding="utf-8"?>
<ds:datastoreItem xmlns:ds="http://schemas.openxmlformats.org/officeDocument/2006/customXml" ds:itemID="{39E8944A-AE09-48C1-9976-FCBA7D28A4A9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305d7b04-9197-433f-8f71-ea886638f65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Blue%20spheres%20resume.dotx</Template>
  <TotalTime>0</TotalTime>
  <Pages>1</Pages>
  <Words>210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2023-03-21T03:04:00Z</dcterms:created>
  <dcterms:modified xsi:type="dcterms:W3CDTF">2023-03-21T03:04:00Z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0x010100F510BBFAD49D554CA5B330B35D88B9DA</vt:lpwstr>
  </property>
</Properties>
</file>