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094F34F9" w14:textId="77777777" w:rsidTr="001B2ABD">
        <w:trPr>
          <w:trHeight w:val="4410"/>
        </w:trPr>
        <w:tc>
          <w:tcPr>
            <w:tcW w:w="3600" w:type="dxa"/>
            <w:vAlign w:val="bottom"/>
          </w:tcPr>
          <w:p w14:paraId="62A0B321" w14:textId="77777777" w:rsidR="001B2ABD" w:rsidRDefault="001B2ABD" w:rsidP="001B2ABD">
            <w:pPr>
              <w:tabs>
                <w:tab w:val="left" w:pos="990"/>
              </w:tabs>
              <w:jc w:val="center"/>
            </w:pPr>
            <w:r>
              <w:rPr>
                <w:noProof/>
              </w:rPr>
              <mc:AlternateContent>
                <mc:Choice Requires="wps">
                  <w:drawing>
                    <wp:inline distT="0" distB="0" distL="0" distR="0" wp14:anchorId="3243F3FD" wp14:editId="360064B4">
                      <wp:extent cx="2122805" cy="2122805"/>
                      <wp:effectExtent l="19050" t="19050" r="29845" b="29845"/>
                      <wp:docPr id="2" name="Oval 2" title="Professional Headshot of Man"/>
                      <wp:cNvGraphicFramePr/>
                      <a:graphic xmlns:a="http://schemas.openxmlformats.org/drawingml/2006/main">
                        <a:graphicData uri="http://schemas.microsoft.com/office/word/2010/wordprocessingShape">
                          <wps:wsp>
                            <wps:cNvSpPr/>
                            <wps:spPr>
                              <a:xfrm>
                                <a:off x="0" y="0"/>
                                <a:ext cx="2122805" cy="212280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A0108F" id="Oval 2" o:spid="_x0000_s1026" alt="Title: Professional Headshot of Man"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" strokecolor="#94b6d2 [3204]" strokeweight="5pt">
                      <v:fill r:id="rId12" o:title="" recolor="t" rotate="t" type="frame"/>
                      <v:stroke joinstyle="miter"/>
                      <w10:anchorlock/>
                    </v:oval>
                  </w:pict>
                </mc:Fallback>
              </mc:AlternateContent>
            </w:r>
          </w:p>
        </w:tc>
        <w:tc>
          <w:tcPr>
            <w:tcW w:w="720" w:type="dxa"/>
          </w:tcPr>
          <w:p w14:paraId="4A04EEA0" w14:textId="77777777" w:rsidR="001B2ABD" w:rsidRDefault="001B2ABD" w:rsidP="000C45FF">
            <w:pPr>
              <w:tabs>
                <w:tab w:val="left" w:pos="990"/>
              </w:tabs>
            </w:pPr>
          </w:p>
        </w:tc>
        <w:tc>
          <w:tcPr>
            <w:tcW w:w="6470" w:type="dxa"/>
            <w:vAlign w:val="bottom"/>
          </w:tcPr>
          <w:p w14:paraId="3A4350B5" w14:textId="7A8E69C8" w:rsidR="001B2ABD" w:rsidRPr="00040854" w:rsidRDefault="00E5263E" w:rsidP="001B2ABD">
            <w:pPr>
              <w:pStyle w:val="Title"/>
              <w:rPr>
                <w:rFonts w:asciiTheme="majorHAnsi" w:hAnsiTheme="majorHAnsi"/>
                <w:sz w:val="72"/>
                <w:szCs w:val="72"/>
              </w:rPr>
            </w:pPr>
            <w:r w:rsidRPr="00040854">
              <w:rPr>
                <w:rFonts w:asciiTheme="majorHAnsi" w:hAnsiTheme="majorHAnsi"/>
                <w:sz w:val="72"/>
                <w:szCs w:val="72"/>
              </w:rPr>
              <w:t>mariel a. manalang</w:t>
            </w:r>
          </w:p>
          <w:p w14:paraId="437C0EC3" w14:textId="69DEBA45" w:rsidR="001B2ABD" w:rsidRPr="00040854" w:rsidRDefault="00E5263E" w:rsidP="001B2ABD">
            <w:pPr>
              <w:pStyle w:val="Subtitle"/>
              <w:rPr>
                <w:i/>
                <w:iCs/>
              </w:rPr>
            </w:pPr>
            <w:r w:rsidRPr="00040854">
              <w:rPr>
                <w:i/>
                <w:iCs/>
                <w:spacing w:val="0"/>
                <w:w w:val="100"/>
              </w:rPr>
              <w:t>Registered Medical Technologist</w:t>
            </w:r>
          </w:p>
        </w:tc>
      </w:tr>
      <w:tr w:rsidR="001B2ABD" w14:paraId="44A7E228" w14:textId="77777777" w:rsidTr="001B2ABD">
        <w:tc>
          <w:tcPr>
            <w:tcW w:w="3600" w:type="dxa"/>
          </w:tcPr>
          <w:p w14:paraId="6C1316B1" w14:textId="41682CFC" w:rsidR="00E5263E" w:rsidRPr="00FB1D03" w:rsidRDefault="0077479D" w:rsidP="00FB1D03">
            <w:pPr>
              <w:pStyle w:val="Heading2"/>
              <w:rPr>
                <w:color w:val="548AB7" w:themeColor="accent1" w:themeShade="BF"/>
              </w:rPr>
            </w:pPr>
            <w:r w:rsidRPr="00FB1D03">
              <w:rPr>
                <w:color w:val="548AB7" w:themeColor="accent1" w:themeShade="BF"/>
              </w:rPr>
              <w:t>PROFILE</w:t>
            </w:r>
          </w:p>
          <w:p w14:paraId="6987D10D" w14:textId="17AAA174" w:rsidR="00E5263E" w:rsidRPr="00FB1D03" w:rsidRDefault="00E5263E" w:rsidP="00E5263E">
            <w:pPr>
              <w:spacing w:line="276" w:lineRule="auto"/>
              <w:jc w:val="both"/>
              <w:rPr>
                <w:w w:val="95"/>
                <w:sz w:val="16"/>
                <w:szCs w:val="16"/>
              </w:rPr>
            </w:pPr>
            <w:r w:rsidRPr="00AE2D08">
              <w:rPr>
                <w:b/>
                <w:bCs/>
                <w:w w:val="95"/>
                <w:sz w:val="16"/>
                <w:szCs w:val="16"/>
              </w:rPr>
              <w:t>Birthdate</w:t>
            </w:r>
            <w:r w:rsidRPr="00FB1D03">
              <w:rPr>
                <w:w w:val="95"/>
                <w:sz w:val="16"/>
                <w:szCs w:val="16"/>
              </w:rPr>
              <w:t>:</w:t>
            </w:r>
            <w:r w:rsidRPr="00FB1D03">
              <w:rPr>
                <w:w w:val="95"/>
                <w:sz w:val="16"/>
                <w:szCs w:val="16"/>
              </w:rPr>
              <w:t xml:space="preserve"> </w:t>
            </w:r>
            <w:r w:rsidRPr="00FB1D03">
              <w:rPr>
                <w:w w:val="95"/>
                <w:sz w:val="16"/>
                <w:szCs w:val="16"/>
              </w:rPr>
              <w:t>Decemb</w:t>
            </w:r>
            <w:r w:rsidRPr="00FB1D03">
              <w:rPr>
                <w:w w:val="95"/>
                <w:sz w:val="16"/>
                <w:szCs w:val="16"/>
              </w:rPr>
              <w:t>e</w:t>
            </w:r>
            <w:r w:rsidRPr="00FB1D03">
              <w:rPr>
                <w:w w:val="95"/>
                <w:sz w:val="16"/>
                <w:szCs w:val="16"/>
              </w:rPr>
              <w:t>r</w:t>
            </w:r>
            <w:r w:rsidRPr="00FB1D03">
              <w:rPr>
                <w:w w:val="95"/>
                <w:sz w:val="16"/>
                <w:szCs w:val="16"/>
              </w:rPr>
              <w:t xml:space="preserve"> </w:t>
            </w:r>
            <w:r w:rsidRPr="00FB1D03">
              <w:rPr>
                <w:w w:val="95"/>
                <w:sz w:val="16"/>
                <w:szCs w:val="16"/>
              </w:rPr>
              <w:t xml:space="preserve">26, 1997 </w:t>
            </w:r>
          </w:p>
          <w:p w14:paraId="1E30B2B8" w14:textId="71EF219B" w:rsidR="00E5263E" w:rsidRPr="00FB1D03" w:rsidRDefault="00E5263E" w:rsidP="00E5263E">
            <w:pPr>
              <w:spacing w:line="276" w:lineRule="auto"/>
              <w:jc w:val="both"/>
              <w:rPr>
                <w:sz w:val="16"/>
                <w:szCs w:val="16"/>
              </w:rPr>
            </w:pPr>
            <w:r w:rsidRPr="00AE2D08">
              <w:rPr>
                <w:b/>
                <w:bCs/>
                <w:sz w:val="16"/>
                <w:szCs w:val="16"/>
              </w:rPr>
              <w:t>N</w:t>
            </w:r>
            <w:r w:rsidRPr="00AE2D08">
              <w:rPr>
                <w:b/>
                <w:bCs/>
                <w:sz w:val="16"/>
                <w:szCs w:val="16"/>
              </w:rPr>
              <w:t>ationality</w:t>
            </w:r>
            <w:r w:rsidRPr="00FB1D03">
              <w:rPr>
                <w:sz w:val="16"/>
                <w:szCs w:val="16"/>
              </w:rPr>
              <w:t>: Filipino</w:t>
            </w:r>
          </w:p>
          <w:p w14:paraId="111E5BC4" w14:textId="0067839C" w:rsidR="00E5263E" w:rsidRPr="00FB1D03" w:rsidRDefault="00E5263E" w:rsidP="00E5263E">
            <w:pPr>
              <w:spacing w:line="276" w:lineRule="auto"/>
              <w:jc w:val="both"/>
              <w:rPr>
                <w:sz w:val="16"/>
                <w:szCs w:val="16"/>
              </w:rPr>
            </w:pPr>
            <w:r w:rsidRPr="00AE2D08">
              <w:rPr>
                <w:b/>
                <w:bCs/>
                <w:spacing w:val="-1"/>
                <w:w w:val="83"/>
                <w:sz w:val="16"/>
                <w:szCs w:val="16"/>
              </w:rPr>
              <w:t>E</w:t>
            </w:r>
            <w:r w:rsidRPr="00AE2D08">
              <w:rPr>
                <w:b/>
                <w:bCs/>
                <w:spacing w:val="-1"/>
                <w:w w:val="91"/>
                <w:sz w:val="16"/>
                <w:szCs w:val="16"/>
              </w:rPr>
              <w:t>m</w:t>
            </w:r>
            <w:r w:rsidRPr="00AE2D08">
              <w:rPr>
                <w:b/>
                <w:bCs/>
                <w:spacing w:val="-1"/>
                <w:w w:val="102"/>
                <w:sz w:val="16"/>
                <w:szCs w:val="16"/>
              </w:rPr>
              <w:t>a</w:t>
            </w:r>
            <w:r w:rsidRPr="00AE2D08">
              <w:rPr>
                <w:b/>
                <w:bCs/>
                <w:w w:val="103"/>
                <w:sz w:val="16"/>
                <w:szCs w:val="16"/>
              </w:rPr>
              <w:t>i</w:t>
            </w:r>
            <w:r w:rsidRPr="00AE2D08">
              <w:rPr>
                <w:b/>
                <w:bCs/>
                <w:w w:val="99"/>
                <w:sz w:val="16"/>
                <w:szCs w:val="16"/>
              </w:rPr>
              <w:t>l</w:t>
            </w:r>
            <w:r w:rsidRPr="00FB1D03">
              <w:rPr>
                <w:w w:val="96"/>
                <w:sz w:val="16"/>
                <w:szCs w:val="16"/>
              </w:rPr>
              <w:t>:</w:t>
            </w:r>
            <w:hyperlink r:id="rId13" w:history="1">
              <w:r w:rsidRPr="00FB1D03">
                <w:rPr>
                  <w:rStyle w:val="Hyperlink"/>
                  <w:b/>
                  <w:bCs/>
                  <w:spacing w:val="-1"/>
                  <w:w w:val="85"/>
                  <w:sz w:val="16"/>
                  <w:szCs w:val="16"/>
                </w:rPr>
                <w:t>y</w:t>
              </w:r>
              <w:r w:rsidRPr="00FB1D03">
                <w:rPr>
                  <w:rStyle w:val="Hyperlink"/>
                  <w:b/>
                  <w:bCs/>
                  <w:spacing w:val="-1"/>
                  <w:w w:val="97"/>
                  <w:sz w:val="16"/>
                  <w:szCs w:val="16"/>
                </w:rPr>
                <w:t>e</w:t>
              </w:r>
              <w:r w:rsidRPr="00FB1D03">
                <w:rPr>
                  <w:rStyle w:val="Hyperlink"/>
                  <w:b/>
                  <w:bCs/>
                  <w:w w:val="99"/>
                  <w:sz w:val="16"/>
                  <w:szCs w:val="16"/>
                </w:rPr>
                <w:t>l</w:t>
              </w:r>
              <w:r w:rsidRPr="00FB1D03">
                <w:rPr>
                  <w:rStyle w:val="Hyperlink"/>
                  <w:b/>
                  <w:bCs/>
                  <w:spacing w:val="-1"/>
                  <w:w w:val="110"/>
                  <w:sz w:val="16"/>
                  <w:szCs w:val="16"/>
                </w:rPr>
                <w:t>2</w:t>
              </w:r>
              <w:r w:rsidRPr="00FB1D03">
                <w:rPr>
                  <w:rStyle w:val="Hyperlink"/>
                  <w:b/>
                  <w:bCs/>
                  <w:spacing w:val="-1"/>
                  <w:w w:val="92"/>
                  <w:sz w:val="16"/>
                  <w:szCs w:val="16"/>
                </w:rPr>
                <w:t>6</w:t>
              </w:r>
              <w:r w:rsidRPr="00FB1D03">
                <w:rPr>
                  <w:rStyle w:val="Hyperlink"/>
                  <w:b/>
                  <w:bCs/>
                  <w:spacing w:val="-1"/>
                  <w:w w:val="91"/>
                  <w:sz w:val="16"/>
                  <w:szCs w:val="16"/>
                </w:rPr>
                <w:t>m</w:t>
              </w:r>
              <w:r w:rsidRPr="00FB1D03">
                <w:rPr>
                  <w:rStyle w:val="Hyperlink"/>
                  <w:b/>
                  <w:bCs/>
                  <w:spacing w:val="-1"/>
                  <w:w w:val="102"/>
                  <w:sz w:val="16"/>
                  <w:szCs w:val="16"/>
                </w:rPr>
                <w:t>a</w:t>
              </w:r>
              <w:r w:rsidRPr="00FB1D03">
                <w:rPr>
                  <w:rStyle w:val="Hyperlink"/>
                  <w:b/>
                  <w:bCs/>
                  <w:spacing w:val="-1"/>
                  <w:w w:val="91"/>
                  <w:sz w:val="16"/>
                  <w:szCs w:val="16"/>
                </w:rPr>
                <w:t>n</w:t>
              </w:r>
              <w:r w:rsidRPr="00FB1D03">
                <w:rPr>
                  <w:rStyle w:val="Hyperlink"/>
                  <w:b/>
                  <w:bCs/>
                  <w:spacing w:val="-1"/>
                  <w:w w:val="102"/>
                  <w:sz w:val="16"/>
                  <w:szCs w:val="16"/>
                </w:rPr>
                <w:t>a</w:t>
              </w:r>
              <w:r w:rsidRPr="00FB1D03">
                <w:rPr>
                  <w:rStyle w:val="Hyperlink"/>
                  <w:b/>
                  <w:bCs/>
                  <w:w w:val="99"/>
                  <w:sz w:val="16"/>
                  <w:szCs w:val="16"/>
                </w:rPr>
                <w:t>l</w:t>
              </w:r>
              <w:r w:rsidRPr="00FB1D03">
                <w:rPr>
                  <w:rStyle w:val="Hyperlink"/>
                  <w:b/>
                  <w:bCs/>
                  <w:spacing w:val="-1"/>
                  <w:w w:val="102"/>
                  <w:sz w:val="16"/>
                  <w:szCs w:val="16"/>
                </w:rPr>
                <w:t>a</w:t>
              </w:r>
              <w:r w:rsidRPr="00FB1D03">
                <w:rPr>
                  <w:rStyle w:val="Hyperlink"/>
                  <w:b/>
                  <w:bCs/>
                  <w:spacing w:val="-1"/>
                  <w:w w:val="91"/>
                  <w:sz w:val="16"/>
                  <w:szCs w:val="16"/>
                </w:rPr>
                <w:t>n</w:t>
              </w:r>
              <w:r w:rsidRPr="00FB1D03">
                <w:rPr>
                  <w:rStyle w:val="Hyperlink"/>
                  <w:b/>
                  <w:bCs/>
                  <w:spacing w:val="-1"/>
                  <w:w w:val="103"/>
                  <w:sz w:val="16"/>
                  <w:szCs w:val="16"/>
                </w:rPr>
                <w:t>g</w:t>
              </w:r>
              <w:r w:rsidRPr="00FB1D03">
                <w:rPr>
                  <w:rStyle w:val="Hyperlink"/>
                  <w:b/>
                  <w:bCs/>
                  <w:spacing w:val="-1"/>
                  <w:w w:val="54"/>
                  <w:sz w:val="16"/>
                  <w:szCs w:val="16"/>
                </w:rPr>
                <w:t>@</w:t>
              </w:r>
              <w:r w:rsidRPr="00FB1D03">
                <w:rPr>
                  <w:rStyle w:val="Hyperlink"/>
                  <w:b/>
                  <w:bCs/>
                  <w:spacing w:val="-1"/>
                  <w:w w:val="103"/>
                  <w:sz w:val="16"/>
                  <w:szCs w:val="16"/>
                </w:rPr>
                <w:t>g</w:t>
              </w:r>
              <w:r w:rsidRPr="00FB1D03">
                <w:rPr>
                  <w:rStyle w:val="Hyperlink"/>
                  <w:b/>
                  <w:bCs/>
                  <w:spacing w:val="-1"/>
                  <w:w w:val="91"/>
                  <w:sz w:val="16"/>
                  <w:szCs w:val="16"/>
                </w:rPr>
                <w:t>m</w:t>
              </w:r>
              <w:r w:rsidRPr="00FB1D03">
                <w:rPr>
                  <w:rStyle w:val="Hyperlink"/>
                  <w:b/>
                  <w:bCs/>
                  <w:spacing w:val="-1"/>
                  <w:w w:val="102"/>
                  <w:sz w:val="16"/>
                  <w:szCs w:val="16"/>
                </w:rPr>
                <w:t>a</w:t>
              </w:r>
              <w:r w:rsidRPr="00FB1D03">
                <w:rPr>
                  <w:rStyle w:val="Hyperlink"/>
                  <w:b/>
                  <w:bCs/>
                  <w:w w:val="103"/>
                  <w:sz w:val="16"/>
                  <w:szCs w:val="16"/>
                </w:rPr>
                <w:t>i</w:t>
              </w:r>
              <w:r w:rsidRPr="00FB1D03">
                <w:rPr>
                  <w:rStyle w:val="Hyperlink"/>
                  <w:b/>
                  <w:bCs/>
                  <w:w w:val="99"/>
                  <w:sz w:val="16"/>
                  <w:szCs w:val="16"/>
                </w:rPr>
                <w:t>l</w:t>
              </w:r>
              <w:r w:rsidRPr="00FB1D03">
                <w:rPr>
                  <w:rStyle w:val="Hyperlink"/>
                  <w:b/>
                  <w:bCs/>
                  <w:w w:val="96"/>
                  <w:sz w:val="16"/>
                  <w:szCs w:val="16"/>
                </w:rPr>
                <w:t>.</w:t>
              </w:r>
              <w:r w:rsidRPr="00FB1D03">
                <w:rPr>
                  <w:rStyle w:val="Hyperlink"/>
                  <w:b/>
                  <w:bCs/>
                  <w:spacing w:val="-1"/>
                  <w:w w:val="104"/>
                  <w:sz w:val="16"/>
                  <w:szCs w:val="16"/>
                </w:rPr>
                <w:t>c</w:t>
              </w:r>
              <w:r w:rsidRPr="00FB1D03">
                <w:rPr>
                  <w:rStyle w:val="Hyperlink"/>
                  <w:b/>
                  <w:bCs/>
                  <w:spacing w:val="-1"/>
                  <w:w w:val="98"/>
                  <w:sz w:val="16"/>
                  <w:szCs w:val="16"/>
                </w:rPr>
                <w:t>o</w:t>
              </w:r>
              <w:r w:rsidRPr="00FB1D03">
                <w:rPr>
                  <w:rStyle w:val="Hyperlink"/>
                  <w:b/>
                  <w:bCs/>
                  <w:w w:val="91"/>
                  <w:sz w:val="16"/>
                  <w:szCs w:val="16"/>
                </w:rPr>
                <w:t>m</w:t>
              </w:r>
            </w:hyperlink>
          </w:p>
          <w:p w14:paraId="01A20A1C" w14:textId="6AE93EE2" w:rsidR="00E5263E" w:rsidRPr="00FB1D03" w:rsidRDefault="00E5263E" w:rsidP="00E5263E">
            <w:pPr>
              <w:spacing w:line="276" w:lineRule="auto"/>
              <w:jc w:val="both"/>
              <w:rPr>
                <w:sz w:val="16"/>
                <w:szCs w:val="16"/>
              </w:rPr>
            </w:pPr>
            <w:r w:rsidRPr="00AE2D08">
              <w:rPr>
                <w:b/>
                <w:bCs/>
                <w:spacing w:val="-1"/>
                <w:w w:val="93"/>
                <w:sz w:val="16"/>
                <w:szCs w:val="16"/>
              </w:rPr>
              <w:t>M</w:t>
            </w:r>
            <w:r w:rsidRPr="00AE2D08">
              <w:rPr>
                <w:b/>
                <w:bCs/>
                <w:spacing w:val="-1"/>
                <w:w w:val="98"/>
                <w:sz w:val="16"/>
                <w:szCs w:val="16"/>
              </w:rPr>
              <w:t>o</w:t>
            </w:r>
            <w:r w:rsidRPr="00AE2D08">
              <w:rPr>
                <w:b/>
                <w:bCs/>
                <w:spacing w:val="-1"/>
                <w:w w:val="102"/>
                <w:sz w:val="16"/>
                <w:szCs w:val="16"/>
              </w:rPr>
              <w:t>b</w:t>
            </w:r>
            <w:r w:rsidRPr="00AE2D08">
              <w:rPr>
                <w:b/>
                <w:bCs/>
                <w:w w:val="103"/>
                <w:sz w:val="16"/>
                <w:szCs w:val="16"/>
              </w:rPr>
              <w:t>i</w:t>
            </w:r>
            <w:r w:rsidRPr="00AE2D08">
              <w:rPr>
                <w:b/>
                <w:bCs/>
                <w:w w:val="99"/>
                <w:sz w:val="16"/>
                <w:szCs w:val="16"/>
              </w:rPr>
              <w:t>l</w:t>
            </w:r>
            <w:r w:rsidRPr="00AE2D08">
              <w:rPr>
                <w:b/>
                <w:bCs/>
                <w:spacing w:val="-1"/>
                <w:w w:val="97"/>
                <w:sz w:val="16"/>
                <w:szCs w:val="16"/>
              </w:rPr>
              <w:t>e</w:t>
            </w:r>
            <w:r w:rsidRPr="00AE2D08">
              <w:rPr>
                <w:b/>
                <w:bCs/>
                <w:w w:val="96"/>
                <w:sz w:val="16"/>
                <w:szCs w:val="16"/>
              </w:rPr>
              <w:t>:</w:t>
            </w:r>
            <w:r w:rsidRPr="00FB1D03">
              <w:rPr>
                <w:spacing w:val="-2"/>
                <w:sz w:val="16"/>
                <w:szCs w:val="16"/>
              </w:rPr>
              <w:t xml:space="preserve"> </w:t>
            </w:r>
            <w:r w:rsidRPr="00FB1D03">
              <w:rPr>
                <w:spacing w:val="-1"/>
                <w:sz w:val="16"/>
                <w:szCs w:val="16"/>
              </w:rPr>
              <w:t>0</w:t>
            </w:r>
            <w:r w:rsidRPr="00FB1D03">
              <w:rPr>
                <w:spacing w:val="-1"/>
                <w:w w:val="92"/>
                <w:sz w:val="16"/>
                <w:szCs w:val="16"/>
              </w:rPr>
              <w:t>9</w:t>
            </w:r>
            <w:r w:rsidRPr="00FB1D03">
              <w:rPr>
                <w:spacing w:val="-1"/>
                <w:w w:val="110"/>
                <w:sz w:val="16"/>
                <w:szCs w:val="16"/>
              </w:rPr>
              <w:t>2</w:t>
            </w:r>
            <w:r w:rsidRPr="00FB1D03">
              <w:rPr>
                <w:spacing w:val="-1"/>
                <w:w w:val="94"/>
                <w:sz w:val="16"/>
                <w:szCs w:val="16"/>
              </w:rPr>
              <w:t>8</w:t>
            </w:r>
            <w:r w:rsidRPr="00FB1D03">
              <w:rPr>
                <w:spacing w:val="-1"/>
                <w:w w:val="108"/>
                <w:sz w:val="16"/>
                <w:szCs w:val="16"/>
              </w:rPr>
              <w:t>4</w:t>
            </w:r>
            <w:r w:rsidRPr="00FB1D03">
              <w:rPr>
                <w:spacing w:val="-1"/>
                <w:w w:val="94"/>
                <w:sz w:val="16"/>
                <w:szCs w:val="16"/>
              </w:rPr>
              <w:t>8</w:t>
            </w:r>
            <w:r w:rsidRPr="00FB1D03">
              <w:rPr>
                <w:w w:val="51"/>
                <w:sz w:val="16"/>
                <w:szCs w:val="16"/>
              </w:rPr>
              <w:t>1</w:t>
            </w:r>
            <w:r w:rsidRPr="00FB1D03">
              <w:rPr>
                <w:spacing w:val="-1"/>
                <w:w w:val="93"/>
                <w:sz w:val="16"/>
                <w:szCs w:val="16"/>
              </w:rPr>
              <w:t>3</w:t>
            </w:r>
            <w:r w:rsidRPr="00FB1D03">
              <w:rPr>
                <w:spacing w:val="-1"/>
                <w:w w:val="110"/>
                <w:sz w:val="16"/>
                <w:szCs w:val="16"/>
              </w:rPr>
              <w:t>2</w:t>
            </w:r>
            <w:r w:rsidRPr="00FB1D03">
              <w:rPr>
                <w:spacing w:val="-1"/>
                <w:w w:val="93"/>
                <w:sz w:val="16"/>
                <w:szCs w:val="16"/>
              </w:rPr>
              <w:t>3</w:t>
            </w:r>
            <w:r w:rsidRPr="00FB1D03">
              <w:rPr>
                <w:sz w:val="16"/>
                <w:szCs w:val="16"/>
              </w:rPr>
              <w:t>0</w:t>
            </w:r>
          </w:p>
          <w:p w14:paraId="7223F0AA" w14:textId="77777777" w:rsidR="00E5263E" w:rsidRPr="00FB1D03" w:rsidRDefault="00E5263E" w:rsidP="00FB1D03">
            <w:pPr>
              <w:pStyle w:val="Heading2"/>
              <w:rPr>
                <w:color w:val="548AB7" w:themeColor="accent1" w:themeShade="BF"/>
              </w:rPr>
            </w:pPr>
            <w:r w:rsidRPr="00FB1D03">
              <w:rPr>
                <w:color w:val="548AB7" w:themeColor="accent1" w:themeShade="BF"/>
              </w:rPr>
              <w:t>CERTIFICATIONS</w:t>
            </w:r>
          </w:p>
          <w:p w14:paraId="06C4A704" w14:textId="77777777" w:rsidR="00E5263E" w:rsidRPr="00FB1D03" w:rsidRDefault="00E5263E" w:rsidP="00E5263E">
            <w:pPr>
              <w:spacing w:line="273" w:lineRule="auto"/>
              <w:jc w:val="both"/>
              <w:rPr>
                <w:sz w:val="16"/>
                <w:szCs w:val="16"/>
              </w:rPr>
            </w:pPr>
            <w:r w:rsidRPr="00FB1D03">
              <w:rPr>
                <w:sz w:val="16"/>
                <w:szCs w:val="16"/>
              </w:rPr>
              <w:t>Philippines Medical Technology Licensure Examination Board</w:t>
            </w:r>
            <w:r w:rsidRPr="00FB1D03">
              <w:rPr>
                <w:spacing w:val="-12"/>
                <w:sz w:val="16"/>
                <w:szCs w:val="16"/>
              </w:rPr>
              <w:t xml:space="preserve"> </w:t>
            </w:r>
            <w:r w:rsidRPr="00FB1D03">
              <w:rPr>
                <w:sz w:val="16"/>
                <w:szCs w:val="16"/>
              </w:rPr>
              <w:t>Passer</w:t>
            </w:r>
          </w:p>
          <w:p w14:paraId="41480A23" w14:textId="77777777" w:rsidR="00E5263E" w:rsidRPr="00FB1D03" w:rsidRDefault="00E5263E" w:rsidP="00E5263E">
            <w:pPr>
              <w:pStyle w:val="BodyText"/>
              <w:spacing w:before="3"/>
              <w:jc w:val="both"/>
              <w:rPr>
                <w:sz w:val="16"/>
                <w:szCs w:val="16"/>
              </w:rPr>
            </w:pPr>
          </w:p>
          <w:p w14:paraId="03B9B7B6" w14:textId="77777777" w:rsidR="00E5263E" w:rsidRPr="00FB1D03" w:rsidRDefault="00E5263E" w:rsidP="00E5263E">
            <w:pPr>
              <w:spacing w:line="273" w:lineRule="auto"/>
              <w:jc w:val="both"/>
              <w:rPr>
                <w:sz w:val="16"/>
                <w:szCs w:val="16"/>
              </w:rPr>
            </w:pPr>
            <w:r w:rsidRPr="00FB1D03">
              <w:rPr>
                <w:sz w:val="16"/>
                <w:szCs w:val="16"/>
              </w:rPr>
              <w:t>Graduate of Bachelor Degree of Science in Medical Technology</w:t>
            </w:r>
          </w:p>
          <w:p w14:paraId="01DD7D4E" w14:textId="77777777" w:rsidR="00C234EA" w:rsidRPr="00FB1D03" w:rsidRDefault="00C234EA" w:rsidP="00C234EA">
            <w:pPr>
              <w:rPr>
                <w:sz w:val="16"/>
                <w:szCs w:val="16"/>
              </w:rPr>
            </w:pPr>
          </w:p>
          <w:p w14:paraId="094C7A93" w14:textId="17FE5296" w:rsidR="00036450" w:rsidRPr="00FB1D03" w:rsidRDefault="00C234EA" w:rsidP="00C234EA">
            <w:pPr>
              <w:rPr>
                <w:sz w:val="16"/>
                <w:szCs w:val="16"/>
              </w:rPr>
            </w:pPr>
            <w:r w:rsidRPr="00FB1D03">
              <w:rPr>
                <w:sz w:val="16"/>
                <w:szCs w:val="16"/>
              </w:rPr>
              <w:t xml:space="preserve">An In- depth diccussion in Biosafety Cabinet </w:t>
            </w:r>
            <w:proofErr w:type="gramStart"/>
            <w:r w:rsidRPr="00FB1D03">
              <w:rPr>
                <w:sz w:val="16"/>
                <w:szCs w:val="16"/>
              </w:rPr>
              <w:t>|  June</w:t>
            </w:r>
            <w:proofErr w:type="gramEnd"/>
            <w:r w:rsidRPr="00FB1D03">
              <w:rPr>
                <w:sz w:val="16"/>
                <w:szCs w:val="16"/>
              </w:rPr>
              <w:t xml:space="preserve"> 11, 2020</w:t>
            </w:r>
          </w:p>
          <w:p w14:paraId="1FFF4E97" w14:textId="6473183D" w:rsidR="004D3011" w:rsidRPr="00FB1D03" w:rsidRDefault="00B1657B" w:rsidP="00FB1D03">
            <w:pPr>
              <w:pStyle w:val="Heading2"/>
              <w:rPr>
                <w:color w:val="548AB7" w:themeColor="accent1" w:themeShade="BF"/>
              </w:rPr>
            </w:pPr>
            <w:r w:rsidRPr="00FB1D03">
              <w:rPr>
                <w:color w:val="548AB7" w:themeColor="accent1" w:themeShade="BF"/>
              </w:rPr>
              <w:t>skills</w:t>
            </w:r>
          </w:p>
          <w:p w14:paraId="62A31FC4" w14:textId="7BB3B244" w:rsidR="00B1657B" w:rsidRPr="00FB1D03" w:rsidRDefault="00AE2D08" w:rsidP="00FB1D03">
            <w:pPr>
              <w:jc w:val="both"/>
              <w:rPr>
                <w:sz w:val="16"/>
                <w:szCs w:val="16"/>
              </w:rPr>
            </w:pPr>
            <w:r>
              <w:rPr>
                <w:sz w:val="16"/>
                <w:szCs w:val="16"/>
              </w:rPr>
              <w:t>*</w:t>
            </w:r>
            <w:r w:rsidR="00B1657B" w:rsidRPr="00FB1D03">
              <w:rPr>
                <w:sz w:val="16"/>
                <w:szCs w:val="16"/>
              </w:rPr>
              <w:t>Communication skills, both verbal and written</w:t>
            </w:r>
          </w:p>
          <w:p w14:paraId="27068E1A" w14:textId="37CAE5EC" w:rsidR="00B1657B" w:rsidRPr="00FB1D03" w:rsidRDefault="00AE2D08" w:rsidP="0077479D">
            <w:pPr>
              <w:jc w:val="both"/>
              <w:rPr>
                <w:sz w:val="16"/>
                <w:szCs w:val="16"/>
              </w:rPr>
            </w:pPr>
            <w:r>
              <w:rPr>
                <w:sz w:val="16"/>
                <w:szCs w:val="16"/>
              </w:rPr>
              <w:t>*</w:t>
            </w:r>
            <w:r w:rsidR="00B1657B" w:rsidRPr="00FB1D03">
              <w:rPr>
                <w:sz w:val="16"/>
                <w:szCs w:val="16"/>
              </w:rPr>
              <w:t>Laboratory skills, with experience setting up, running and reading lab tests and operating lab instruments</w:t>
            </w:r>
          </w:p>
          <w:p w14:paraId="41864480" w14:textId="47F86F10" w:rsidR="00B1657B" w:rsidRPr="00FB1D03" w:rsidRDefault="00AE2D08" w:rsidP="0077479D">
            <w:pPr>
              <w:jc w:val="both"/>
              <w:rPr>
                <w:sz w:val="16"/>
                <w:szCs w:val="16"/>
              </w:rPr>
            </w:pPr>
            <w:r>
              <w:rPr>
                <w:sz w:val="16"/>
                <w:szCs w:val="16"/>
              </w:rPr>
              <w:t>*</w:t>
            </w:r>
            <w:r w:rsidR="00B1657B" w:rsidRPr="00FB1D03">
              <w:rPr>
                <w:sz w:val="16"/>
                <w:szCs w:val="16"/>
              </w:rPr>
              <w:t xml:space="preserve">Organized with ability to multi-task in a </w:t>
            </w:r>
            <w:r w:rsidR="00040854" w:rsidRPr="00FB1D03">
              <w:rPr>
                <w:sz w:val="16"/>
                <w:szCs w:val="16"/>
              </w:rPr>
              <w:t>fast-paced</w:t>
            </w:r>
            <w:r w:rsidR="00B1657B" w:rsidRPr="00FB1D03">
              <w:rPr>
                <w:sz w:val="16"/>
                <w:szCs w:val="16"/>
              </w:rPr>
              <w:t xml:space="preserve"> environment Ability to work independently and as part of a team</w:t>
            </w:r>
          </w:p>
          <w:p w14:paraId="4275233B" w14:textId="154442B4" w:rsidR="004D3011" w:rsidRPr="00FB1D03" w:rsidRDefault="00AE2D08" w:rsidP="0077479D">
            <w:pPr>
              <w:jc w:val="both"/>
              <w:rPr>
                <w:sz w:val="16"/>
                <w:szCs w:val="16"/>
              </w:rPr>
            </w:pPr>
            <w:r>
              <w:rPr>
                <w:sz w:val="16"/>
                <w:szCs w:val="16"/>
              </w:rPr>
              <w:t>*</w:t>
            </w:r>
            <w:r w:rsidR="00B1657B" w:rsidRPr="00FB1D03">
              <w:rPr>
                <w:sz w:val="16"/>
                <w:szCs w:val="16"/>
              </w:rPr>
              <w:t>Personal computer skills, including strong typing ability and proficient use of Microsoft Office</w:t>
            </w:r>
          </w:p>
          <w:p w14:paraId="74F01F8C" w14:textId="77777777" w:rsidR="0077479D" w:rsidRPr="00FB1D03" w:rsidRDefault="0077479D" w:rsidP="00FB1D03">
            <w:pPr>
              <w:pStyle w:val="Heading2"/>
              <w:rPr>
                <w:color w:val="548AB7" w:themeColor="accent1" w:themeShade="BF"/>
              </w:rPr>
            </w:pPr>
            <w:r w:rsidRPr="00FB1D03">
              <w:rPr>
                <w:color w:val="548AB7" w:themeColor="accent1" w:themeShade="BF"/>
              </w:rPr>
              <w:t>REFERENCES:</w:t>
            </w:r>
          </w:p>
          <w:p w14:paraId="7F377F92" w14:textId="77777777" w:rsidR="001A5CC1" w:rsidRPr="00FB1D03" w:rsidRDefault="001A5CC1" w:rsidP="00FB1D03">
            <w:pPr>
              <w:rPr>
                <w:b/>
                <w:bCs/>
                <w:i/>
                <w:iCs/>
                <w:sz w:val="16"/>
                <w:szCs w:val="16"/>
              </w:rPr>
            </w:pPr>
            <w:r w:rsidRPr="00FB1D03">
              <w:rPr>
                <w:b/>
                <w:bCs/>
                <w:i/>
                <w:iCs/>
                <w:sz w:val="16"/>
                <w:szCs w:val="16"/>
              </w:rPr>
              <w:t>Engracia S. Arceo, DrPH</w:t>
            </w:r>
          </w:p>
          <w:p w14:paraId="0F25F064" w14:textId="77777777" w:rsidR="001A5CC1" w:rsidRPr="00FB1D03" w:rsidRDefault="001A5CC1" w:rsidP="00FB1D03">
            <w:pPr>
              <w:rPr>
                <w:sz w:val="16"/>
                <w:szCs w:val="16"/>
              </w:rPr>
            </w:pPr>
            <w:r w:rsidRPr="00FB1D03">
              <w:rPr>
                <w:sz w:val="16"/>
                <w:szCs w:val="16"/>
              </w:rPr>
              <w:t>Department Chair of Medical Technology Angeles University Foundation</w:t>
            </w:r>
          </w:p>
          <w:p w14:paraId="0533CA46" w14:textId="77777777" w:rsidR="001A5CC1" w:rsidRPr="00FB1D03" w:rsidRDefault="001A5CC1" w:rsidP="00FB1D03">
            <w:pPr>
              <w:rPr>
                <w:sz w:val="16"/>
                <w:szCs w:val="16"/>
              </w:rPr>
            </w:pPr>
            <w:r w:rsidRPr="00FB1D03">
              <w:rPr>
                <w:sz w:val="16"/>
                <w:szCs w:val="16"/>
              </w:rPr>
              <w:t>+63-45-625-2810</w:t>
            </w:r>
          </w:p>
          <w:p w14:paraId="4F5C2591" w14:textId="77777777" w:rsidR="00AE2D08" w:rsidRDefault="00AE2D08" w:rsidP="00FB1D03">
            <w:pPr>
              <w:rPr>
                <w:b/>
                <w:bCs/>
                <w:i/>
                <w:iCs/>
                <w:sz w:val="16"/>
                <w:szCs w:val="16"/>
              </w:rPr>
            </w:pPr>
          </w:p>
          <w:p w14:paraId="6AEC66EF" w14:textId="2B21EBB4" w:rsidR="001A5CC1" w:rsidRPr="00FB1D03" w:rsidRDefault="001A5CC1" w:rsidP="00FB1D03">
            <w:pPr>
              <w:rPr>
                <w:b/>
                <w:bCs/>
                <w:i/>
                <w:iCs/>
                <w:sz w:val="16"/>
                <w:szCs w:val="16"/>
              </w:rPr>
            </w:pPr>
            <w:r w:rsidRPr="00FB1D03">
              <w:rPr>
                <w:b/>
                <w:bCs/>
                <w:i/>
                <w:iCs/>
                <w:sz w:val="16"/>
                <w:szCs w:val="16"/>
              </w:rPr>
              <w:t>Annalyn T. Navarro</w:t>
            </w:r>
          </w:p>
          <w:p w14:paraId="0A35D6F0" w14:textId="77777777" w:rsidR="001A5CC1" w:rsidRPr="00FB1D03" w:rsidRDefault="001A5CC1" w:rsidP="00FB1D03">
            <w:pPr>
              <w:rPr>
                <w:sz w:val="16"/>
                <w:szCs w:val="16"/>
              </w:rPr>
            </w:pPr>
            <w:r w:rsidRPr="00FB1D03">
              <w:rPr>
                <w:sz w:val="16"/>
                <w:szCs w:val="16"/>
              </w:rPr>
              <w:t>Dean, College of Allied Medical Professions Angeles University Foundation</w:t>
            </w:r>
          </w:p>
          <w:p w14:paraId="392041CE" w14:textId="4E836F42" w:rsidR="001A5CC1" w:rsidRPr="001A5CC1" w:rsidRDefault="001A5CC1" w:rsidP="00FB1D03">
            <w:r w:rsidRPr="00FB1D03">
              <w:rPr>
                <w:sz w:val="16"/>
                <w:szCs w:val="16"/>
              </w:rPr>
              <w:t>Tel. No.: (63-45) 625-2888 ext. 710</w:t>
            </w:r>
          </w:p>
        </w:tc>
        <w:tc>
          <w:tcPr>
            <w:tcW w:w="720" w:type="dxa"/>
          </w:tcPr>
          <w:p w14:paraId="25895048" w14:textId="77777777" w:rsidR="001B2ABD" w:rsidRDefault="001B2ABD" w:rsidP="000C45FF">
            <w:pPr>
              <w:tabs>
                <w:tab w:val="left" w:pos="990"/>
              </w:tabs>
            </w:pPr>
          </w:p>
        </w:tc>
        <w:tc>
          <w:tcPr>
            <w:tcW w:w="6470" w:type="dxa"/>
          </w:tcPr>
          <w:sdt>
            <w:sdtPr>
              <w:id w:val="1049110328"/>
              <w:placeholder>
                <w:docPart w:val="FE84AC83BC5C418BB3D4D1A20EC4AC18"/>
              </w:placeholder>
              <w:temporary/>
              <w:showingPlcHdr/>
              <w15:appearance w15:val="hidden"/>
            </w:sdtPr>
            <w:sdtEndPr/>
            <w:sdtContent>
              <w:p w14:paraId="1FD9A8D5" w14:textId="77777777" w:rsidR="001B2ABD" w:rsidRDefault="00E25A26" w:rsidP="00036450">
                <w:pPr>
                  <w:pStyle w:val="Heading2"/>
                </w:pPr>
                <w:r w:rsidRPr="00AE2D08">
                  <w:rPr>
                    <w:color w:val="548AB7" w:themeColor="accent1" w:themeShade="BF"/>
                  </w:rPr>
                  <w:t>EDUCATION</w:t>
                </w:r>
              </w:p>
            </w:sdtContent>
          </w:sdt>
          <w:p w14:paraId="7C2EC293" w14:textId="7E9041A1" w:rsidR="00036450" w:rsidRPr="00036450" w:rsidRDefault="00B1657B" w:rsidP="00B359E4">
            <w:pPr>
              <w:pStyle w:val="Heading4"/>
            </w:pPr>
            <w:proofErr w:type="gramStart"/>
            <w:r>
              <w:t>Primary</w:t>
            </w:r>
            <w:r w:rsidR="00C234EA">
              <w:t xml:space="preserve"> :</w:t>
            </w:r>
            <w:proofErr w:type="gramEnd"/>
            <w:r w:rsidR="00C234EA">
              <w:t xml:space="preserve"> Escuela Catolica De San Luis Gonzaga</w:t>
            </w:r>
          </w:p>
          <w:p w14:paraId="28EB8162" w14:textId="3865175C" w:rsidR="00036450" w:rsidRPr="00B359E4" w:rsidRDefault="00C234EA" w:rsidP="00B359E4">
            <w:pPr>
              <w:pStyle w:val="Date"/>
            </w:pPr>
            <w:r>
              <w:t>2005</w:t>
            </w:r>
            <w:r w:rsidR="00036450" w:rsidRPr="00B359E4">
              <w:t>-</w:t>
            </w:r>
            <w:r>
              <w:t>2011</w:t>
            </w:r>
            <w:r w:rsidR="00036450" w:rsidRPr="00B359E4">
              <w:t xml:space="preserve"> </w:t>
            </w:r>
          </w:p>
          <w:p w14:paraId="73598A04" w14:textId="77777777" w:rsidR="00C234EA" w:rsidRDefault="00C234EA" w:rsidP="00C234EA">
            <w:pPr>
              <w:pStyle w:val="Heading4"/>
            </w:pPr>
          </w:p>
          <w:p w14:paraId="4A35BC99" w14:textId="5802829C" w:rsidR="00C234EA" w:rsidRPr="00036450" w:rsidRDefault="00C234EA" w:rsidP="00C234EA">
            <w:pPr>
              <w:pStyle w:val="Heading4"/>
            </w:pPr>
            <w:r>
              <w:t>Secondary</w:t>
            </w:r>
            <w:r>
              <w:t xml:space="preserve">: </w:t>
            </w:r>
            <w:r>
              <w:t>Pampanga High School</w:t>
            </w:r>
          </w:p>
          <w:p w14:paraId="0A911440" w14:textId="16EAC0CA" w:rsidR="00C234EA" w:rsidRDefault="00C234EA" w:rsidP="00C234EA">
            <w:pPr>
              <w:pStyle w:val="Date"/>
            </w:pPr>
            <w:r>
              <w:t>20</w:t>
            </w:r>
            <w:r>
              <w:t>11</w:t>
            </w:r>
            <w:r w:rsidRPr="00B359E4">
              <w:t>-</w:t>
            </w:r>
            <w:r>
              <w:t>2</w:t>
            </w:r>
            <w:r>
              <w:t>015</w:t>
            </w:r>
            <w:r w:rsidRPr="00B359E4">
              <w:t xml:space="preserve"> </w:t>
            </w:r>
          </w:p>
          <w:p w14:paraId="46F2C3CC" w14:textId="77777777" w:rsidR="00C234EA" w:rsidRPr="00C234EA" w:rsidRDefault="00C234EA" w:rsidP="00C234EA"/>
          <w:p w14:paraId="5F6895F2" w14:textId="79B3AE9E" w:rsidR="00C234EA" w:rsidRPr="00C234EA" w:rsidRDefault="00C234EA" w:rsidP="00C234EA">
            <w:pPr>
              <w:rPr>
                <w:b/>
                <w:bCs/>
              </w:rPr>
            </w:pPr>
            <w:r>
              <w:rPr>
                <w:b/>
                <w:bCs/>
              </w:rPr>
              <w:t>Tertiary</w:t>
            </w:r>
            <w:r w:rsidRPr="00C234EA">
              <w:rPr>
                <w:b/>
                <w:bCs/>
              </w:rPr>
              <w:t xml:space="preserve">: </w:t>
            </w:r>
            <w:r>
              <w:rPr>
                <w:b/>
                <w:color w:val="373740"/>
              </w:rPr>
              <w:t>Angeles University Foundation</w:t>
            </w:r>
          </w:p>
          <w:p w14:paraId="6DCF495E" w14:textId="1DF8859A" w:rsidR="004D3011" w:rsidRPr="00C234EA" w:rsidRDefault="00C234EA" w:rsidP="00C234EA">
            <w:r w:rsidRPr="00C234EA">
              <w:t>2015</w:t>
            </w:r>
            <w:r w:rsidRPr="00C234EA">
              <w:t>-2019</w:t>
            </w:r>
          </w:p>
          <w:p w14:paraId="443E80E7" w14:textId="461876F1" w:rsidR="00036450" w:rsidRPr="00C234EA" w:rsidRDefault="00C234EA" w:rsidP="00036450">
            <w:r w:rsidRPr="00C234EA">
              <w:rPr>
                <w:color w:val="373740"/>
              </w:rPr>
              <w:t>Bachelor of Science in Medical Technology</w:t>
            </w:r>
          </w:p>
          <w:sdt>
            <w:sdtPr>
              <w:id w:val="1001553383"/>
              <w:placeholder>
                <w:docPart w:val="13F7D1A5A8BF4889AE2A431C958A1268"/>
              </w:placeholder>
              <w:temporary/>
              <w:showingPlcHdr/>
              <w15:appearance w15:val="hidden"/>
            </w:sdtPr>
            <w:sdtEndPr/>
            <w:sdtContent>
              <w:p w14:paraId="73020052" w14:textId="77777777" w:rsidR="00036450" w:rsidRDefault="00036450" w:rsidP="00036450">
                <w:pPr>
                  <w:pStyle w:val="Heading2"/>
                </w:pPr>
                <w:r w:rsidRPr="00AE2D08">
                  <w:rPr>
                    <w:color w:val="548AB7" w:themeColor="accent1" w:themeShade="BF"/>
                  </w:rPr>
                  <w:t>WORK EXPERIENCE</w:t>
                </w:r>
              </w:p>
            </w:sdtContent>
          </w:sdt>
          <w:p w14:paraId="7B1AE365" w14:textId="0A5FB05E" w:rsidR="00036450" w:rsidRPr="00EA6753" w:rsidRDefault="002238B5" w:rsidP="002238B5">
            <w:pPr>
              <w:pStyle w:val="Heading4"/>
              <w:rPr>
                <w:color w:val="373740"/>
                <w:sz w:val="20"/>
                <w:szCs w:val="20"/>
              </w:rPr>
            </w:pPr>
            <w:r w:rsidRPr="00EA6753">
              <w:rPr>
                <w:color w:val="373740"/>
                <w:sz w:val="20"/>
                <w:szCs w:val="20"/>
              </w:rPr>
              <w:t>Medical Technology Internship</w:t>
            </w:r>
          </w:p>
          <w:p w14:paraId="13AD1B55" w14:textId="77777777" w:rsidR="00EA6753" w:rsidRDefault="00EA6753" w:rsidP="002238B5">
            <w:pPr>
              <w:rPr>
                <w:b/>
                <w:bCs/>
                <w:sz w:val="16"/>
                <w:szCs w:val="16"/>
              </w:rPr>
            </w:pPr>
          </w:p>
          <w:p w14:paraId="13FDA9E4" w14:textId="3BD77F5A" w:rsidR="002238B5" w:rsidRPr="00EA6753" w:rsidRDefault="002238B5" w:rsidP="002238B5">
            <w:pPr>
              <w:rPr>
                <w:b/>
                <w:bCs/>
                <w:szCs w:val="18"/>
              </w:rPr>
            </w:pPr>
            <w:r w:rsidRPr="00EA6753">
              <w:rPr>
                <w:b/>
                <w:bCs/>
                <w:szCs w:val="18"/>
              </w:rPr>
              <w:t>B</w:t>
            </w:r>
            <w:r w:rsidR="004E2A9A">
              <w:rPr>
                <w:b/>
                <w:bCs/>
                <w:szCs w:val="18"/>
              </w:rPr>
              <w:t>ulacan Medical Center</w:t>
            </w:r>
          </w:p>
          <w:p w14:paraId="01154D49" w14:textId="2CED1724" w:rsidR="004D3011" w:rsidRPr="002238B5" w:rsidRDefault="002238B5" w:rsidP="002238B5">
            <w:pPr>
              <w:rPr>
                <w:i/>
                <w:iCs/>
                <w:sz w:val="16"/>
                <w:szCs w:val="16"/>
              </w:rPr>
            </w:pPr>
            <w:r w:rsidRPr="002238B5">
              <w:rPr>
                <w:i/>
                <w:iCs/>
                <w:sz w:val="16"/>
                <w:szCs w:val="16"/>
              </w:rPr>
              <w:t>April 23,2018- October 23,2018</w:t>
            </w:r>
          </w:p>
          <w:p w14:paraId="1E51E79E" w14:textId="44E16DCD" w:rsidR="002238B5" w:rsidRDefault="002238B5" w:rsidP="002238B5">
            <w:pPr>
              <w:pStyle w:val="Heading4"/>
            </w:pPr>
            <w:r w:rsidRPr="002238B5">
              <w:t>Dr. Paulino J. Garcia Memorial Research and Medical Center</w:t>
            </w:r>
          </w:p>
          <w:p w14:paraId="7C22A62F" w14:textId="29969912" w:rsidR="002238B5" w:rsidRPr="002238B5" w:rsidRDefault="002238B5" w:rsidP="002238B5">
            <w:pPr>
              <w:pStyle w:val="Heading4"/>
              <w:rPr>
                <w:b w:val="0"/>
                <w:bCs/>
                <w:i/>
                <w:iCs/>
                <w:sz w:val="16"/>
                <w:szCs w:val="16"/>
              </w:rPr>
            </w:pPr>
            <w:r w:rsidRPr="002238B5">
              <w:rPr>
                <w:b w:val="0"/>
                <w:bCs/>
                <w:i/>
                <w:iCs/>
                <w:sz w:val="16"/>
                <w:szCs w:val="16"/>
              </w:rPr>
              <w:t>November 12, 2018-April 30, 2019</w:t>
            </w:r>
          </w:p>
          <w:p w14:paraId="390B626E" w14:textId="77777777" w:rsidR="004F625C" w:rsidRDefault="004D3011" w:rsidP="00B359E4">
            <w:pPr>
              <w:pStyle w:val="Heading4"/>
            </w:pPr>
            <w:r w:rsidRPr="004D3011">
              <w:t xml:space="preserve">  </w:t>
            </w:r>
          </w:p>
          <w:p w14:paraId="29428758" w14:textId="5F8D7420" w:rsidR="004D3011" w:rsidRPr="00EA6753" w:rsidRDefault="00EA6753" w:rsidP="00B359E4">
            <w:pPr>
              <w:pStyle w:val="Heading4"/>
              <w:rPr>
                <w:bCs/>
                <w:sz w:val="20"/>
                <w:szCs w:val="20"/>
              </w:rPr>
            </w:pPr>
            <w:r w:rsidRPr="00EA6753">
              <w:rPr>
                <w:sz w:val="20"/>
                <w:szCs w:val="20"/>
              </w:rPr>
              <w:t>GREEN CITY MEDICAL CENTER</w:t>
            </w:r>
          </w:p>
          <w:p w14:paraId="784EF9AF" w14:textId="4158A267" w:rsidR="004D3011" w:rsidRPr="004E2A9A" w:rsidRDefault="004E2A9A" w:rsidP="004E2A9A">
            <w:pPr>
              <w:rPr>
                <w:b/>
                <w:bCs/>
              </w:rPr>
            </w:pPr>
            <w:r>
              <w:rPr>
                <w:b/>
                <w:bCs/>
              </w:rPr>
              <w:t xml:space="preserve"> </w:t>
            </w:r>
            <w:r w:rsidR="00EA6753" w:rsidRPr="004E2A9A">
              <w:rPr>
                <w:b/>
                <w:bCs/>
              </w:rPr>
              <w:t>S</w:t>
            </w:r>
            <w:r w:rsidRPr="004E2A9A">
              <w:rPr>
                <w:b/>
                <w:bCs/>
              </w:rPr>
              <w:t>wabber</w:t>
            </w:r>
            <w:r>
              <w:rPr>
                <w:b/>
                <w:bCs/>
              </w:rPr>
              <w:t xml:space="preserve"> </w:t>
            </w:r>
            <w:r w:rsidRPr="004E2A9A">
              <w:rPr>
                <w:color w:val="373740"/>
              </w:rPr>
              <w:t>|</w:t>
            </w:r>
            <w:r w:rsidR="00EA6753" w:rsidRPr="004E2A9A">
              <w:rPr>
                <w:i/>
                <w:iCs/>
              </w:rPr>
              <w:t>June 15,2020</w:t>
            </w:r>
            <w:r w:rsidR="004D3011" w:rsidRPr="004E2A9A">
              <w:rPr>
                <w:i/>
                <w:iCs/>
              </w:rPr>
              <w:t>–</w:t>
            </w:r>
            <w:r w:rsidR="00EA6753" w:rsidRPr="004E2A9A">
              <w:rPr>
                <w:i/>
                <w:iCs/>
              </w:rPr>
              <w:t xml:space="preserve"> August 10,2020</w:t>
            </w:r>
          </w:p>
          <w:p w14:paraId="47E7E065" w14:textId="48535E62" w:rsidR="004D3011" w:rsidRPr="004E2A9A" w:rsidRDefault="00036450" w:rsidP="004E2A9A">
            <w:r w:rsidRPr="004E2A9A">
              <w:t xml:space="preserve"> </w:t>
            </w:r>
            <w:r w:rsidR="00EA6753" w:rsidRPr="004E2A9A">
              <w:rPr>
                <w:b/>
                <w:bCs/>
              </w:rPr>
              <w:t>Registered Medical Tech</w:t>
            </w:r>
            <w:r w:rsidR="004E2A9A">
              <w:rPr>
                <w:b/>
                <w:bCs/>
              </w:rPr>
              <w:t>no</w:t>
            </w:r>
            <w:r w:rsidR="00EA6753" w:rsidRPr="004E2A9A">
              <w:rPr>
                <w:b/>
                <w:bCs/>
              </w:rPr>
              <w:t>logist</w:t>
            </w:r>
            <w:r w:rsidR="004E2A9A">
              <w:rPr>
                <w:b/>
                <w:bCs/>
              </w:rPr>
              <w:t xml:space="preserve"> </w:t>
            </w:r>
            <w:r w:rsidR="004E2A9A" w:rsidRPr="004E2A9A">
              <w:rPr>
                <w:color w:val="373740"/>
              </w:rPr>
              <w:t>|</w:t>
            </w:r>
            <w:r w:rsidR="004E2A9A" w:rsidRPr="004E2A9A">
              <w:rPr>
                <w:i/>
                <w:iCs/>
                <w:color w:val="373740"/>
              </w:rPr>
              <w:t>August 11,2021-Present</w:t>
            </w:r>
          </w:p>
          <w:p w14:paraId="6008EBC0" w14:textId="68BF13B6" w:rsidR="004D3011" w:rsidRPr="004D3011" w:rsidRDefault="004D3011" w:rsidP="004D3011"/>
          <w:p w14:paraId="7B529662" w14:textId="1D50A407" w:rsidR="00036450" w:rsidRPr="00AE2D08" w:rsidRDefault="00EB59A3" w:rsidP="00EB59A3">
            <w:pPr>
              <w:pStyle w:val="Heading2"/>
              <w:rPr>
                <w:color w:val="548AB7" w:themeColor="accent1" w:themeShade="BF"/>
              </w:rPr>
            </w:pPr>
            <w:r w:rsidRPr="00AE2D08">
              <w:rPr>
                <w:color w:val="548AB7" w:themeColor="accent1" w:themeShade="BF"/>
              </w:rPr>
              <w:t>kEY ATTRIBUTIONS</w:t>
            </w:r>
          </w:p>
          <w:p w14:paraId="49EFB9BD" w14:textId="77777777" w:rsidR="00EB59A3" w:rsidRPr="00EB59A3" w:rsidRDefault="00EB59A3" w:rsidP="00EB59A3">
            <w:pPr>
              <w:pStyle w:val="ListParagraph"/>
              <w:numPr>
                <w:ilvl w:val="0"/>
                <w:numId w:val="3"/>
              </w:numPr>
              <w:rPr>
                <w:noProof/>
                <w:sz w:val="16"/>
                <w:szCs w:val="16"/>
              </w:rPr>
            </w:pPr>
            <w:r w:rsidRPr="00EB59A3">
              <w:rPr>
                <w:noProof/>
                <w:sz w:val="16"/>
                <w:szCs w:val="16"/>
              </w:rPr>
              <w:t>Executed and analyzed tests in areas including chemistry, hematology, urinalysis, serology, histology, bacteriology, and blood banking to aid physicians in diagnosing and treating disease.</w:t>
            </w:r>
          </w:p>
          <w:p w14:paraId="0CB55178" w14:textId="77777777" w:rsidR="00EB59A3" w:rsidRPr="00EB59A3" w:rsidRDefault="00EB59A3" w:rsidP="00EB59A3">
            <w:pPr>
              <w:pStyle w:val="ListParagraph"/>
              <w:numPr>
                <w:ilvl w:val="0"/>
                <w:numId w:val="3"/>
              </w:numPr>
              <w:rPr>
                <w:noProof/>
                <w:sz w:val="16"/>
                <w:szCs w:val="16"/>
              </w:rPr>
            </w:pPr>
            <w:r w:rsidRPr="00EB59A3">
              <w:rPr>
                <w:noProof/>
                <w:sz w:val="16"/>
                <w:szCs w:val="16"/>
              </w:rPr>
              <w:t>Collect and prepare specimens and preform laboratory procedures used in the diagnosis, treatment and prevention of disease. Ensure compliance with government requirements, hospital policies, and laboratory procedures, including maintaining the cleanliness of lab equipment, instruments and work area.</w:t>
            </w:r>
          </w:p>
          <w:p w14:paraId="230318DA" w14:textId="77777777" w:rsidR="00EB59A3" w:rsidRPr="00EB59A3" w:rsidRDefault="00EB59A3" w:rsidP="00EB59A3">
            <w:pPr>
              <w:pStyle w:val="ListParagraph"/>
              <w:numPr>
                <w:ilvl w:val="0"/>
                <w:numId w:val="3"/>
              </w:numPr>
              <w:rPr>
                <w:noProof/>
                <w:sz w:val="16"/>
                <w:szCs w:val="16"/>
              </w:rPr>
            </w:pPr>
            <w:r w:rsidRPr="00EB59A3">
              <w:rPr>
                <w:noProof/>
                <w:sz w:val="16"/>
                <w:szCs w:val="16"/>
              </w:rPr>
              <w:t>Accurate, reliable, diligent, and focused on the timely, quality completion of all laboratory procedures.</w:t>
            </w:r>
          </w:p>
          <w:p w14:paraId="48DD15C6" w14:textId="77777777" w:rsidR="00EB59A3" w:rsidRPr="00EB59A3" w:rsidRDefault="00EB59A3" w:rsidP="00EB59A3">
            <w:pPr>
              <w:pStyle w:val="ListParagraph"/>
              <w:numPr>
                <w:ilvl w:val="0"/>
                <w:numId w:val="3"/>
              </w:numPr>
              <w:rPr>
                <w:noProof/>
                <w:sz w:val="16"/>
                <w:szCs w:val="16"/>
              </w:rPr>
            </w:pPr>
            <w:r w:rsidRPr="00EB59A3">
              <w:rPr>
                <w:noProof/>
                <w:sz w:val="16"/>
                <w:szCs w:val="16"/>
              </w:rPr>
              <w:t>Obtain blood specimens by performing venipuncture’s, heel sticks, and finger sticks.</w:t>
            </w:r>
          </w:p>
          <w:p w14:paraId="2A601F92" w14:textId="649917B5" w:rsidR="00036450" w:rsidRPr="00EB59A3" w:rsidRDefault="00EB59A3" w:rsidP="00EB59A3">
            <w:pPr>
              <w:pStyle w:val="ListParagraph"/>
              <w:numPr>
                <w:ilvl w:val="0"/>
                <w:numId w:val="3"/>
              </w:numPr>
              <w:rPr>
                <w:color w:val="FFFFFF" w:themeColor="background1"/>
              </w:rPr>
            </w:pPr>
            <w:r w:rsidRPr="00EB59A3">
              <w:rPr>
                <w:noProof/>
                <w:sz w:val="16"/>
                <w:szCs w:val="16"/>
              </w:rPr>
              <w:t>Greet patients, answer phones, order testing, label samples, and receive samples in the Laboratory Information System (LIS) based on requesting testing</w:t>
            </w:r>
          </w:p>
        </w:tc>
      </w:tr>
    </w:tbl>
    <w:p w14:paraId="779BE242" w14:textId="77777777" w:rsidR="0043117B" w:rsidRDefault="00040854" w:rsidP="000C45FF">
      <w:pPr>
        <w:tabs>
          <w:tab w:val="left" w:pos="990"/>
        </w:tabs>
      </w:pPr>
    </w:p>
    <w:sectPr w:rsidR="0043117B" w:rsidSect="000C45FF">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564F4" w14:textId="77777777" w:rsidR="00E5263E" w:rsidRDefault="00E5263E" w:rsidP="000C45FF">
      <w:r>
        <w:separator/>
      </w:r>
    </w:p>
  </w:endnote>
  <w:endnote w:type="continuationSeparator" w:id="0">
    <w:p w14:paraId="33E4D358" w14:textId="77777777" w:rsidR="00E5263E" w:rsidRDefault="00E5263E"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AFA17" w14:textId="77777777" w:rsidR="00E5263E" w:rsidRDefault="00E5263E" w:rsidP="000C45FF">
      <w:r>
        <w:separator/>
      </w:r>
    </w:p>
  </w:footnote>
  <w:footnote w:type="continuationSeparator" w:id="0">
    <w:p w14:paraId="632172EF" w14:textId="77777777" w:rsidR="00E5263E" w:rsidRDefault="00E5263E"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19CF" w14:textId="77777777" w:rsidR="000C45FF" w:rsidRDefault="000C45FF">
    <w:pPr>
      <w:pStyle w:val="Header"/>
    </w:pPr>
    <w:r>
      <w:rPr>
        <w:noProof/>
      </w:rPr>
      <w:drawing>
        <wp:anchor distT="0" distB="0" distL="114300" distR="114300" simplePos="0" relativeHeight="251658240" behindDoc="1" locked="0" layoutInCell="1" allowOverlap="1" wp14:anchorId="4F7232B9" wp14:editId="6B10C848">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86B1"/>
      </v:shape>
    </w:pict>
  </w:numPicBullet>
  <w:abstractNum w:abstractNumId="0" w15:restartNumberingAfterBreak="0">
    <w:nsid w:val="06146C01"/>
    <w:multiLevelType w:val="hybridMultilevel"/>
    <w:tmpl w:val="83B2B0AA"/>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22B10C67"/>
    <w:multiLevelType w:val="hybridMultilevel"/>
    <w:tmpl w:val="D81E7168"/>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28533D8B"/>
    <w:multiLevelType w:val="hybridMultilevel"/>
    <w:tmpl w:val="84C612CE"/>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29CE73EE"/>
    <w:multiLevelType w:val="hybridMultilevel"/>
    <w:tmpl w:val="980A35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38E44A77"/>
    <w:multiLevelType w:val="hybridMultilevel"/>
    <w:tmpl w:val="DAC657C0"/>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5B910CE5"/>
    <w:multiLevelType w:val="hybridMultilevel"/>
    <w:tmpl w:val="732018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67FF7331"/>
    <w:multiLevelType w:val="hybridMultilevel"/>
    <w:tmpl w:val="D876A2AA"/>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3E"/>
    <w:rsid w:val="00036450"/>
    <w:rsid w:val="00040854"/>
    <w:rsid w:val="00094499"/>
    <w:rsid w:val="000C45FF"/>
    <w:rsid w:val="000E3FD1"/>
    <w:rsid w:val="00112054"/>
    <w:rsid w:val="001525E1"/>
    <w:rsid w:val="00180329"/>
    <w:rsid w:val="0019001F"/>
    <w:rsid w:val="001A5CC1"/>
    <w:rsid w:val="001A74A5"/>
    <w:rsid w:val="001B2ABD"/>
    <w:rsid w:val="001E0391"/>
    <w:rsid w:val="001E1759"/>
    <w:rsid w:val="001F1ECC"/>
    <w:rsid w:val="002238B5"/>
    <w:rsid w:val="002400EB"/>
    <w:rsid w:val="00256CF7"/>
    <w:rsid w:val="00281FD5"/>
    <w:rsid w:val="0030481B"/>
    <w:rsid w:val="003156FC"/>
    <w:rsid w:val="003254B5"/>
    <w:rsid w:val="0037121F"/>
    <w:rsid w:val="003A6B7D"/>
    <w:rsid w:val="003B06CA"/>
    <w:rsid w:val="004071FC"/>
    <w:rsid w:val="00445947"/>
    <w:rsid w:val="004813B3"/>
    <w:rsid w:val="00496591"/>
    <w:rsid w:val="004C63E4"/>
    <w:rsid w:val="004D3011"/>
    <w:rsid w:val="004E2A9A"/>
    <w:rsid w:val="004F625C"/>
    <w:rsid w:val="005262AC"/>
    <w:rsid w:val="005E39D5"/>
    <w:rsid w:val="00600670"/>
    <w:rsid w:val="0062123A"/>
    <w:rsid w:val="00646E75"/>
    <w:rsid w:val="006771D0"/>
    <w:rsid w:val="00715FCB"/>
    <w:rsid w:val="00743101"/>
    <w:rsid w:val="0077479D"/>
    <w:rsid w:val="007775E1"/>
    <w:rsid w:val="007867A0"/>
    <w:rsid w:val="007927F5"/>
    <w:rsid w:val="00802CA0"/>
    <w:rsid w:val="009260CD"/>
    <w:rsid w:val="00952C25"/>
    <w:rsid w:val="00A2118D"/>
    <w:rsid w:val="00AD76E2"/>
    <w:rsid w:val="00AE2D08"/>
    <w:rsid w:val="00B1657B"/>
    <w:rsid w:val="00B20152"/>
    <w:rsid w:val="00B359E4"/>
    <w:rsid w:val="00B57D98"/>
    <w:rsid w:val="00B70850"/>
    <w:rsid w:val="00C066B6"/>
    <w:rsid w:val="00C234EA"/>
    <w:rsid w:val="00C37BA1"/>
    <w:rsid w:val="00C4674C"/>
    <w:rsid w:val="00C506CF"/>
    <w:rsid w:val="00C72BED"/>
    <w:rsid w:val="00C9578B"/>
    <w:rsid w:val="00CB0055"/>
    <w:rsid w:val="00D2522B"/>
    <w:rsid w:val="00D422DE"/>
    <w:rsid w:val="00D5459D"/>
    <w:rsid w:val="00D83F81"/>
    <w:rsid w:val="00DA1F4D"/>
    <w:rsid w:val="00DD172A"/>
    <w:rsid w:val="00E25A26"/>
    <w:rsid w:val="00E4381A"/>
    <w:rsid w:val="00E5263E"/>
    <w:rsid w:val="00E55D74"/>
    <w:rsid w:val="00EA6753"/>
    <w:rsid w:val="00EB59A3"/>
    <w:rsid w:val="00F60274"/>
    <w:rsid w:val="00F77FB9"/>
    <w:rsid w:val="00FB068F"/>
    <w:rsid w:val="00FB1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0E2E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BodyText">
    <w:name w:val="Body Text"/>
    <w:basedOn w:val="Normal"/>
    <w:link w:val="BodyTextChar"/>
    <w:uiPriority w:val="1"/>
    <w:qFormat/>
    <w:rsid w:val="00E5263E"/>
    <w:pPr>
      <w:widowControl w:val="0"/>
      <w:autoSpaceDE w:val="0"/>
      <w:autoSpaceDN w:val="0"/>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E5263E"/>
    <w:rPr>
      <w:rFonts w:ascii="Arial" w:eastAsia="Arial" w:hAnsi="Arial" w:cs="Arial"/>
      <w:sz w:val="20"/>
      <w:szCs w:val="20"/>
      <w:lang w:eastAsia="en-US"/>
    </w:rPr>
  </w:style>
  <w:style w:type="paragraph" w:styleId="ListParagraph">
    <w:name w:val="List Paragraph"/>
    <w:basedOn w:val="Normal"/>
    <w:uiPriority w:val="34"/>
    <w:qFormat/>
    <w:rsid w:val="004E2A9A"/>
    <w:pPr>
      <w:ind w:left="720"/>
      <w:contextualSpacing/>
    </w:pPr>
  </w:style>
  <w:style w:type="paragraph" w:styleId="NoSpacing">
    <w:name w:val="No Spacing"/>
    <w:uiPriority w:val="1"/>
    <w:qFormat/>
    <w:rsid w:val="00EB59A3"/>
    <w:rPr>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el26manalang@gmail.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ionne\AppData\Local\Microsoft\Office\16.0\DTS\en-US%7b430C56B7-3036-40DF-91C7-967AEE0CDAF2%7d\%7b1710E2D4-C9D2-484E-99C9-DE3E42AD433E%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84AC83BC5C418BB3D4D1A20EC4AC18"/>
        <w:category>
          <w:name w:val="General"/>
          <w:gallery w:val="placeholder"/>
        </w:category>
        <w:types>
          <w:type w:val="bbPlcHdr"/>
        </w:types>
        <w:behaviors>
          <w:behavior w:val="content"/>
        </w:behaviors>
        <w:guid w:val="{E53997A5-E97A-4FA7-92EF-9B70498B770E}"/>
      </w:docPartPr>
      <w:docPartBody>
        <w:p w:rsidR="00000000" w:rsidRDefault="0027320A">
          <w:pPr>
            <w:pStyle w:val="FE84AC83BC5C418BB3D4D1A20EC4AC18"/>
          </w:pPr>
          <w:r w:rsidRPr="00036450">
            <w:t>EDUCATION</w:t>
          </w:r>
        </w:p>
      </w:docPartBody>
    </w:docPart>
    <w:docPart>
      <w:docPartPr>
        <w:name w:val="13F7D1A5A8BF4889AE2A431C958A1268"/>
        <w:category>
          <w:name w:val="General"/>
          <w:gallery w:val="placeholder"/>
        </w:category>
        <w:types>
          <w:type w:val="bbPlcHdr"/>
        </w:types>
        <w:behaviors>
          <w:behavior w:val="content"/>
        </w:behaviors>
        <w:guid w:val="{B010D7A3-4338-4F3E-BCAA-75A37B4DC1F4}"/>
      </w:docPartPr>
      <w:docPartBody>
        <w:p w:rsidR="00000000" w:rsidRDefault="0027320A">
          <w:pPr>
            <w:pStyle w:val="13F7D1A5A8BF4889AE2A431C958A1268"/>
          </w:pPr>
          <w:r w:rsidRPr="00036450">
            <w:t>WORK EXPERIENCE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20A"/>
    <w:rsid w:val="0027320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8C8BD26B6143B385297A9BA5F8A4E6">
    <w:name w:val="848C8BD26B6143B385297A9BA5F8A4E6"/>
  </w:style>
  <w:style w:type="paragraph" w:customStyle="1" w:styleId="9B0473C6AF554EF69C8B98B015B0EA73">
    <w:name w:val="9B0473C6AF554EF69C8B98B015B0EA73"/>
  </w:style>
  <w:style w:type="paragraph" w:customStyle="1" w:styleId="8CFD8EB772E343C0BF24E379A7FF435C">
    <w:name w:val="8CFD8EB772E343C0BF24E379A7FF435C"/>
  </w:style>
  <w:style w:type="paragraph" w:customStyle="1" w:styleId="EFD2198109044FE9AE9E2BFDEBBFD60E">
    <w:name w:val="EFD2198109044FE9AE9E2BFDEBBFD60E"/>
  </w:style>
  <w:style w:type="paragraph" w:customStyle="1" w:styleId="E942107D111B4851BF9F9C22D9649AE3">
    <w:name w:val="E942107D111B4851BF9F9C22D9649AE3"/>
  </w:style>
  <w:style w:type="paragraph" w:customStyle="1" w:styleId="707F5F06062245698486026488ECCC7A">
    <w:name w:val="707F5F06062245698486026488ECCC7A"/>
  </w:style>
  <w:style w:type="paragraph" w:customStyle="1" w:styleId="C04125123CC243B7878062534022E858">
    <w:name w:val="C04125123CC243B7878062534022E858"/>
  </w:style>
  <w:style w:type="paragraph" w:customStyle="1" w:styleId="B74E18B613994DA7A0D1152EF2ABA54F">
    <w:name w:val="B74E18B613994DA7A0D1152EF2ABA54F"/>
  </w:style>
  <w:style w:type="paragraph" w:customStyle="1" w:styleId="0606479E0F0C4833B6E8BCADEED798B0">
    <w:name w:val="0606479E0F0C4833B6E8BCADEED798B0"/>
  </w:style>
  <w:style w:type="paragraph" w:customStyle="1" w:styleId="8F70A5FED48042119582094D54A74D0A">
    <w:name w:val="8F70A5FED48042119582094D54A74D0A"/>
  </w:style>
  <w:style w:type="character" w:styleId="Hyperlink">
    <w:name w:val="Hyperlink"/>
    <w:basedOn w:val="DefaultParagraphFont"/>
    <w:uiPriority w:val="99"/>
    <w:unhideWhenUsed/>
    <w:rPr>
      <w:color w:val="C45911" w:themeColor="accent2" w:themeShade="BF"/>
      <w:u w:val="single"/>
    </w:rPr>
  </w:style>
  <w:style w:type="paragraph" w:customStyle="1" w:styleId="41B890E275C4403ABF8C2582C15F68DA">
    <w:name w:val="41B890E275C4403ABF8C2582C15F68DA"/>
  </w:style>
  <w:style w:type="paragraph" w:customStyle="1" w:styleId="4652A4EE14F54454825EB7EBE8DF5A45">
    <w:name w:val="4652A4EE14F54454825EB7EBE8DF5A45"/>
  </w:style>
  <w:style w:type="paragraph" w:customStyle="1" w:styleId="E7818EFB019E4D03BFA7173571A1C8A5">
    <w:name w:val="E7818EFB019E4D03BFA7173571A1C8A5"/>
  </w:style>
  <w:style w:type="paragraph" w:customStyle="1" w:styleId="39DED1A96FF24F83B7BF4D4F4C578013">
    <w:name w:val="39DED1A96FF24F83B7BF4D4F4C578013"/>
  </w:style>
  <w:style w:type="paragraph" w:customStyle="1" w:styleId="934CADEAAAC749989DF1143633BA255C">
    <w:name w:val="934CADEAAAC749989DF1143633BA255C"/>
  </w:style>
  <w:style w:type="paragraph" w:customStyle="1" w:styleId="D54489875C674608A0096106202B488D">
    <w:name w:val="D54489875C674608A0096106202B488D"/>
  </w:style>
  <w:style w:type="paragraph" w:customStyle="1" w:styleId="FE84AC83BC5C418BB3D4D1A20EC4AC18">
    <w:name w:val="FE84AC83BC5C418BB3D4D1A20EC4AC18"/>
  </w:style>
  <w:style w:type="paragraph" w:customStyle="1" w:styleId="7737B0DDF5E9445E9C732A4D9D469F23">
    <w:name w:val="7737B0DDF5E9445E9C732A4D9D469F23"/>
  </w:style>
  <w:style w:type="paragraph" w:customStyle="1" w:styleId="3DA9B8C3AC81432B8D1A16EAB458F993">
    <w:name w:val="3DA9B8C3AC81432B8D1A16EAB458F993"/>
  </w:style>
  <w:style w:type="paragraph" w:customStyle="1" w:styleId="1EFBFF5573244E979BF4A473A9A45C8D">
    <w:name w:val="1EFBFF5573244E979BF4A473A9A45C8D"/>
  </w:style>
  <w:style w:type="paragraph" w:customStyle="1" w:styleId="83166688C0EF417389804F96D6A40CD6">
    <w:name w:val="83166688C0EF417389804F96D6A40CD6"/>
  </w:style>
  <w:style w:type="paragraph" w:customStyle="1" w:styleId="C9799879426A4C11912F975A1040FB81">
    <w:name w:val="C9799879426A4C11912F975A1040FB81"/>
  </w:style>
  <w:style w:type="paragraph" w:customStyle="1" w:styleId="2D3836B2ED304A3EA7056A2DE2BCB35A">
    <w:name w:val="2D3836B2ED304A3EA7056A2DE2BCB35A"/>
  </w:style>
  <w:style w:type="paragraph" w:customStyle="1" w:styleId="DAA4562CCB30478BB3DD584E70F2D6FD">
    <w:name w:val="DAA4562CCB30478BB3DD584E70F2D6FD"/>
  </w:style>
  <w:style w:type="paragraph" w:customStyle="1" w:styleId="13F7D1A5A8BF4889AE2A431C958A1268">
    <w:name w:val="13F7D1A5A8BF4889AE2A431C958A1268"/>
  </w:style>
  <w:style w:type="paragraph" w:customStyle="1" w:styleId="4DA7B409B91F4B0E827BD3B39A060AAB">
    <w:name w:val="4DA7B409B91F4B0E827BD3B39A060AAB"/>
  </w:style>
  <w:style w:type="paragraph" w:customStyle="1" w:styleId="2860DE9484F648E18A4211DFA1F0082A">
    <w:name w:val="2860DE9484F648E18A4211DFA1F0082A"/>
  </w:style>
  <w:style w:type="paragraph" w:customStyle="1" w:styleId="F3BAFE8FEF7445F99610F211FBA27902">
    <w:name w:val="F3BAFE8FEF7445F99610F211FBA27902"/>
  </w:style>
  <w:style w:type="paragraph" w:customStyle="1" w:styleId="34132FFAC504431EA2464CD2E2AC2E8F">
    <w:name w:val="34132FFAC504431EA2464CD2E2AC2E8F"/>
  </w:style>
  <w:style w:type="paragraph" w:customStyle="1" w:styleId="66ADBC1668F5457894C37BB2EF38BB36">
    <w:name w:val="66ADBC1668F5457894C37BB2EF38BB36"/>
  </w:style>
  <w:style w:type="paragraph" w:customStyle="1" w:styleId="CFB9A32271394B91B310240C92E650D1">
    <w:name w:val="CFB9A32271394B91B310240C92E650D1"/>
  </w:style>
  <w:style w:type="paragraph" w:customStyle="1" w:styleId="38E787D25D904674AB94A5139F06D946">
    <w:name w:val="38E787D25D904674AB94A5139F06D946"/>
  </w:style>
  <w:style w:type="paragraph" w:customStyle="1" w:styleId="42D0076FC9C645B9B33575B64BDAA8C0">
    <w:name w:val="42D0076FC9C645B9B33575B64BDAA8C0"/>
  </w:style>
  <w:style w:type="paragraph" w:customStyle="1" w:styleId="5E217261124E41E2B87E33C927F62112">
    <w:name w:val="5E217261124E41E2B87E33C927F62112"/>
  </w:style>
  <w:style w:type="paragraph" w:customStyle="1" w:styleId="464F366359CD4C36BB0331EFB14090FC">
    <w:name w:val="464F366359CD4C36BB0331EFB14090FC"/>
  </w:style>
  <w:style w:type="paragraph" w:customStyle="1" w:styleId="BD9309F28313458CAD1D7E69B004E8E8">
    <w:name w:val="BD9309F28313458CAD1D7E69B004E8E8"/>
  </w:style>
  <w:style w:type="paragraph" w:customStyle="1" w:styleId="16AEA9A27B0240E8AFD8CFB579695B98">
    <w:name w:val="16AEA9A27B0240E8AFD8CFB579695B98"/>
  </w:style>
  <w:style w:type="paragraph" w:customStyle="1" w:styleId="C1E1972E40E743DA9C55309FF8C2D538">
    <w:name w:val="C1E1972E40E743DA9C55309FF8C2D538"/>
  </w:style>
  <w:style w:type="paragraph" w:customStyle="1" w:styleId="020670A48C204FE5836A414E94584E5F">
    <w:name w:val="020670A48C204FE5836A414E94584E5F"/>
  </w:style>
  <w:style w:type="paragraph" w:customStyle="1" w:styleId="55170EAA3716402AB7872B2514B6F77D">
    <w:name w:val="55170EAA3716402AB7872B2514B6F77D"/>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val="en-US" w:eastAsia="ja-JP"/>
    </w:rPr>
  </w:style>
  <w:style w:type="paragraph" w:customStyle="1" w:styleId="05F24DE0E12A4F4DBBD9366C8D8C81C1">
    <w:name w:val="05F24DE0E12A4F4DBBD9366C8D8C81C1"/>
  </w:style>
  <w:style w:type="paragraph" w:customStyle="1" w:styleId="C6ED8E3F3F414DB893DC878A5A1887EE">
    <w:name w:val="C6ED8E3F3F414DB893DC878A5A1887EE"/>
    <w:rsid w:val="0027320A"/>
  </w:style>
  <w:style w:type="paragraph" w:customStyle="1" w:styleId="02BADDF18D3C4210BE4BDF3C3FC06DBD">
    <w:name w:val="02BADDF18D3C4210BE4BDF3C3FC06DBD"/>
    <w:rsid w:val="00273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3.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98162C-4730-4B8A-9AE2-FB01C715D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{1710E2D4-C9D2-484E-99C9-DE3E42AD433E}tf00546271_win32</Template>
  <TotalTime>0</TotalTime>
  <Pages>1</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2021-06-20T03:01:00Z</dcterms:created>
  <dcterms:modified xsi:type="dcterms:W3CDTF">2021-06-20T04:33:00Z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