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ook w:val="0600" w:firstRow="0" w:lastRow="0" w:firstColumn="0" w:lastColumn="0" w:noHBand="1" w:noVBand="1"/>
      </w:tblPr>
      <w:tblGrid>
        <w:gridCol w:w="711"/>
        <w:gridCol w:w="628"/>
        <w:gridCol w:w="2402"/>
        <w:gridCol w:w="419"/>
        <w:gridCol w:w="6532"/>
      </w:tblGrid>
      <w:tr w:rsidR="003D1B71" w14:paraId="4D3FC937" w14:textId="77777777" w:rsidTr="007C4234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3A51F0E" w14:textId="77777777" w:rsidR="003D1B71" w:rsidRDefault="009650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965071">
              <w:rPr>
                <w:rFonts w:ascii="Times New Roman" w:hAnsi="Times New Roman"/>
                <w:noProof/>
                <w:lang w:eastAsia="ja-JP"/>
              </w:rPr>
              <w:drawing>
                <wp:inline distT="0" distB="0" distL="0" distR="0" wp14:anchorId="7AE08BF8" wp14:editId="13669F69">
                  <wp:extent cx="1808038" cy="1828800"/>
                  <wp:effectExtent l="76200" t="76200" r="78105" b="952500"/>
                  <wp:docPr id="5" name="Picture 5" descr="C:\Users\USER\Pictures\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70" cy="183884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0A5296A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B328C5E" w14:textId="77777777" w:rsidR="003D1B71" w:rsidRPr="00310F17" w:rsidRDefault="00965071" w:rsidP="00965071">
            <w:pPr>
              <w:pStyle w:val="Title"/>
            </w:pPr>
            <w:r>
              <w:t>DOMINGO</w:t>
            </w:r>
            <w:r w:rsidR="003D1B71" w:rsidRPr="00310F17">
              <w:br/>
            </w:r>
            <w:r>
              <w:t>PASCUA JR.</w:t>
            </w:r>
          </w:p>
        </w:tc>
      </w:tr>
      <w:tr w:rsidR="003D1B71" w:rsidRPr="00CE4F4A" w14:paraId="669B536B" w14:textId="77777777" w:rsidTr="007C4234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3171F5F" w14:textId="77777777" w:rsidR="003D1B71" w:rsidRPr="00CE4F4A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91B3190" w14:textId="77777777" w:rsidR="003D1B71" w:rsidRPr="00CE4F4A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6043D0E" w14:textId="3CE94D00" w:rsidR="007C4234" w:rsidRPr="007C4234" w:rsidRDefault="00965071" w:rsidP="007C4234">
            <w:pPr>
              <w:pStyle w:val="Heading2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7C4234">
              <w:rPr>
                <w:rFonts w:ascii="Calibri" w:hAnsi="Calibri" w:cs="Calibri"/>
                <w:color w:val="A6A6A6" w:themeColor="background1" w:themeShade="A6"/>
                <w:sz w:val="22"/>
                <w:szCs w:val="22"/>
                <w:highlight w:val="blue"/>
              </w:rPr>
              <w:t>WORK EXPERIENCE</w:t>
            </w:r>
          </w:p>
          <w:p w14:paraId="1D5D8299" w14:textId="3037764A" w:rsidR="003D1B71" w:rsidRPr="0082408E" w:rsidRDefault="004C5A1B" w:rsidP="00AC6C7E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r w:rsidRPr="0082408E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June 26, 2021 to Present</w:t>
            </w:r>
          </w:p>
          <w:p w14:paraId="5AC1C2A8" w14:textId="5A233F1B" w:rsidR="00A53152" w:rsidRPr="007C4234" w:rsidRDefault="00A53152" w:rsidP="00AC6C7E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0"/>
              </w:rPr>
            </w:pPr>
            <w:r w:rsidRPr="007C4234">
              <w:rPr>
                <w:rFonts w:ascii="Calibri" w:hAnsi="Calibri" w:cs="Calibri"/>
                <w:color w:val="A6A6A6" w:themeColor="background1" w:themeShade="A6"/>
                <w:sz w:val="20"/>
              </w:rPr>
              <w:t>MAC BUILDERS</w:t>
            </w:r>
          </w:p>
          <w:p w14:paraId="39510357" w14:textId="1538D876" w:rsidR="001D3BC7" w:rsidRPr="007C4234" w:rsidRDefault="001D3BC7" w:rsidP="00AC6C7E">
            <w:pPr>
              <w:pStyle w:val="Experience"/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  <w:u w:val="single"/>
              </w:rPr>
            </w:pPr>
            <w:r w:rsidRPr="007C4234"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  <w:u w:val="single"/>
              </w:rPr>
              <w:t>Occupational Safety and health Officer</w:t>
            </w:r>
            <w:r w:rsidR="00A53152" w:rsidRPr="007C4234"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  <w:u w:val="single"/>
              </w:rPr>
              <w:t xml:space="preserve"> II</w:t>
            </w:r>
          </w:p>
          <w:p w14:paraId="40D4DEB0" w14:textId="74CC0C49" w:rsidR="00A53152" w:rsidRDefault="00A53152" w:rsidP="00AC6C7E">
            <w:pPr>
              <w:pStyle w:val="Experience"/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Duties and responsibilities:</w:t>
            </w:r>
          </w:p>
          <w:p w14:paraId="53003AE3" w14:textId="33A40499" w:rsidR="00A53152" w:rsidRDefault="00A53152" w:rsidP="00A53152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Implement and promote occupational safety and health programs in the workplace.</w:t>
            </w:r>
          </w:p>
          <w:p w14:paraId="365142B1" w14:textId="0888C965" w:rsidR="00A53152" w:rsidRDefault="00A53152" w:rsidP="00A53152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Conduct risk assessment and enforce preventative measures.</w:t>
            </w:r>
          </w:p>
          <w:p w14:paraId="30651084" w14:textId="1C0865AD" w:rsidR="00A53152" w:rsidRDefault="0082408E" w:rsidP="0082408E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Advise and instruct on various safety-related topics.</w:t>
            </w:r>
          </w:p>
          <w:p w14:paraId="09314D95" w14:textId="41BE68FE" w:rsidR="0082408E" w:rsidRDefault="0082408E" w:rsidP="0082408E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Advise and assist the employer in complying with the standards.</w:t>
            </w:r>
          </w:p>
          <w:p w14:paraId="634AF71F" w14:textId="7E338377" w:rsidR="00A53152" w:rsidRDefault="0082408E" w:rsidP="00AC6C7E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Conduct accident/incident investigation and reports.</w:t>
            </w:r>
          </w:p>
          <w:p w14:paraId="1947555C" w14:textId="69A820DE" w:rsidR="00862568" w:rsidRDefault="00862568" w:rsidP="00AC6C7E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Conduct toolbox meeting, site inspection, equipment inspection, site observation and safety monitoring at site.</w:t>
            </w:r>
          </w:p>
          <w:p w14:paraId="7201DDF4" w14:textId="1E33D929" w:rsidR="00477F92" w:rsidRDefault="00477F92" w:rsidP="00AC6C7E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Safety enforcer at site.</w:t>
            </w:r>
          </w:p>
          <w:p w14:paraId="461EAF8B" w14:textId="77497265" w:rsidR="00477F92" w:rsidRDefault="00477F92" w:rsidP="00AC6C7E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 xml:space="preserve">Conduct safety orientation to newly hired worker prior to start </w:t>
            </w:r>
            <w:r w:rsidR="00856BA8"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works in construction site.</w:t>
            </w:r>
          </w:p>
          <w:p w14:paraId="3519CA11" w14:textId="0909D9F6" w:rsidR="00563E1B" w:rsidRDefault="00856BA8" w:rsidP="00AC6C7E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>Housekeeping implementor at site and office.</w:t>
            </w:r>
          </w:p>
          <w:p w14:paraId="47D70F81" w14:textId="041CA3C5" w:rsidR="00F515AD" w:rsidRPr="00F515AD" w:rsidRDefault="00856BA8" w:rsidP="00F515AD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lastRenderedPageBreak/>
              <w:t>Performed as Company secretary at</w:t>
            </w:r>
            <w:r w:rsidR="007B20E4"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 xml:space="preserve"> the</w:t>
            </w:r>
            <w:r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  <w:t xml:space="preserve"> project site.</w:t>
            </w:r>
          </w:p>
          <w:p w14:paraId="1DFBACA6" w14:textId="77777777" w:rsidR="00F515AD" w:rsidRPr="00856BA8" w:rsidRDefault="00F515AD" w:rsidP="00F515AD">
            <w:pPr>
              <w:pStyle w:val="Experience"/>
              <w:ind w:left="720"/>
              <w:rPr>
                <w:rFonts w:ascii="Calibri" w:hAnsi="Calibri" w:cs="Calibri"/>
                <w:b/>
                <w:bCs/>
                <w:color w:val="A6A6A6" w:themeColor="background1" w:themeShade="A6"/>
                <w:szCs w:val="22"/>
              </w:rPr>
            </w:pPr>
          </w:p>
          <w:p w14:paraId="593CBE3D" w14:textId="105E08B5" w:rsidR="003D1B71" w:rsidRDefault="008508C4" w:rsidP="00AC6C7E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82408E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Dec</w:t>
            </w:r>
            <w:r w:rsidR="0082408E" w:rsidRPr="0082408E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e</w:t>
            </w:r>
            <w:r w:rsidRPr="0082408E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mber 16, 2019 to June 2021</w:t>
            </w:r>
          </w:p>
          <w:p w14:paraId="0280C0C7" w14:textId="2122F223" w:rsidR="0082408E" w:rsidRPr="0082408E" w:rsidRDefault="0082408E" w:rsidP="00AC6C7E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82408E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Premium Megastructure Incorporated</w:t>
            </w:r>
          </w:p>
          <w:p w14:paraId="752A8643" w14:textId="752D27BD" w:rsidR="008508C4" w:rsidRPr="00F515AD" w:rsidRDefault="0082408E" w:rsidP="00AC6C7E">
            <w:pPr>
              <w:pStyle w:val="Experience"/>
              <w:rPr>
                <w:u w:val="single"/>
              </w:rPr>
            </w:pPr>
            <w:r w:rsidRPr="00F515AD">
              <w:rPr>
                <w:u w:val="single"/>
              </w:rPr>
              <w:t>COMPANY SERVICE DRIVER</w:t>
            </w:r>
          </w:p>
          <w:p w14:paraId="605A6AD4" w14:textId="5173E8D1" w:rsidR="004E7345" w:rsidRDefault="004E7345" w:rsidP="00AC6C7E">
            <w:pPr>
              <w:pStyle w:val="Experience"/>
            </w:pPr>
            <w:r w:rsidRPr="003341E7">
              <w:rPr>
                <w:b/>
                <w:bCs/>
                <w:sz w:val="20"/>
                <w:szCs w:val="20"/>
                <w:u w:val="single"/>
              </w:rPr>
              <w:t>DUTIES AND RESPONSIBILITIES</w:t>
            </w:r>
            <w:r w:rsidR="00862568">
              <w:t>:</w:t>
            </w:r>
          </w:p>
          <w:p w14:paraId="66B76A06" w14:textId="1BE575E5" w:rsidR="00862568" w:rsidRDefault="00862568" w:rsidP="00862568">
            <w:pPr>
              <w:pStyle w:val="Experience"/>
              <w:numPr>
                <w:ilvl w:val="0"/>
                <w:numId w:val="5"/>
              </w:numPr>
            </w:pPr>
            <w:r>
              <w:t>Drive company staffs to project sites.</w:t>
            </w:r>
          </w:p>
          <w:p w14:paraId="27E59914" w14:textId="1219E7C1" w:rsidR="00343815" w:rsidRDefault="00862568" w:rsidP="00343815">
            <w:pPr>
              <w:pStyle w:val="Experience"/>
              <w:numPr>
                <w:ilvl w:val="0"/>
                <w:numId w:val="5"/>
              </w:numPr>
            </w:pPr>
            <w:r>
              <w:t>Fetch staffs to their respective pick-up point and drop to company office</w:t>
            </w:r>
            <w:r w:rsidR="003341E7">
              <w:t xml:space="preserve"> vice versa.</w:t>
            </w:r>
          </w:p>
          <w:p w14:paraId="4293FDE6" w14:textId="4D94B79F" w:rsidR="00343815" w:rsidRPr="00343815" w:rsidRDefault="00343815" w:rsidP="00AC6C7E">
            <w:pPr>
              <w:pStyle w:val="Experience"/>
              <w:rPr>
                <w:rFonts w:ascii="Calibri" w:hAnsi="Calibri" w:cs="Calibri"/>
                <w:b/>
                <w:bCs/>
                <w:color w:val="A6A6A6" w:themeColor="background1" w:themeShade="A6"/>
                <w:sz w:val="24"/>
              </w:rPr>
            </w:pPr>
            <w:r w:rsidRPr="00343815">
              <w:rPr>
                <w:rFonts w:ascii="Calibri" w:hAnsi="Calibri" w:cs="Calibri"/>
                <w:b/>
                <w:bCs/>
                <w:color w:val="A6A6A6" w:themeColor="background1" w:themeShade="A6"/>
                <w:sz w:val="24"/>
              </w:rPr>
              <w:t>June 2019 to August 2019</w:t>
            </w:r>
          </w:p>
          <w:p w14:paraId="2F501BAD" w14:textId="54093753" w:rsidR="00343815" w:rsidRPr="00343815" w:rsidRDefault="00343815" w:rsidP="00AC6C7E">
            <w:pPr>
              <w:pStyle w:val="Experience"/>
              <w:rPr>
                <w:rFonts w:ascii="Calibri" w:hAnsi="Calibri" w:cs="Calibri"/>
                <w:color w:val="A6A6A6" w:themeColor="background1" w:themeShade="A6"/>
                <w:sz w:val="24"/>
              </w:rPr>
            </w:pPr>
            <w:r>
              <w:rPr>
                <w:rFonts w:ascii="Calibri" w:hAnsi="Calibri" w:cs="Calibri"/>
                <w:color w:val="A6A6A6" w:themeColor="background1" w:themeShade="A6"/>
                <w:sz w:val="24"/>
              </w:rPr>
              <w:t>*Put up small Fried chicken on wheels business.</w:t>
            </w:r>
          </w:p>
          <w:p w14:paraId="1BED51C6" w14:textId="20F3B32B" w:rsidR="0081204E" w:rsidRDefault="00F95215" w:rsidP="00F95215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r w:rsidRPr="003341E7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August 2019-</w:t>
            </w:r>
            <w:r w:rsidR="0081204E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October 2019</w:t>
            </w:r>
          </w:p>
          <w:p w14:paraId="27B7BD3A" w14:textId="34A5CBA1" w:rsidR="003341E7" w:rsidRDefault="003341E7" w:rsidP="00F95215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3341E7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WUDNT PSYCHOLOGICAL INSTITUTE</w:t>
            </w:r>
          </w:p>
          <w:p w14:paraId="5781A578" w14:textId="43BCEEC8" w:rsidR="003341E7" w:rsidRPr="003341E7" w:rsidRDefault="003341E7" w:rsidP="00F95215">
            <w:pPr>
              <w:pStyle w:val="Dates"/>
              <w:rPr>
                <w:rFonts w:ascii="Calibri" w:hAnsi="Calibri" w:cs="Calibri"/>
                <w:color w:val="A6A6A6" w:themeColor="background1" w:themeShade="A6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Cs w:val="18"/>
              </w:rPr>
              <w:t>MENTAL HEALTH PROVIDER @DAGUPAN CITY PANGASINAN</w:t>
            </w:r>
            <w:r w:rsidR="00F01AD6">
              <w:rPr>
                <w:rFonts w:ascii="Calibri" w:hAnsi="Calibri" w:cs="Calibri"/>
                <w:color w:val="A6A6A6" w:themeColor="background1" w:themeShade="A6"/>
                <w:szCs w:val="18"/>
              </w:rPr>
              <w:t>, Philippines</w:t>
            </w:r>
          </w:p>
          <w:p w14:paraId="371DA421" w14:textId="422155C2" w:rsidR="00F95215" w:rsidRDefault="00F95215" w:rsidP="00F95215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r w:rsidRPr="003341E7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Service Driver </w:t>
            </w:r>
          </w:p>
          <w:p w14:paraId="13E3CAEC" w14:textId="24EC723D" w:rsidR="00F01AD6" w:rsidRDefault="00F01AD6" w:rsidP="00F95215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  <w:p w14:paraId="1DE751F9" w14:textId="2D78F2B6" w:rsidR="00F01AD6" w:rsidRDefault="00091836" w:rsidP="00F9521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  <w:u w:val="single"/>
              </w:rPr>
            </w:pPr>
            <w:r w:rsidRPr="00091836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  <w:u w:val="single"/>
              </w:rPr>
              <w:t>Duties and responsibilities</w:t>
            </w: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  <w:u w:val="single"/>
              </w:rPr>
              <w:t>:</w:t>
            </w:r>
          </w:p>
          <w:p w14:paraId="19549DF9" w14:textId="5E3D0716" w:rsidR="00091836" w:rsidRPr="00091836" w:rsidRDefault="00091836" w:rsidP="00F9521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Act as personal driver of the owner.</w:t>
            </w:r>
          </w:p>
          <w:p w14:paraId="6E3B7884" w14:textId="77777777" w:rsidR="003341E7" w:rsidRPr="00CE4F4A" w:rsidRDefault="003341E7" w:rsidP="00F95215">
            <w:pPr>
              <w:pStyle w:val="Dates"/>
              <w:rPr>
                <w:rFonts w:ascii="Calibri" w:hAnsi="Calibri" w:cs="Calibri"/>
                <w:color w:val="A6A6A6" w:themeColor="background1" w:themeShade="A6"/>
                <w:szCs w:val="18"/>
              </w:rPr>
            </w:pPr>
          </w:p>
          <w:p w14:paraId="120EA1DD" w14:textId="528A200E" w:rsidR="000E6D29" w:rsidRPr="00091836" w:rsidRDefault="000E6D29" w:rsidP="000E6D29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 w:rsidRPr="00091836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December 201</w:t>
            </w:r>
            <w:r w:rsidR="005B19C7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7</w:t>
            </w:r>
            <w:r w:rsidRPr="00091836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 xml:space="preserve"> to </w:t>
            </w:r>
            <w:r w:rsidR="00BE6EFC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May</w:t>
            </w:r>
            <w:r w:rsidRPr="00091836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 xml:space="preserve"> 2019</w:t>
            </w:r>
          </w:p>
          <w:p w14:paraId="19E4C9BC" w14:textId="5360A71A" w:rsidR="00227D27" w:rsidRDefault="00227D27" w:rsidP="000E6D29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Worked in Japan</w:t>
            </w:r>
            <w:r w:rsidR="00CD3F92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for part time</w:t>
            </w:r>
            <w:r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</w:t>
            </w:r>
            <w:r w:rsidR="008F70E1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using sponsorship</w:t>
            </w:r>
            <w:r w:rsidR="00081930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temporary</w:t>
            </w:r>
            <w:r w:rsidR="008F70E1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visa twice a year</w:t>
            </w:r>
            <w:r w:rsidR="00CD3F92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in</w:t>
            </w:r>
            <w:r w:rsidR="00081930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every three months.</w:t>
            </w:r>
          </w:p>
          <w:p w14:paraId="7CF0B069" w14:textId="61C0F531" w:rsidR="000E6D29" w:rsidRPr="008F70E1" w:rsidRDefault="000E6D29" w:rsidP="008F70E1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  <w:p w14:paraId="5FCF5004" w14:textId="562757A8" w:rsidR="00C63925" w:rsidRPr="008F70E1" w:rsidRDefault="009A28BD" w:rsidP="00C63925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November</w:t>
            </w:r>
            <w:r w:rsidR="00C63925" w:rsidRPr="008F70E1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201</w:t>
            </w:r>
            <w:r w:rsidR="008F5DA7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5</w:t>
            </w:r>
            <w:r w:rsidR="003D1B71" w:rsidRPr="008F70E1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–</w:t>
            </w:r>
            <w:r w:rsidR="00C63925" w:rsidRPr="008F70E1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November 08, 201</w:t>
            </w:r>
            <w:r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7</w:t>
            </w:r>
          </w:p>
          <w:p w14:paraId="3C84ADA4" w14:textId="401B2EC4" w:rsidR="007C4234" w:rsidRDefault="00C63925" w:rsidP="00C63925">
            <w:pPr>
              <w:pStyle w:val="Dates"/>
              <w:rPr>
                <w:rStyle w:val="Strong"/>
              </w:rPr>
            </w:pPr>
            <w:r w:rsidRPr="008F70E1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Japanese Executive secretary</w:t>
            </w:r>
            <w:r w:rsidR="007C4234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,</w:t>
            </w:r>
            <w:r w:rsidRPr="008F70E1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Interpreter</w:t>
            </w:r>
            <w:r w:rsidR="007C4234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and assistant.</w:t>
            </w:r>
          </w:p>
          <w:p w14:paraId="2F3D999F" w14:textId="310233A9" w:rsidR="003D1B71" w:rsidRPr="007C4234" w:rsidRDefault="003D1B71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 w:rsidRPr="008F70E1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 xml:space="preserve"> </w:t>
            </w:r>
            <w:r w:rsidR="00C0682E" w:rsidRPr="008F70E1"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NIPPON SKILLED VOLUNTEERS ASSOCIATION PHILIPPINES</w:t>
            </w:r>
          </w:p>
          <w:p w14:paraId="5DC67ABD" w14:textId="4BE18AB7" w:rsidR="00652B67" w:rsidRDefault="00652B67" w:rsidP="00C63925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  <w:t>Not full time</w:t>
            </w:r>
          </w:p>
          <w:p w14:paraId="6D3BE4FB" w14:textId="2DCC72E3" w:rsidR="00980730" w:rsidRDefault="00980730" w:rsidP="00C63925">
            <w:pPr>
              <w:pStyle w:val="Dates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  <w:p w14:paraId="17603221" w14:textId="75AAE164" w:rsidR="00980730" w:rsidRDefault="00980730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  <w:u w:val="single"/>
              </w:rPr>
            </w:pPr>
            <w:r w:rsidRPr="00980730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  <w:u w:val="single"/>
              </w:rPr>
              <w:t>Duties and responsibilities</w:t>
            </w: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  <w:u w:val="single"/>
              </w:rPr>
              <w:t>:</w:t>
            </w:r>
          </w:p>
          <w:p w14:paraId="3795B20A" w14:textId="5513D4A2" w:rsidR="00980730" w:rsidRDefault="00980730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Act as an interpreter and assistant Japanese language teacher.</w:t>
            </w:r>
          </w:p>
          <w:p w14:paraId="74D129A2" w14:textId="5515F8FF" w:rsidR="00980730" w:rsidRDefault="00980730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Act as secretary</w:t>
            </w:r>
            <w:r w:rsidR="00644890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 xml:space="preserve"> and tour guide.</w:t>
            </w:r>
          </w:p>
          <w:p w14:paraId="46FE2B8C" w14:textId="77777777" w:rsidR="00BE6EFC" w:rsidRDefault="00BE6EFC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</w:p>
          <w:p w14:paraId="3020C59E" w14:textId="070CAB7C" w:rsidR="00BE6EFC" w:rsidRDefault="00BE6EFC" w:rsidP="00BE6EFC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DD259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June 2013 to </w:t>
            </w:r>
            <w:r w:rsidR="007B28B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October 2015</w:t>
            </w:r>
          </w:p>
          <w:p w14:paraId="744A1B62" w14:textId="77777777" w:rsidR="00BE6EFC" w:rsidRDefault="00BE6EFC" w:rsidP="00BE6EF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Tied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up small business with my ex-girlfriend</w:t>
            </w:r>
          </w:p>
          <w:p w14:paraId="5A096866" w14:textId="77777777" w:rsidR="00BE6EFC" w:rsidRDefault="00BE6EFC" w:rsidP="00BE6EF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Location: Market place</w:t>
            </w:r>
          </w:p>
          <w:p w14:paraId="4C50E868" w14:textId="59C37E5A" w:rsidR="00806F2C" w:rsidRDefault="00BE6EFC" w:rsidP="00BE6EF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Products: Foods like cookies, fruits, herbal juices and the like.</w:t>
            </w:r>
          </w:p>
          <w:p w14:paraId="3BD32EF8" w14:textId="2FBDA5A1" w:rsidR="00F515AD" w:rsidRDefault="00F515AD" w:rsidP="00BE6EF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987DA8C" w14:textId="77777777" w:rsidR="00F515AD" w:rsidRPr="00BE6EFC" w:rsidRDefault="00F515AD" w:rsidP="00BE6EF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F68BB8" w14:textId="15E06F22" w:rsidR="0083600D" w:rsidRPr="00806F2C" w:rsidRDefault="00911012" w:rsidP="00806F2C">
            <w:pPr>
              <w:rPr>
                <w:rFonts w:ascii="Calibri" w:eastAsia="Calibri" w:hAnsi="Calibri" w:cs="Calibri"/>
                <w:b/>
                <w:bCs/>
                <w:sz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</w:rPr>
              <w:lastRenderedPageBreak/>
              <w:t>October</w:t>
            </w:r>
            <w:r w:rsidR="00806F2C" w:rsidRPr="00806F2C">
              <w:rPr>
                <w:rFonts w:ascii="Calibri" w:eastAsia="Calibri" w:hAnsi="Calibri" w:cs="Calibri"/>
                <w:b/>
                <w:bCs/>
                <w:sz w:val="20"/>
              </w:rPr>
              <w:t xml:space="preserve"> 2012 up to April 2013</w:t>
            </w:r>
          </w:p>
          <w:p w14:paraId="641F9728" w14:textId="77777777" w:rsidR="00DD2592" w:rsidRDefault="00DD2592" w:rsidP="00DD2592">
            <w:pPr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JDM TIRES AND MAGNESIUM WHEELS CENTER</w:t>
            </w:r>
          </w:p>
          <w:p w14:paraId="2AF6D53D" w14:textId="77777777" w:rsidR="00DD2592" w:rsidRDefault="00DD2592" w:rsidP="00DD259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D</w:t>
            </w:r>
            <w:r>
              <w:rPr>
                <w:rFonts w:ascii="Calibri" w:eastAsia="Calibri" w:hAnsi="Calibri" w:cs="Calibri"/>
                <w:sz w:val="20"/>
              </w:rPr>
              <w:t>ealer of Japan Branded used tires and wheels</w:t>
            </w:r>
          </w:p>
          <w:p w14:paraId="5A5F5ABA" w14:textId="77777777" w:rsidR="00DD2592" w:rsidRDefault="00DD2592" w:rsidP="00DD2592">
            <w:pPr>
              <w:rPr>
                <w:rFonts w:ascii="Calibri" w:eastAsia="Calibri" w:hAnsi="Calibri" w:cs="Calibri"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Sucat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, Paranaque City Metro Manila</w:t>
            </w:r>
          </w:p>
          <w:p w14:paraId="4A123B0F" w14:textId="0BD7E429" w:rsidR="00DD2592" w:rsidRDefault="00DD2592" w:rsidP="00DD259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Cell# + 63918-6539229/+63922-3633-073</w:t>
            </w:r>
          </w:p>
          <w:p w14:paraId="7458AE51" w14:textId="77777777" w:rsidR="00F515AD" w:rsidRDefault="00F515AD" w:rsidP="00DD2592">
            <w:pPr>
              <w:rPr>
                <w:rFonts w:ascii="Calibri" w:eastAsia="Calibri" w:hAnsi="Calibri" w:cs="Calibri"/>
                <w:sz w:val="20"/>
              </w:rPr>
            </w:pPr>
          </w:p>
          <w:p w14:paraId="474561CA" w14:textId="5BA8C28C" w:rsidR="00911012" w:rsidRDefault="00911012" w:rsidP="00DD259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Part time Job</w:t>
            </w:r>
          </w:p>
          <w:p w14:paraId="4E99C288" w14:textId="0D45E9CF" w:rsidR="00DD2592" w:rsidRPr="00BE6EFC" w:rsidRDefault="00DD2592" w:rsidP="00DD2592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00BE6EFC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Duties and responsibilities:</w:t>
            </w:r>
          </w:p>
          <w:p w14:paraId="072B901C" w14:textId="52307369" w:rsidR="00DD2592" w:rsidRDefault="00DD2592" w:rsidP="00DD259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Tires and Magnesium wheels maintenance staff.</w:t>
            </w:r>
          </w:p>
          <w:p w14:paraId="5EB280C7" w14:textId="3B689B5B" w:rsidR="00DD2592" w:rsidRDefault="00DD2592" w:rsidP="00DD259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Loading and unloading of materials</w:t>
            </w:r>
            <w:r w:rsidR="00E65CD1">
              <w:rPr>
                <w:rFonts w:ascii="Calibri" w:eastAsia="Calibri" w:hAnsi="Calibri" w:cs="Calibri"/>
                <w:sz w:val="20"/>
              </w:rPr>
              <w:t xml:space="preserve"> (import and export</w:t>
            </w:r>
            <w:r w:rsidR="00BD0A1B">
              <w:rPr>
                <w:rFonts w:ascii="Calibri" w:eastAsia="Calibri" w:hAnsi="Calibri" w:cs="Calibri"/>
                <w:sz w:val="20"/>
              </w:rPr>
              <w:t xml:space="preserve"> from Japan)</w:t>
            </w:r>
          </w:p>
          <w:p w14:paraId="38418741" w14:textId="77777777" w:rsidR="00806F2C" w:rsidRDefault="00806F2C" w:rsidP="00DD2592">
            <w:pPr>
              <w:rPr>
                <w:rFonts w:ascii="Calibri" w:eastAsia="Calibri" w:hAnsi="Calibri" w:cs="Calibri"/>
                <w:sz w:val="20"/>
              </w:rPr>
            </w:pPr>
          </w:p>
          <w:p w14:paraId="063558B4" w14:textId="77777777" w:rsidR="00DD2592" w:rsidRDefault="00DD2592" w:rsidP="00DD2592">
            <w:pPr>
              <w:rPr>
                <w:rFonts w:ascii="Calibri" w:eastAsia="Calibri" w:hAnsi="Calibri" w:cs="Calibri"/>
                <w:sz w:val="20"/>
              </w:rPr>
            </w:pPr>
          </w:p>
          <w:p w14:paraId="4CF9DB0A" w14:textId="51A1B60D" w:rsidR="00DD2592" w:rsidRDefault="00BE6EFC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November 2012 to Ma</w:t>
            </w:r>
            <w:r w:rsidR="00806F2C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 xml:space="preserve">rch </w:t>
            </w: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2013</w:t>
            </w:r>
          </w:p>
          <w:p w14:paraId="05D76A85" w14:textId="15D44BFE" w:rsidR="00BE6EFC" w:rsidRDefault="00BE6EFC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Open owned business</w:t>
            </w:r>
          </w:p>
          <w:p w14:paraId="0C741DCD" w14:textId="381DD2FD" w:rsidR="00BE6EFC" w:rsidRDefault="00BE6EFC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 xml:space="preserve">Type of business: small enterprise </w:t>
            </w:r>
          </w:p>
          <w:p w14:paraId="499E85FB" w14:textId="6B340787" w:rsidR="00BE6EFC" w:rsidRDefault="00BE6EFC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Products: Rice wholesale and retail</w:t>
            </w:r>
          </w:p>
          <w:p w14:paraId="4611BB28" w14:textId="77777777" w:rsidR="00BE6EFC" w:rsidRDefault="00BE6EFC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</w:p>
          <w:p w14:paraId="34F227C1" w14:textId="3460C55B" w:rsidR="0083600D" w:rsidRDefault="0083600D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>September 01, 2009</w:t>
            </w:r>
            <w:r w:rsidR="00AD57A6"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  <w:t xml:space="preserve"> to September 01, 2012</w:t>
            </w:r>
          </w:p>
          <w:p w14:paraId="7B3CE556" w14:textId="77777777" w:rsidR="00AD57A6" w:rsidRDefault="00AD57A6" w:rsidP="00AD57A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JAPAN INTERNATIONAL TRAINING COOPERATION ORGANIZATION (JITCO)</w:t>
            </w:r>
          </w:p>
          <w:p w14:paraId="6A3704C8" w14:textId="77777777" w:rsidR="00AD57A6" w:rsidRDefault="00AD57A6" w:rsidP="00AD57A6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ab/>
              <w:t>TECHNICAL EDUCATION AND SKILLS DEVELOPMENT AUTHORITY (TESDA) OR</w:t>
            </w:r>
          </w:p>
          <w:p w14:paraId="5BBF6643" w14:textId="77777777" w:rsidR="00AD57A6" w:rsidRDefault="00AD57A6" w:rsidP="00AD57A6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ab/>
              <w:t>JITCO-TESDA SKILLS AND TECHNOLOGY TRANSFER PROJECT.</w:t>
            </w:r>
          </w:p>
          <w:p w14:paraId="58C310F9" w14:textId="51F29B0B" w:rsidR="00AD57A6" w:rsidRDefault="00AD57A6" w:rsidP="00AD57A6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ab/>
              <w:t>September 01, 2009 up to September 01, 2012 – Technical Internship Trainee</w:t>
            </w:r>
            <w:r w:rsidR="00BF1592">
              <w:rPr>
                <w:rFonts w:ascii="Calibri" w:eastAsia="Calibri" w:hAnsi="Calibri" w:cs="Calibri"/>
                <w:sz w:val="20"/>
              </w:rPr>
              <w:t>.</w:t>
            </w:r>
          </w:p>
          <w:p w14:paraId="6332E550" w14:textId="474A469A" w:rsidR="00BF1592" w:rsidRDefault="00BF1592" w:rsidP="00AD57A6">
            <w:pPr>
              <w:rPr>
                <w:rFonts w:ascii="Calibri" w:eastAsia="Calibri" w:hAnsi="Calibri" w:cs="Calibri"/>
                <w:sz w:val="20"/>
              </w:rPr>
            </w:pPr>
          </w:p>
          <w:p w14:paraId="39436EF3" w14:textId="77777777" w:rsidR="00BF1592" w:rsidRDefault="00BF1592" w:rsidP="00BF1592">
            <w:pPr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CONTENT OF TECHNICAL INTERNSHIP TRAINING:</w:t>
            </w:r>
          </w:p>
          <w:p w14:paraId="6B0441AF" w14:textId="77777777" w:rsidR="00BF1592" w:rsidRDefault="00BF1592" w:rsidP="00BF159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Metal painting works</w:t>
            </w:r>
          </w:p>
          <w:p w14:paraId="1D58CC84" w14:textId="77777777" w:rsidR="00BF1592" w:rsidRDefault="00BF1592" w:rsidP="00BF159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Forklift Operator/ Machine Operator</w:t>
            </w:r>
          </w:p>
          <w:p w14:paraId="72AA93D4" w14:textId="77777777" w:rsidR="00BF1592" w:rsidRDefault="00BF1592" w:rsidP="00BF159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Warehouse</w:t>
            </w:r>
          </w:p>
          <w:p w14:paraId="14F62ED8" w14:textId="77777777" w:rsidR="00BF1592" w:rsidRDefault="00BF1592" w:rsidP="00BF159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Tire and Magnesium wheel Maintenance/Checker</w:t>
            </w:r>
          </w:p>
          <w:p w14:paraId="436FCDA4" w14:textId="77777777" w:rsidR="00BF1592" w:rsidRDefault="00BF1592" w:rsidP="00BF1592">
            <w:pPr>
              <w:rPr>
                <w:rFonts w:ascii="Calibri" w:eastAsia="Calibri" w:hAnsi="Calibri" w:cs="Calibri"/>
                <w:b/>
                <w:sz w:val="20"/>
              </w:rPr>
            </w:pPr>
          </w:p>
          <w:p w14:paraId="3330D6C2" w14:textId="77777777" w:rsidR="00BF1592" w:rsidRDefault="00BF1592" w:rsidP="00BF1592">
            <w:pPr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u w:val="single"/>
              </w:rPr>
              <w:t>ACCEPTING COMPANY IN JAPAN</w:t>
            </w:r>
          </w:p>
          <w:p w14:paraId="73ABA392" w14:textId="77777777" w:rsidR="00BF1592" w:rsidRDefault="00BF1592" w:rsidP="00BF1592">
            <w:pPr>
              <w:rPr>
                <w:rFonts w:ascii="Calibri" w:eastAsia="Calibri" w:hAnsi="Calibri" w:cs="Calibri"/>
                <w:sz w:val="20"/>
              </w:rPr>
            </w:pPr>
          </w:p>
          <w:p w14:paraId="1AAF02BD" w14:textId="77777777" w:rsidR="00BF1592" w:rsidRDefault="00BF1592" w:rsidP="00BF159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TAIHEI TIRE CENTER NAGOYA, JAPAN</w:t>
            </w:r>
          </w:p>
          <w:p w14:paraId="4708D950" w14:textId="77777777" w:rsidR="00BF1592" w:rsidRDefault="00BF1592" w:rsidP="00BF159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Tel # 567-5583 Fax # 0567-68-5182</w:t>
            </w:r>
          </w:p>
          <w:p w14:paraId="3985A4EF" w14:textId="77777777" w:rsidR="00BF1592" w:rsidRDefault="00BF1592" w:rsidP="00BF159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Email Address: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taihei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hyperlink r:id="rId11">
              <w:r>
                <w:rPr>
                  <w:rFonts w:ascii="Calibri" w:eastAsia="Calibri" w:hAnsi="Calibri" w:cs="Calibri"/>
                  <w:color w:val="0000FF"/>
                  <w:sz w:val="20"/>
                  <w:u w:val="single"/>
                </w:rPr>
                <w:t>tire@yahoo.com.jp</w:t>
              </w:r>
            </w:hyperlink>
          </w:p>
          <w:p w14:paraId="57153A9E" w14:textId="77777777" w:rsidR="00BF1592" w:rsidRDefault="00BF1592" w:rsidP="00BF159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URL </w:t>
            </w:r>
            <w:hyperlink r:id="rId12">
              <w:r>
                <w:rPr>
                  <w:rFonts w:ascii="Calibri" w:eastAsia="Calibri" w:hAnsi="Calibri" w:cs="Calibri"/>
                  <w:color w:val="0000FF"/>
                  <w:sz w:val="20"/>
                  <w:u w:val="single"/>
                </w:rPr>
                <w:t>http://www.taihei</w:t>
              </w:r>
            </w:hyperlink>
            <w:r>
              <w:rPr>
                <w:rFonts w:ascii="Calibri" w:eastAsia="Calibri" w:hAnsi="Calibri" w:cs="Calibri"/>
                <w:sz w:val="20"/>
              </w:rPr>
              <w:t xml:space="preserve"> tire.co.jp</w:t>
            </w:r>
          </w:p>
          <w:p w14:paraId="64769869" w14:textId="77777777" w:rsidR="00BF1592" w:rsidRDefault="00BF1592" w:rsidP="00BF1592">
            <w:pPr>
              <w:rPr>
                <w:rFonts w:ascii="Calibri" w:eastAsia="Calibri" w:hAnsi="Calibri" w:cs="Calibri"/>
                <w:sz w:val="20"/>
              </w:rPr>
            </w:pPr>
          </w:p>
          <w:p w14:paraId="7CF33177" w14:textId="77777777" w:rsidR="00FE5132" w:rsidRDefault="00FE5132" w:rsidP="00FE5132">
            <w:pPr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u w:val="single"/>
              </w:rPr>
              <w:t>ACCEPTING ORGANIZATION IN JAPAN</w:t>
            </w:r>
          </w:p>
          <w:p w14:paraId="18BD9732" w14:textId="77777777" w:rsidR="00FE5132" w:rsidRDefault="00FE5132" w:rsidP="00FE5132">
            <w:pPr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3C5E2178" w14:textId="77777777" w:rsidR="00FE5132" w:rsidRDefault="00FE5132" w:rsidP="00FE513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JPC: Supervising Organization</w:t>
            </w:r>
          </w:p>
          <w:p w14:paraId="0236DD4D" w14:textId="77777777" w:rsidR="00FE5132" w:rsidRDefault="00FE5132" w:rsidP="00FE513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MORI KOGYO CORPORATION LTD. (Formerly SANWA CORPORATION)</w:t>
            </w:r>
          </w:p>
          <w:p w14:paraId="0DD48B3F" w14:textId="77777777" w:rsidR="00FE5132" w:rsidRDefault="00FE5132" w:rsidP="00FE513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#3-159 Hira Nishi-Ku Nagoya-City Aichi Prefecture Japan</w:t>
            </w:r>
          </w:p>
          <w:p w14:paraId="2DEEB32D" w14:textId="77777777" w:rsidR="00FE5132" w:rsidRDefault="00FE5132" w:rsidP="00FE5132">
            <w:pPr>
              <w:rPr>
                <w:rFonts w:ascii="Calibri" w:eastAsia="Calibri" w:hAnsi="Calibri" w:cs="Calibri"/>
                <w:sz w:val="20"/>
              </w:rPr>
            </w:pPr>
          </w:p>
          <w:p w14:paraId="395C942C" w14:textId="77777777" w:rsidR="00FE5132" w:rsidRDefault="00FE5132" w:rsidP="00FE5132">
            <w:pPr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u w:val="single"/>
              </w:rPr>
              <w:t>TESDA SENDING ORGANIZATION IN THE PHILIPPINES</w:t>
            </w:r>
          </w:p>
          <w:p w14:paraId="2FAD391F" w14:textId="77777777" w:rsidR="00FE5132" w:rsidRDefault="00FE5132" w:rsidP="00FE5132">
            <w:pPr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23752BA3" w14:textId="06384CAA" w:rsidR="00FE5132" w:rsidRDefault="00FE5132" w:rsidP="00FE513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SHINJIDAI FOUNDATION, INC. Now </w:t>
            </w:r>
            <w:r w:rsidR="00236A86">
              <w:rPr>
                <w:rFonts w:ascii="Calibri" w:eastAsia="Calibri" w:hAnsi="Calibri" w:cs="Calibri"/>
                <w:sz w:val="20"/>
              </w:rPr>
              <w:t>(Luzern</w:t>
            </w:r>
            <w:r>
              <w:rPr>
                <w:rFonts w:ascii="Calibri" w:eastAsia="Calibri" w:hAnsi="Calibri" w:cs="Calibri"/>
                <w:sz w:val="20"/>
              </w:rPr>
              <w:t xml:space="preserve"> International Manpower Services Corporation). Present address Unit 3 F. Benitez St. Malate, Manila, </w:t>
            </w:r>
            <w:r>
              <w:rPr>
                <w:rFonts w:ascii="Calibri" w:eastAsia="Calibri" w:hAnsi="Calibri" w:cs="Calibri"/>
                <w:sz w:val="20"/>
              </w:rPr>
              <w:lastRenderedPageBreak/>
              <w:t>Philippines.</w:t>
            </w:r>
          </w:p>
          <w:p w14:paraId="4021A14D" w14:textId="03DA0A5D" w:rsidR="00FE5132" w:rsidRDefault="00FE5132" w:rsidP="00FE513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Tel. No. (02) 88225089</w:t>
            </w:r>
          </w:p>
          <w:p w14:paraId="5ECC54EB" w14:textId="08860811" w:rsidR="00FE5132" w:rsidRDefault="00FE5132" w:rsidP="00FE513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Email: </w:t>
            </w:r>
            <w:hyperlink r:id="rId13" w:history="1">
              <w:r w:rsidR="00236A86" w:rsidRPr="000B5754">
                <w:rPr>
                  <w:rStyle w:val="Hyperlink"/>
                  <w:rFonts w:ascii="Calibri" w:eastAsia="Calibri" w:hAnsi="Calibri" w:cs="Calibri"/>
                  <w:sz w:val="20"/>
                </w:rPr>
                <w:t>luzernjpnapplication@gmail.com</w:t>
              </w:r>
            </w:hyperlink>
          </w:p>
          <w:p w14:paraId="49A9CC31" w14:textId="1B5D9181" w:rsidR="00236A86" w:rsidRDefault="00236A86" w:rsidP="00FE513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Former Address:</w:t>
            </w:r>
          </w:p>
          <w:p w14:paraId="6117C9BB" w14:textId="77777777" w:rsidR="00FE5132" w:rsidRDefault="00FE5132" w:rsidP="00FE513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3</w:t>
            </w:r>
            <w:r>
              <w:rPr>
                <w:rFonts w:ascii="Calibri" w:eastAsia="Calibri" w:hAnsi="Calibri" w:cs="Calibri"/>
                <w:sz w:val="20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Flr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. 303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Cancio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Bldg. 1047 Metropolitan Ave.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Brgy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. Sta Cruz Makati City Philippines.</w:t>
            </w:r>
          </w:p>
          <w:p w14:paraId="4E3B3D3A" w14:textId="3890E381" w:rsidR="00FE5132" w:rsidRDefault="00FE5132" w:rsidP="00FE5132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 Cell# +63-917-814-</w:t>
            </w:r>
            <w:r w:rsidR="00895A38">
              <w:rPr>
                <w:rFonts w:ascii="Calibri" w:eastAsia="Calibri" w:hAnsi="Calibri" w:cs="Calibri"/>
                <w:sz w:val="20"/>
              </w:rPr>
              <w:t>8162 Miss Glena P. Flores</w:t>
            </w:r>
          </w:p>
          <w:p w14:paraId="4988654A" w14:textId="77777777" w:rsidR="00DD2592" w:rsidRDefault="00DD2592" w:rsidP="00DD2592">
            <w:pPr>
              <w:jc w:val="center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u w:val="single"/>
              </w:rPr>
              <w:t>TAIHEI TIRE CENTER</w:t>
            </w:r>
          </w:p>
          <w:p w14:paraId="10A29450" w14:textId="77777777" w:rsidR="00DD2592" w:rsidRDefault="00DD2592" w:rsidP="00DD2592">
            <w:pPr>
              <w:jc w:val="center"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48207F07" w14:textId="77777777" w:rsidR="00DD2592" w:rsidRDefault="00DD2592" w:rsidP="00DD2592">
            <w:pPr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u w:val="single"/>
              </w:rPr>
              <w:t>DUTIES AND RESPONSIBILITIES:</w:t>
            </w:r>
          </w:p>
          <w:p w14:paraId="21B611B4" w14:textId="77777777" w:rsidR="00DD2592" w:rsidRDefault="00DD2592" w:rsidP="00DD259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</w:rPr>
              <w:t>Operated Forklifts to transport materials between loading, unloading, processing and storage areas.</w:t>
            </w:r>
          </w:p>
          <w:p w14:paraId="60D1D7EB" w14:textId="77777777" w:rsidR="00DD2592" w:rsidRDefault="00DD2592" w:rsidP="00DD259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</w:rPr>
              <w:t>Ensured organization and security of all materials in storage area.</w:t>
            </w:r>
          </w:p>
          <w:p w14:paraId="6D552EAE" w14:textId="77777777" w:rsidR="00DD2592" w:rsidRDefault="00DD2592" w:rsidP="00DD259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</w:rPr>
              <w:t>Maintained forklift equipment to ensure proper functioning of the equipment.</w:t>
            </w:r>
          </w:p>
          <w:p w14:paraId="77ECC105" w14:textId="77777777" w:rsidR="00DD2592" w:rsidRDefault="00DD2592" w:rsidP="00DD259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</w:rPr>
              <w:t>Assisted in materials loading and unloading on platforms and lifting devices.</w:t>
            </w:r>
          </w:p>
          <w:p w14:paraId="50B5C7BD" w14:textId="77777777" w:rsidR="00DD2592" w:rsidRDefault="00DD2592" w:rsidP="00DD259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</w:rPr>
              <w:t>Coordinated loading and unloading operations.</w:t>
            </w:r>
          </w:p>
          <w:p w14:paraId="68BC7F4A" w14:textId="77777777" w:rsidR="00DD2592" w:rsidRDefault="00DD2592" w:rsidP="00DD259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</w:rPr>
              <w:t>Tire quality check officer in charge.</w:t>
            </w:r>
          </w:p>
          <w:p w14:paraId="226C2DB9" w14:textId="77777777" w:rsidR="00DD2592" w:rsidRDefault="00DD2592" w:rsidP="00DD259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</w:rPr>
              <w:t>Responsible in displaying tires, magnesium wheels at the store.</w:t>
            </w:r>
          </w:p>
          <w:p w14:paraId="2B22E501" w14:textId="77777777" w:rsidR="00DD2592" w:rsidRDefault="00DD2592" w:rsidP="00DD259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</w:rPr>
              <w:t>Go business trip 2 times a month all over Japan with the Japanese Staff.</w:t>
            </w:r>
          </w:p>
          <w:p w14:paraId="74B8262F" w14:textId="5C380863" w:rsidR="00DD2592" w:rsidRPr="00E14E97" w:rsidRDefault="00DD2592" w:rsidP="00DD259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20" w:hanging="360"/>
              <w:rPr>
                <w:rFonts w:ascii="Calibri" w:eastAsia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</w:rPr>
              <w:t>Mags repair/painting.</w:t>
            </w:r>
          </w:p>
          <w:p w14:paraId="6CA6A9B6" w14:textId="50C98C99" w:rsidR="00E14E97" w:rsidRDefault="00E14E97" w:rsidP="00E14E97">
            <w:pPr>
              <w:widowControl/>
              <w:autoSpaceDE/>
              <w:autoSpaceDN/>
              <w:adjustRightInd/>
              <w:ind w:left="720"/>
              <w:rPr>
                <w:rFonts w:ascii="Calibri" w:eastAsia="Calibri" w:hAnsi="Calibri" w:cs="Calibri"/>
                <w:sz w:val="20"/>
                <w:u w:val="single"/>
              </w:rPr>
            </w:pPr>
          </w:p>
          <w:p w14:paraId="5F23AF8F" w14:textId="77777777" w:rsidR="00E14E97" w:rsidRPr="00654258" w:rsidRDefault="00E14E97" w:rsidP="00E14E97">
            <w:pPr>
              <w:widowControl/>
              <w:autoSpaceDE/>
              <w:autoSpaceDN/>
              <w:adjustRightInd/>
              <w:ind w:left="720"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731408FD" w14:textId="77777777" w:rsidR="00E14E97" w:rsidRDefault="00E14E97" w:rsidP="00E14E97">
            <w:pPr>
              <w:widowControl/>
              <w:autoSpaceDE/>
              <w:autoSpaceDN/>
              <w:adjustRightInd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July 2009 to September 2009</w:t>
            </w:r>
          </w:p>
          <w:p w14:paraId="62A9BA95" w14:textId="77777777" w:rsidR="00E14E97" w:rsidRPr="00654258" w:rsidRDefault="00E14E97" w:rsidP="00E14E97">
            <w:pPr>
              <w:widowControl/>
              <w:autoSpaceDE/>
              <w:autoSpaceDN/>
              <w:adjustRightInd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&gt;waiting for trainee visa coming from the ministry of justice in Japan.</w:t>
            </w:r>
          </w:p>
          <w:p w14:paraId="3F91ECD9" w14:textId="77777777" w:rsidR="00E14E97" w:rsidRPr="00343815" w:rsidRDefault="00E14E97" w:rsidP="00E14E97">
            <w:pPr>
              <w:widowControl/>
              <w:autoSpaceDE/>
              <w:autoSpaceDN/>
              <w:adjustRightInd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6A201122" w14:textId="19703678" w:rsidR="00654258" w:rsidRDefault="00654258" w:rsidP="00654258">
            <w:pPr>
              <w:widowControl/>
              <w:autoSpaceDE/>
              <w:autoSpaceDN/>
              <w:adjustRightInd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00E64F19" w14:textId="4650123C" w:rsidR="00654258" w:rsidRDefault="00654258" w:rsidP="00654258">
            <w:pPr>
              <w:widowControl/>
              <w:autoSpaceDE/>
              <w:autoSpaceDN/>
              <w:adjustRightInd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MARCH 2009 TO JULY 2009</w:t>
            </w:r>
          </w:p>
          <w:p w14:paraId="08D8549A" w14:textId="601C4B24" w:rsidR="00654258" w:rsidRDefault="00654258" w:rsidP="00654258">
            <w:pPr>
              <w:widowControl/>
              <w:autoSpaceDE/>
              <w:autoSpaceDN/>
              <w:adjustRightInd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PREPARATION FOR JAPAN</w:t>
            </w:r>
          </w:p>
          <w:p w14:paraId="387B9ED0" w14:textId="1C5B6D85" w:rsidR="00654258" w:rsidRDefault="00654258" w:rsidP="00654258">
            <w:pPr>
              <w:widowControl/>
              <w:autoSpaceDE/>
              <w:autoSpaceDN/>
              <w:adjustRightInd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&gt;</w:t>
            </w:r>
            <w:r w:rsidR="00E14E97">
              <w:rPr>
                <w:rFonts w:ascii="Calibri" w:eastAsia="Calibri" w:hAnsi="Calibri" w:cs="Calibri"/>
                <w:b/>
                <w:sz w:val="20"/>
              </w:rPr>
              <w:t>Japanese language schooling as requirement for entering Japan as internship trainee.</w:t>
            </w:r>
          </w:p>
          <w:p w14:paraId="7A854308" w14:textId="65698131" w:rsidR="00E14E97" w:rsidRDefault="00E14E97" w:rsidP="00654258">
            <w:pPr>
              <w:widowControl/>
              <w:autoSpaceDE/>
              <w:autoSpaceDN/>
              <w:adjustRightInd/>
              <w:rPr>
                <w:rFonts w:ascii="Calibri" w:eastAsia="Calibri" w:hAnsi="Calibri" w:cs="Calibri"/>
                <w:b/>
                <w:sz w:val="20"/>
              </w:rPr>
            </w:pPr>
          </w:p>
          <w:p w14:paraId="787BF760" w14:textId="77777777" w:rsidR="00654258" w:rsidRPr="00343815" w:rsidRDefault="00654258" w:rsidP="00654258">
            <w:pPr>
              <w:widowControl/>
              <w:autoSpaceDE/>
              <w:autoSpaceDN/>
              <w:adjustRightInd/>
              <w:ind w:left="720"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4AD20955" w14:textId="77777777" w:rsidR="00654258" w:rsidRDefault="00654258" w:rsidP="00654258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JULY 2008 TO MARCH 2009</w:t>
            </w:r>
          </w:p>
          <w:p w14:paraId="76BCD6EB" w14:textId="77777777" w:rsidR="00654258" w:rsidRDefault="00654258" w:rsidP="00654258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SHIFT AND ABSORBED as Direct Sales Agent </w:t>
            </w:r>
          </w:p>
          <w:p w14:paraId="458DFBCB" w14:textId="539CC6F6" w:rsidR="00654258" w:rsidRDefault="00654258" w:rsidP="00654258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FONENET INTERNATIONAL INC.</w:t>
            </w:r>
          </w:p>
          <w:p w14:paraId="4089A2A9" w14:textId="37BC91F6" w:rsidR="00654258" w:rsidRDefault="00654258" w:rsidP="00654258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GLOBE TELECOM SUB-DISTRIBUTOR</w:t>
            </w:r>
          </w:p>
          <w:p w14:paraId="58384A6E" w14:textId="77777777" w:rsidR="00654258" w:rsidRDefault="00654258" w:rsidP="00654258">
            <w:pPr>
              <w:rPr>
                <w:rFonts w:ascii="Calibri" w:eastAsia="Calibri" w:hAnsi="Calibri" w:cs="Calibri"/>
                <w:sz w:val="20"/>
              </w:rPr>
            </w:pPr>
          </w:p>
          <w:p w14:paraId="73016F7D" w14:textId="77777777" w:rsidR="00654258" w:rsidRPr="00654258" w:rsidRDefault="00654258" w:rsidP="00654258">
            <w:pPr>
              <w:rPr>
                <w:rFonts w:ascii="Calibri" w:eastAsia="Calibri" w:hAnsi="Calibri" w:cs="Calibri"/>
                <w:b/>
                <w:bCs/>
              </w:rPr>
            </w:pPr>
            <w:r w:rsidRPr="00654258">
              <w:rPr>
                <w:rFonts w:ascii="Calibri" w:eastAsia="Calibri" w:hAnsi="Calibri" w:cs="Calibri"/>
                <w:b/>
                <w:bCs/>
              </w:rPr>
              <w:t>Duties and responsibilities:</w:t>
            </w:r>
          </w:p>
          <w:p w14:paraId="191EF8F6" w14:textId="77777777" w:rsidR="00654258" w:rsidRDefault="00654258" w:rsidP="00654258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&gt;distribute calling cards, load, dealer and retailer Sim card to costumers.</w:t>
            </w:r>
          </w:p>
          <w:p w14:paraId="5441B43B" w14:textId="77777777" w:rsidR="00654258" w:rsidRDefault="00654258" w:rsidP="00654258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&gt;convince costumer to buy and invest load business from globe telecom.</w:t>
            </w:r>
          </w:p>
          <w:p w14:paraId="77AC247B" w14:textId="77777777" w:rsidR="00654258" w:rsidRDefault="00654258" w:rsidP="00654258">
            <w:pPr>
              <w:rPr>
                <w:rFonts w:ascii="Calibri" w:eastAsia="Calibri" w:hAnsi="Calibri" w:cs="Calibri"/>
                <w:sz w:val="20"/>
              </w:rPr>
            </w:pPr>
          </w:p>
          <w:p w14:paraId="2BBBF25B" w14:textId="77777777" w:rsidR="00343815" w:rsidRDefault="00343815" w:rsidP="00343815">
            <w:pPr>
              <w:widowControl/>
              <w:autoSpaceDE/>
              <w:autoSpaceDN/>
              <w:adjustRightInd/>
              <w:ind w:left="720"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078361DB" w14:textId="32316D53" w:rsidR="00BF1592" w:rsidRDefault="00F515AD" w:rsidP="00AD57A6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JUNE 2007 TO JUNE 2008</w:t>
            </w:r>
          </w:p>
          <w:p w14:paraId="2D3BE431" w14:textId="29C61A60" w:rsidR="00F515AD" w:rsidRDefault="00F515AD" w:rsidP="00AD57A6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Data Encoder</w:t>
            </w:r>
          </w:p>
          <w:p w14:paraId="2FEEADF7" w14:textId="79F5699E" w:rsidR="00F515AD" w:rsidRDefault="00F515AD" w:rsidP="00AD57A6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ENL hiring agency</w:t>
            </w:r>
          </w:p>
          <w:p w14:paraId="56E1DBD1" w14:textId="55234A43" w:rsidR="00F515AD" w:rsidRDefault="00654258" w:rsidP="00AD57A6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Hiring </w:t>
            </w:r>
            <w:r w:rsidR="00F515AD">
              <w:rPr>
                <w:rFonts w:ascii="Calibri" w:eastAsia="Calibri" w:hAnsi="Calibri" w:cs="Calibri"/>
                <w:sz w:val="20"/>
              </w:rPr>
              <w:t xml:space="preserve">Company: </w:t>
            </w:r>
            <w:proofErr w:type="spellStart"/>
            <w:r w:rsidR="00F515AD">
              <w:rPr>
                <w:rFonts w:ascii="Calibri" w:eastAsia="Calibri" w:hAnsi="Calibri" w:cs="Calibri"/>
                <w:sz w:val="20"/>
              </w:rPr>
              <w:t>Fonenet</w:t>
            </w:r>
            <w:proofErr w:type="spellEnd"/>
            <w:r w:rsidR="00F515AD">
              <w:rPr>
                <w:rFonts w:ascii="Calibri" w:eastAsia="Calibri" w:hAnsi="Calibri" w:cs="Calibri"/>
                <w:sz w:val="20"/>
              </w:rPr>
              <w:t xml:space="preserve"> International Inc. (Globe Telecom Sub- Distributor).</w:t>
            </w:r>
          </w:p>
          <w:p w14:paraId="0C9684D5" w14:textId="0CE63F77" w:rsidR="00F515AD" w:rsidRDefault="00F515AD" w:rsidP="00AD57A6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Taguig City, Metro Manila</w:t>
            </w:r>
          </w:p>
          <w:p w14:paraId="781D7179" w14:textId="1C972678" w:rsidR="00F515AD" w:rsidRDefault="00F515AD" w:rsidP="00AD57A6">
            <w:pPr>
              <w:rPr>
                <w:rFonts w:ascii="Calibri" w:eastAsia="Calibri" w:hAnsi="Calibri" w:cs="Calibri"/>
                <w:sz w:val="20"/>
              </w:rPr>
            </w:pPr>
          </w:p>
          <w:p w14:paraId="60385DF2" w14:textId="77777777" w:rsidR="00343815" w:rsidRPr="00343815" w:rsidRDefault="00343815" w:rsidP="00343815">
            <w:pPr>
              <w:widowControl/>
              <w:autoSpaceDE/>
              <w:autoSpaceDN/>
              <w:adjustRightInd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00343815">
              <w:rPr>
                <w:rFonts w:ascii="Calibri" w:eastAsia="Calibri" w:hAnsi="Calibri" w:cs="Calibri"/>
                <w:b/>
                <w:bCs/>
                <w:sz w:val="20"/>
              </w:rPr>
              <w:t>MACATDON ENTERPRISES BUILDERS AND CONTRUCTORS</w:t>
            </w:r>
          </w:p>
          <w:p w14:paraId="6D790732" w14:textId="644D4EB2" w:rsidR="00343815" w:rsidRDefault="00343815" w:rsidP="00343815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Zone I Signal Village Taguig City Metro Manila</w:t>
            </w:r>
          </w:p>
          <w:p w14:paraId="5715F3C9" w14:textId="17DC2E1C" w:rsidR="00343815" w:rsidRDefault="00343815" w:rsidP="00343815">
            <w:pPr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August 29, 2006 up to </w:t>
            </w:r>
            <w:r w:rsidR="00F515AD">
              <w:rPr>
                <w:rFonts w:ascii="Calibri" w:eastAsia="Calibri" w:hAnsi="Calibri" w:cs="Calibri"/>
                <w:sz w:val="20"/>
              </w:rPr>
              <w:t>May</w:t>
            </w:r>
            <w:r>
              <w:rPr>
                <w:rFonts w:ascii="Calibri" w:eastAsia="Calibri" w:hAnsi="Calibri" w:cs="Calibri"/>
                <w:sz w:val="20"/>
              </w:rPr>
              <w:t xml:space="preserve"> 200</w:t>
            </w:r>
            <w:r w:rsidR="00654258">
              <w:rPr>
                <w:rFonts w:ascii="Calibri" w:eastAsia="Calibri" w:hAnsi="Calibri" w:cs="Calibri"/>
                <w:sz w:val="20"/>
              </w:rPr>
              <w:t>8</w:t>
            </w:r>
            <w:r>
              <w:rPr>
                <w:rFonts w:ascii="Calibri" w:eastAsia="Calibri" w:hAnsi="Calibri" w:cs="Calibri"/>
                <w:sz w:val="20"/>
              </w:rPr>
              <w:t xml:space="preserve"> – Part time Construction worker/Painter</w:t>
            </w:r>
          </w:p>
          <w:p w14:paraId="15C904BB" w14:textId="77777777" w:rsidR="00AD57A6" w:rsidRPr="00980730" w:rsidRDefault="00AD57A6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 w:val="24"/>
                <w:szCs w:val="24"/>
              </w:rPr>
            </w:pPr>
          </w:p>
          <w:p w14:paraId="693B3F60" w14:textId="77777777" w:rsidR="00C0682E" w:rsidRPr="00980730" w:rsidRDefault="00C0682E" w:rsidP="00C63925">
            <w:pPr>
              <w:pStyle w:val="Dates"/>
              <w:rPr>
                <w:rFonts w:ascii="Calibri" w:hAnsi="Calibri" w:cs="Calibri"/>
                <w:b w:val="0"/>
                <w:bCs/>
                <w:color w:val="A6A6A6" w:themeColor="background1" w:themeShade="A6"/>
                <w:szCs w:val="18"/>
                <w:u w:val="single"/>
              </w:rPr>
            </w:pPr>
          </w:p>
          <w:p w14:paraId="5270FDF8" w14:textId="77777777" w:rsidR="0089245D" w:rsidRPr="00CE4F4A" w:rsidRDefault="0089245D" w:rsidP="00C63925">
            <w:pPr>
              <w:pStyle w:val="Dates"/>
              <w:rPr>
                <w:rFonts w:ascii="Calibri" w:hAnsi="Calibri" w:cs="Calibri"/>
                <w:color w:val="A6A6A6" w:themeColor="background1" w:themeShade="A6"/>
                <w:szCs w:val="18"/>
              </w:rPr>
            </w:pPr>
          </w:p>
          <w:p w14:paraId="53CBF16D" w14:textId="77777777" w:rsidR="0089245D" w:rsidRPr="00CE4F4A" w:rsidRDefault="0089245D" w:rsidP="00C63925">
            <w:pPr>
              <w:pStyle w:val="Dates"/>
              <w:rPr>
                <w:rFonts w:ascii="Calibri" w:hAnsi="Calibri" w:cs="Calibri"/>
                <w:color w:val="A6A6A6" w:themeColor="background1" w:themeShade="A6"/>
                <w:szCs w:val="18"/>
              </w:rPr>
            </w:pPr>
          </w:p>
          <w:p w14:paraId="51F9D6BC" w14:textId="77777777" w:rsidR="0089245D" w:rsidRPr="00D460B3" w:rsidRDefault="0089245D" w:rsidP="00C63925">
            <w:pPr>
              <w:pStyle w:val="Dates"/>
              <w:rPr>
                <w:rFonts w:ascii="Calibri" w:hAnsi="Calibri" w:cs="Calibri"/>
                <w:iCs/>
                <w:color w:val="A6A6A6" w:themeColor="background1" w:themeShade="A6"/>
                <w:sz w:val="24"/>
                <w:szCs w:val="24"/>
                <w:u w:val="single"/>
              </w:rPr>
            </w:pPr>
            <w:r w:rsidRPr="00D460B3">
              <w:rPr>
                <w:rFonts w:ascii="Calibri" w:hAnsi="Calibri" w:cs="Calibri"/>
                <w:iCs/>
                <w:color w:val="A6A6A6" w:themeColor="background1" w:themeShade="A6"/>
                <w:sz w:val="24"/>
                <w:szCs w:val="24"/>
                <w:highlight w:val="blue"/>
                <w:u w:val="single"/>
              </w:rPr>
              <w:t>SPECIAL TRAININGS</w:t>
            </w:r>
          </w:p>
          <w:p w14:paraId="78AFD8F6" w14:textId="77777777" w:rsidR="0089245D" w:rsidRPr="00CE4F4A" w:rsidRDefault="0089245D" w:rsidP="00C63925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Cs w:val="18"/>
              </w:rPr>
            </w:pPr>
          </w:p>
          <w:p w14:paraId="0D236070" w14:textId="77777777" w:rsidR="0089245D" w:rsidRPr="00D460B3" w:rsidRDefault="0089245D" w:rsidP="00C63925">
            <w:pPr>
              <w:pStyle w:val="Dates"/>
              <w:rPr>
                <w:rFonts w:ascii="Calibri" w:hAnsi="Calibri" w:cs="Calibri"/>
                <w:b w:val="0"/>
                <w:i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i/>
                <w:color w:val="A6A6A6" w:themeColor="background1" w:themeShade="A6"/>
                <w:sz w:val="24"/>
                <w:szCs w:val="24"/>
              </w:rPr>
              <w:t>MANANTAN INSTITUTE OF SCIENCE AND TECHNOLOGY</w:t>
            </w:r>
          </w:p>
          <w:p w14:paraId="213760F6" w14:textId="77777777" w:rsidR="0089245D" w:rsidRPr="00D460B3" w:rsidRDefault="0089245D" w:rsidP="00C63925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National Certificate II</w:t>
            </w:r>
          </w:p>
          <w:p w14:paraId="648F80A7" w14:textId="77777777" w:rsidR="0089245D" w:rsidRPr="00D460B3" w:rsidRDefault="0089245D" w:rsidP="00C63925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Forklift Operator</w:t>
            </w:r>
          </w:p>
          <w:p w14:paraId="704764DA" w14:textId="77777777" w:rsidR="0068282E" w:rsidRPr="00D460B3" w:rsidRDefault="0068282E" w:rsidP="00C63925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October 2014</w:t>
            </w:r>
          </w:p>
          <w:p w14:paraId="7DF4E565" w14:textId="77777777" w:rsidR="0068282E" w:rsidRPr="00D460B3" w:rsidRDefault="0068282E" w:rsidP="00C63925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</w:p>
          <w:p w14:paraId="37114A9A" w14:textId="77777777" w:rsidR="0068282E" w:rsidRPr="00D460B3" w:rsidRDefault="0068282E" w:rsidP="00C63925">
            <w:pPr>
              <w:pStyle w:val="Dates"/>
              <w:rPr>
                <w:rFonts w:ascii="Calibri" w:hAnsi="Calibri" w:cs="Calibri"/>
                <w:b w:val="0"/>
                <w:i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i/>
                <w:color w:val="A6A6A6" w:themeColor="background1" w:themeShade="A6"/>
                <w:sz w:val="24"/>
                <w:szCs w:val="24"/>
              </w:rPr>
              <w:t>UNICARE SPECIALIST INTERNATIONAL INC.</w:t>
            </w:r>
          </w:p>
          <w:p w14:paraId="2D67D9FA" w14:textId="77777777" w:rsidR="0068282E" w:rsidRPr="00D460B3" w:rsidRDefault="0068282E" w:rsidP="00C63925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Caregiving NCII</w:t>
            </w:r>
          </w:p>
          <w:p w14:paraId="0422121B" w14:textId="77777777" w:rsidR="0068282E" w:rsidRPr="00D460B3" w:rsidRDefault="0068282E" w:rsidP="00C63925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Healthcare Services NCII</w:t>
            </w:r>
          </w:p>
          <w:p w14:paraId="2A1D57D2" w14:textId="77777777" w:rsidR="003D1B71" w:rsidRPr="00D460B3" w:rsidRDefault="0068282E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Housekeeping NCII</w:t>
            </w:r>
          </w:p>
          <w:p w14:paraId="42BEEE1A" w14:textId="77777777" w:rsidR="0068282E" w:rsidRPr="00D460B3" w:rsidRDefault="0068282E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2017</w:t>
            </w:r>
          </w:p>
          <w:p w14:paraId="31C13AFB" w14:textId="77777777" w:rsidR="008210F4" w:rsidRPr="00D460B3" w:rsidRDefault="008210F4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</w:p>
          <w:p w14:paraId="5D00795C" w14:textId="77777777" w:rsidR="008210F4" w:rsidRPr="00D460B3" w:rsidRDefault="008210F4" w:rsidP="0068282E">
            <w:pPr>
              <w:pStyle w:val="Dates"/>
              <w:rPr>
                <w:rFonts w:ascii="Britannic Bold" w:hAnsi="Britannic Bold" w:cs="Calibri"/>
                <w:b w:val="0"/>
                <w:i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Britannic Bold" w:hAnsi="Britannic Bold" w:cs="Calibri"/>
                <w:b w:val="0"/>
                <w:i/>
                <w:color w:val="A6A6A6" w:themeColor="background1" w:themeShade="A6"/>
                <w:sz w:val="24"/>
                <w:szCs w:val="24"/>
              </w:rPr>
              <w:t>S.H.I.E.L.D SAFETY CONSULTANCY TRAINING EXPONENT</w:t>
            </w:r>
          </w:p>
          <w:p w14:paraId="763CB7E1" w14:textId="77777777" w:rsidR="008210F4" w:rsidRPr="00D460B3" w:rsidRDefault="008210F4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Basic Occupational Safety and Health Graduate</w:t>
            </w:r>
          </w:p>
          <w:p w14:paraId="12671D70" w14:textId="42DEFFAA" w:rsidR="008210F4" w:rsidRDefault="008210F4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February 2021</w:t>
            </w:r>
          </w:p>
          <w:p w14:paraId="0002F434" w14:textId="77777777" w:rsidR="00D460B3" w:rsidRPr="00D460B3" w:rsidRDefault="00D460B3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</w:p>
          <w:p w14:paraId="18E11E58" w14:textId="77777777" w:rsidR="008210F4" w:rsidRPr="00D460B3" w:rsidRDefault="008210F4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</w:p>
          <w:p w14:paraId="0F55C27B" w14:textId="77777777" w:rsidR="008210F4" w:rsidRPr="00D460B3" w:rsidRDefault="008210F4" w:rsidP="0068282E">
            <w:pPr>
              <w:pStyle w:val="Dates"/>
              <w:rPr>
                <w:rFonts w:ascii="Britannic Bold" w:hAnsi="Britannic Bold" w:cs="Calibri"/>
                <w:b w:val="0"/>
                <w:i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Britannic Bold" w:hAnsi="Britannic Bold" w:cs="Calibri"/>
                <w:b w:val="0"/>
                <w:i/>
                <w:color w:val="A6A6A6" w:themeColor="background1" w:themeShade="A6"/>
                <w:sz w:val="24"/>
                <w:szCs w:val="24"/>
              </w:rPr>
              <w:t>CONSTRUCTION MONPOWER DEVELOPMENT FOUNDATION-COSH19</w:t>
            </w:r>
          </w:p>
          <w:p w14:paraId="6812981C" w14:textId="77777777" w:rsidR="008210F4" w:rsidRPr="00D460B3" w:rsidRDefault="008210F4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Construction Occupational Safety and Health Graduate</w:t>
            </w:r>
          </w:p>
          <w:p w14:paraId="2C62698D" w14:textId="77777777" w:rsidR="008210F4" w:rsidRPr="00D460B3" w:rsidRDefault="008210F4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</w:pPr>
            <w:r w:rsidRPr="00D460B3">
              <w:rPr>
                <w:rFonts w:ascii="Calibri" w:hAnsi="Calibri" w:cs="Calibri"/>
                <w:b w:val="0"/>
                <w:color w:val="A6A6A6" w:themeColor="background1" w:themeShade="A6"/>
                <w:sz w:val="24"/>
                <w:szCs w:val="24"/>
              </w:rPr>
              <w:t>March 2021</w:t>
            </w:r>
          </w:p>
          <w:p w14:paraId="567817F8" w14:textId="77777777" w:rsidR="00F30B79" w:rsidRPr="00CE4F4A" w:rsidRDefault="00F30B79" w:rsidP="0068282E">
            <w:pPr>
              <w:pStyle w:val="Dates"/>
              <w:rPr>
                <w:rFonts w:ascii="Calibri" w:hAnsi="Calibri" w:cs="Calibri"/>
                <w:b w:val="0"/>
                <w:color w:val="A6A6A6" w:themeColor="background1" w:themeShade="A6"/>
                <w:szCs w:val="18"/>
              </w:rPr>
            </w:pPr>
          </w:p>
          <w:p w14:paraId="583C6573" w14:textId="77777777" w:rsidR="00F30B79" w:rsidRPr="00CE4F4A" w:rsidRDefault="00184EF0" w:rsidP="00F30B79">
            <w:pPr>
              <w:pStyle w:val="Heading2"/>
              <w:rPr>
                <w:rFonts w:ascii="Calibri" w:hAnsi="Calibri" w:cs="Calibri"/>
                <w:color w:val="A6A6A6" w:themeColor="background1" w:themeShade="A6"/>
                <w:sz w:val="18"/>
                <w:szCs w:val="18"/>
                <w:highlight w:val="blue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  <w:highlight w:val="blue"/>
              </w:rPr>
              <w:t>EDUCATION</w:t>
            </w:r>
          </w:p>
          <w:p w14:paraId="200CDD3F" w14:textId="77777777" w:rsidR="0087606E" w:rsidRPr="00CE4F4A" w:rsidRDefault="0087606E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>DIVINE WORD COLLEGE OF URDANETA</w:t>
            </w:r>
          </w:p>
          <w:p w14:paraId="28908604" w14:textId="77777777" w:rsidR="0087606E" w:rsidRPr="00CE4F4A" w:rsidRDefault="0087606E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>Urdaneta City, Pangasinan</w:t>
            </w:r>
          </w:p>
          <w:p w14:paraId="4B720FE9" w14:textId="798EF8E9" w:rsidR="0087606E" w:rsidRPr="00CE4F4A" w:rsidRDefault="0087606E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 xml:space="preserve">Bachelor </w:t>
            </w:r>
            <w:r w:rsidR="00D460B3" w:rsidRPr="00CE4F4A">
              <w:rPr>
                <w:color w:val="A6A6A6" w:themeColor="background1" w:themeShade="A6"/>
                <w:sz w:val="18"/>
                <w:szCs w:val="18"/>
              </w:rPr>
              <w:t>of</w:t>
            </w:r>
            <w:r w:rsidRPr="00CE4F4A">
              <w:rPr>
                <w:color w:val="A6A6A6" w:themeColor="background1" w:themeShade="A6"/>
                <w:sz w:val="18"/>
                <w:szCs w:val="18"/>
              </w:rPr>
              <w:t xml:space="preserve"> Science in Computer Science</w:t>
            </w:r>
          </w:p>
          <w:p w14:paraId="71D929EB" w14:textId="77777777" w:rsidR="0087606E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>2002-2006</w:t>
            </w:r>
          </w:p>
          <w:p w14:paraId="332A1921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</w:p>
          <w:p w14:paraId="7112CB18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>SECONDARY EDUCATION</w:t>
            </w:r>
          </w:p>
          <w:p w14:paraId="79065C30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>OUR LADY OF MOUNT CARMEL ACADEMY</w:t>
            </w:r>
          </w:p>
          <w:p w14:paraId="040BA30A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>1997-2001</w:t>
            </w:r>
          </w:p>
          <w:p w14:paraId="4D7A6503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</w:p>
          <w:p w14:paraId="6B820EA3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>PRIMARY EDUCATION</w:t>
            </w:r>
          </w:p>
          <w:p w14:paraId="7778684A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>SISON CENTRAL ELEMENTARY SCHOOL</w:t>
            </w:r>
          </w:p>
          <w:p w14:paraId="6145E06F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</w:rPr>
              <w:t>1991-1997</w:t>
            </w:r>
          </w:p>
          <w:p w14:paraId="50BFDE69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</w:p>
          <w:p w14:paraId="6BC4450C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color w:val="A6A6A6" w:themeColor="background1" w:themeShade="A6"/>
                <w:sz w:val="18"/>
                <w:szCs w:val="18"/>
                <w:highlight w:val="blue"/>
              </w:rPr>
              <w:t>ACHIEVEMENTS</w:t>
            </w:r>
          </w:p>
          <w:p w14:paraId="6399D492" w14:textId="77777777" w:rsidR="00184EF0" w:rsidRPr="00CE4F4A" w:rsidRDefault="00184EF0" w:rsidP="00353B60">
            <w:pPr>
              <w:pStyle w:val="SchoolName"/>
              <w:rPr>
                <w:color w:val="A6A6A6" w:themeColor="background1" w:themeShade="A6"/>
                <w:sz w:val="18"/>
                <w:szCs w:val="18"/>
              </w:rPr>
            </w:pPr>
          </w:p>
          <w:p w14:paraId="1F7CBE95" w14:textId="77777777" w:rsidR="003D1B71" w:rsidRPr="00CE4F4A" w:rsidRDefault="00184EF0" w:rsidP="00AC6C7E">
            <w:pPr>
              <w:pStyle w:val="ListBullet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Finish three years of internship training in Nagoya, Japan</w:t>
            </w:r>
          </w:p>
          <w:p w14:paraId="0FA80FEE" w14:textId="77777777" w:rsidR="00465A86" w:rsidRPr="00CE4F4A" w:rsidRDefault="00465A86" w:rsidP="00465A86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TAIHEI TIRE CENTER ACCEPTING COMPANY</w:t>
            </w:r>
          </w:p>
          <w:p w14:paraId="3D77E0F9" w14:textId="77777777" w:rsidR="00184EF0" w:rsidRPr="00CE4F4A" w:rsidRDefault="00184EF0" w:rsidP="00184EF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Content of Technical Internship</w:t>
            </w:r>
            <w:r w:rsidR="00465A86"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 xml:space="preserve"> Training</w:t>
            </w: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 xml:space="preserve"> in Japan</w:t>
            </w:r>
          </w:p>
          <w:p w14:paraId="3AFE7D2F" w14:textId="77777777" w:rsidR="00184EF0" w:rsidRPr="00CE4F4A" w:rsidRDefault="00184EF0" w:rsidP="00184EF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&gt;metal painting works</w:t>
            </w:r>
          </w:p>
          <w:p w14:paraId="50154DEA" w14:textId="77777777" w:rsidR="00184EF0" w:rsidRPr="00CE4F4A" w:rsidRDefault="00184EF0" w:rsidP="00184EF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&gt;warehouse inventory monitoring</w:t>
            </w:r>
          </w:p>
          <w:p w14:paraId="5C5ADBAE" w14:textId="77777777" w:rsidR="00184EF0" w:rsidRPr="00CE4F4A" w:rsidRDefault="00465A86" w:rsidP="00184EF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&gt;Forklift Driving</w:t>
            </w:r>
          </w:p>
          <w:p w14:paraId="24AA7B9A" w14:textId="77777777" w:rsidR="00465A86" w:rsidRPr="00CE4F4A" w:rsidRDefault="00465A86" w:rsidP="00184EF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&gt;Tire quality controller</w:t>
            </w:r>
          </w:p>
          <w:p w14:paraId="3B54912C" w14:textId="77777777" w:rsidR="00465A86" w:rsidRPr="00CE4F4A" w:rsidRDefault="00465A86" w:rsidP="00184EF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365210BD" w14:textId="77777777" w:rsidR="003D1B71" w:rsidRPr="00CE4F4A" w:rsidRDefault="00465A86" w:rsidP="00AC6C7E">
            <w:pPr>
              <w:pStyle w:val="Heading2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  <w:highlight w:val="blue"/>
              </w:rPr>
              <w:t>SKILLS AND STRENGTHS</w:t>
            </w:r>
          </w:p>
          <w:p w14:paraId="0558EEA4" w14:textId="77777777" w:rsidR="003D1B71" w:rsidRPr="00CE4F4A" w:rsidRDefault="00465A86" w:rsidP="00AC6C7E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&gt;Ability to speak Japanese N3 Level</w:t>
            </w:r>
          </w:p>
          <w:p w14:paraId="3FC7C419" w14:textId="77777777" w:rsidR="003D1B71" w:rsidRPr="00CE4F4A" w:rsidRDefault="00F30B79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&gt;Can perform Cardio Pulmonary Resuscitation</w:t>
            </w:r>
          </w:p>
          <w:p w14:paraId="6DBAC799" w14:textId="77777777" w:rsidR="00F30B79" w:rsidRPr="00CE4F4A" w:rsidRDefault="00F30B79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&gt;Self-motivated and can work with minimum supervisions</w:t>
            </w:r>
          </w:p>
          <w:p w14:paraId="31883497" w14:textId="77777777" w:rsidR="00F30B79" w:rsidRPr="00CE4F4A" w:rsidRDefault="00F30B79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&gt;Passionate in terms of achieving a certain task or goal</w:t>
            </w:r>
          </w:p>
          <w:p w14:paraId="51565002" w14:textId="24890A80" w:rsidR="00F30B79" w:rsidRDefault="00D460B3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&gt;can identify hazard and risk in the workplace to prevent future accidents.</w:t>
            </w:r>
          </w:p>
          <w:p w14:paraId="12CA0C93" w14:textId="26776627" w:rsidR="00D460B3" w:rsidRDefault="00D460B3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&gt;Critical thinking and problem-solving skills</w:t>
            </w:r>
          </w:p>
          <w:p w14:paraId="4D969F6A" w14:textId="3950AA32" w:rsidR="00D460B3" w:rsidRDefault="00D460B3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&gt;observation skills (attention to detail)</w:t>
            </w:r>
          </w:p>
          <w:p w14:paraId="417ECBD8" w14:textId="59B3D5D2" w:rsidR="00D460B3" w:rsidRDefault="00D460B3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&gt; have sense of responsibility.</w:t>
            </w:r>
          </w:p>
          <w:p w14:paraId="39A86391" w14:textId="77777777" w:rsidR="00D460B3" w:rsidRPr="00CE4F4A" w:rsidRDefault="00D460B3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77483DAE" w14:textId="77777777" w:rsidR="00F30B79" w:rsidRPr="00CE4F4A" w:rsidRDefault="00F30B79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29733E10" w14:textId="77777777" w:rsidR="00F30B79" w:rsidRPr="00CE4F4A" w:rsidRDefault="00F30B79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  <w:highlight w:val="blue"/>
              </w:rPr>
              <w:t>PERSONAL INFORMATION</w:t>
            </w:r>
          </w:p>
          <w:p w14:paraId="4520BD69" w14:textId="77777777" w:rsidR="00F30B79" w:rsidRPr="00CE4F4A" w:rsidRDefault="00F30B79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140F3792" w14:textId="77777777" w:rsidR="009A5C42" w:rsidRPr="00CE4F4A" w:rsidRDefault="009A5C42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b/>
                <w:color w:val="A6A6A6" w:themeColor="background1" w:themeShade="A6"/>
                <w:sz w:val="18"/>
                <w:szCs w:val="18"/>
              </w:rPr>
              <w:t>Date of Birth:</w:t>
            </w: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 xml:space="preserve"> November 28,1983</w:t>
            </w:r>
          </w:p>
          <w:p w14:paraId="26D38806" w14:textId="77777777" w:rsidR="009A5C42" w:rsidRPr="00CE4F4A" w:rsidRDefault="009A5C42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b/>
                <w:color w:val="A6A6A6" w:themeColor="background1" w:themeShade="A6"/>
                <w:sz w:val="18"/>
                <w:szCs w:val="18"/>
              </w:rPr>
              <w:t>Nationality</w:t>
            </w: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: Filipino</w:t>
            </w:r>
          </w:p>
          <w:p w14:paraId="1C16198F" w14:textId="77777777" w:rsidR="009A5C42" w:rsidRPr="00CE4F4A" w:rsidRDefault="009A5C42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b/>
                <w:color w:val="A6A6A6" w:themeColor="background1" w:themeShade="A6"/>
                <w:sz w:val="18"/>
                <w:szCs w:val="18"/>
              </w:rPr>
              <w:t>Civil Status</w:t>
            </w: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: Single</w:t>
            </w:r>
          </w:p>
          <w:p w14:paraId="16DF5273" w14:textId="77777777" w:rsidR="009A5C42" w:rsidRPr="00CE4F4A" w:rsidRDefault="009A5C42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b/>
                <w:color w:val="A6A6A6" w:themeColor="background1" w:themeShade="A6"/>
                <w:sz w:val="18"/>
                <w:szCs w:val="18"/>
              </w:rPr>
              <w:t>Religion:</w:t>
            </w: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 xml:space="preserve"> Roman Catholic</w:t>
            </w:r>
          </w:p>
          <w:p w14:paraId="106AD4E8" w14:textId="77777777" w:rsidR="009A5C42" w:rsidRPr="00CE4F4A" w:rsidRDefault="009A5C42" w:rsidP="00F30B79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b/>
                <w:color w:val="A6A6A6" w:themeColor="background1" w:themeShade="A6"/>
                <w:sz w:val="18"/>
                <w:szCs w:val="18"/>
              </w:rPr>
              <w:t>Languages:</w:t>
            </w: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 xml:space="preserve"> English, Japanese, Filipino, Ilocano, </w:t>
            </w:r>
            <w:proofErr w:type="spellStart"/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  <w:t>Pangalatoc</w:t>
            </w:r>
            <w:proofErr w:type="spellEnd"/>
          </w:p>
          <w:p w14:paraId="6D767490" w14:textId="77777777" w:rsidR="003D1B71" w:rsidRPr="00CE4F4A" w:rsidRDefault="003D1B71" w:rsidP="00AC6C7E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74629F90" w14:textId="77777777" w:rsidR="003D1B71" w:rsidRPr="00CE4F4A" w:rsidRDefault="009A5C42" w:rsidP="00AC6C7E">
            <w:pPr>
              <w:pStyle w:val="Heading2"/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  <w:r w:rsidRPr="00CE4F4A">
              <w:rPr>
                <w:rFonts w:ascii="Calibri" w:hAnsi="Calibri" w:cs="Calibri"/>
                <w:color w:val="A6A6A6" w:themeColor="background1" w:themeShade="A6"/>
                <w:sz w:val="18"/>
                <w:szCs w:val="18"/>
                <w:highlight w:val="blue"/>
              </w:rPr>
              <w:t>CHARACTER REFERENCE</w:t>
            </w:r>
          </w:p>
          <w:p w14:paraId="06903CD8" w14:textId="77777777" w:rsidR="009A5C42" w:rsidRPr="00CE4F4A" w:rsidRDefault="009A5C42" w:rsidP="009A5C42">
            <w:pPr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Rev. Fr. Farley B. Castro V.F.</w:t>
            </w:r>
          </w:p>
          <w:p w14:paraId="667AE2BD" w14:textId="77777777" w:rsidR="009A5C42" w:rsidRPr="00CE4F4A" w:rsidRDefault="009A5C42" w:rsidP="009A5C42">
            <w:pPr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Parish Priest of St. Anthony Abbot Parish</w:t>
            </w:r>
          </w:p>
          <w:p w14:paraId="13595650" w14:textId="77777777" w:rsidR="009A5C42" w:rsidRPr="00CE4F4A" w:rsidRDefault="009A5C42" w:rsidP="009A5C42">
            <w:pPr>
              <w:rPr>
                <w:sz w:val="18"/>
                <w:szCs w:val="18"/>
              </w:rPr>
            </w:pPr>
            <w:proofErr w:type="spellStart"/>
            <w:r w:rsidRPr="00CE4F4A">
              <w:rPr>
                <w:sz w:val="18"/>
                <w:szCs w:val="18"/>
              </w:rPr>
              <w:t>Villasis</w:t>
            </w:r>
            <w:proofErr w:type="spellEnd"/>
            <w:r w:rsidRPr="00CE4F4A">
              <w:rPr>
                <w:sz w:val="18"/>
                <w:szCs w:val="18"/>
              </w:rPr>
              <w:t>, Pangasinan</w:t>
            </w:r>
          </w:p>
          <w:p w14:paraId="6550F2E2" w14:textId="77777777" w:rsidR="009A5C42" w:rsidRPr="00CE4F4A" w:rsidRDefault="009A5C42" w:rsidP="009A5C42">
            <w:pPr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0917-5829866</w:t>
            </w:r>
          </w:p>
          <w:p w14:paraId="6D82AE4D" w14:textId="77777777" w:rsidR="009A5C42" w:rsidRPr="00CE4F4A" w:rsidRDefault="009A5C42" w:rsidP="009A5C42">
            <w:pPr>
              <w:rPr>
                <w:sz w:val="18"/>
                <w:szCs w:val="18"/>
              </w:rPr>
            </w:pPr>
          </w:p>
          <w:p w14:paraId="2FEA0E48" w14:textId="61BD823B" w:rsidR="004165D9" w:rsidRDefault="004165D9" w:rsidP="00CE4F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Mr. </w:t>
            </w:r>
            <w:proofErr w:type="spellStart"/>
            <w:r>
              <w:rPr>
                <w:sz w:val="18"/>
                <w:szCs w:val="18"/>
              </w:rPr>
              <w:t>Terutada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Tamegai</w:t>
            </w:r>
            <w:proofErr w:type="spellEnd"/>
          </w:p>
          <w:p w14:paraId="3E39FEAE" w14:textId="45147DEF" w:rsidR="004165D9" w:rsidRDefault="004165D9" w:rsidP="00CE4F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NISVA PHILIPPINES</w:t>
            </w:r>
          </w:p>
          <w:p w14:paraId="3EBA9BCC" w14:textId="22AF2AAA" w:rsidR="00B91C97" w:rsidRDefault="004165D9" w:rsidP="00CE4F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Japanese </w:t>
            </w:r>
            <w:r w:rsidR="00B91C97">
              <w:rPr>
                <w:sz w:val="18"/>
                <w:szCs w:val="18"/>
              </w:rPr>
              <w:t>Language</w:t>
            </w:r>
            <w:r>
              <w:rPr>
                <w:sz w:val="18"/>
                <w:szCs w:val="18"/>
              </w:rPr>
              <w:t xml:space="preserve"> Volunteer</w:t>
            </w:r>
            <w:r w:rsidR="00B91C97">
              <w:rPr>
                <w:sz w:val="18"/>
                <w:szCs w:val="18"/>
              </w:rPr>
              <w:t xml:space="preserve"> at University Of Luzon</w:t>
            </w:r>
          </w:p>
          <w:p w14:paraId="35048F4E" w14:textId="1665D866" w:rsidR="00B91C97" w:rsidRDefault="00B91C97" w:rsidP="00CE4F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Dagupan, Pangasinan</w:t>
            </w:r>
          </w:p>
          <w:p w14:paraId="5C2B792D" w14:textId="4A56FD85" w:rsidR="00B91C97" w:rsidRDefault="00B91C97" w:rsidP="00CE4F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Permanent Residence: </w:t>
            </w:r>
            <w:proofErr w:type="spellStart"/>
            <w:r>
              <w:rPr>
                <w:sz w:val="18"/>
                <w:szCs w:val="18"/>
              </w:rPr>
              <w:t>Tsurukawa</w:t>
            </w:r>
            <w:proofErr w:type="spellEnd"/>
            <w:r>
              <w:rPr>
                <w:sz w:val="18"/>
                <w:szCs w:val="18"/>
              </w:rPr>
              <w:t xml:space="preserve"> Machida, Tokyo Japan</w:t>
            </w:r>
          </w:p>
          <w:p w14:paraId="2EABEEC7" w14:textId="526080AD" w:rsidR="00B91C97" w:rsidRDefault="00B91C97" w:rsidP="00CE4F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FB account: </w:t>
            </w:r>
            <w:proofErr w:type="spellStart"/>
            <w:r>
              <w:rPr>
                <w:sz w:val="18"/>
                <w:szCs w:val="18"/>
              </w:rPr>
              <w:t>Terutada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Tamegai</w:t>
            </w:r>
            <w:proofErr w:type="spellEnd"/>
          </w:p>
          <w:p w14:paraId="10E6C976" w14:textId="77777777" w:rsidR="004165D9" w:rsidRDefault="004165D9" w:rsidP="00CE4F4A">
            <w:pPr>
              <w:rPr>
                <w:sz w:val="18"/>
                <w:szCs w:val="18"/>
              </w:rPr>
            </w:pPr>
          </w:p>
          <w:p w14:paraId="1E3C4CF6" w14:textId="77777777" w:rsidR="00CE4F4A" w:rsidRPr="00CE4F4A" w:rsidRDefault="00CE4F4A" w:rsidP="00CE4F4A">
            <w:pPr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 xml:space="preserve">DR. NHORLY U. DOMENDEN </w:t>
            </w:r>
          </w:p>
          <w:p w14:paraId="0A613982" w14:textId="77777777" w:rsidR="00CE4F4A" w:rsidRPr="00CE4F4A" w:rsidRDefault="00CE4F4A" w:rsidP="00CE4F4A">
            <w:pPr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Psychologist</w:t>
            </w:r>
          </w:p>
          <w:p w14:paraId="4EE7F649" w14:textId="77777777" w:rsidR="00CE4F4A" w:rsidRPr="00CE4F4A" w:rsidRDefault="00CE4F4A" w:rsidP="00CE4F4A">
            <w:pPr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WUNDT PSYCHOLOGICAL INSTITUTE</w:t>
            </w:r>
          </w:p>
          <w:p w14:paraId="33E021FE" w14:textId="77777777" w:rsidR="00CE4F4A" w:rsidRPr="00CE4F4A" w:rsidRDefault="00CE4F4A" w:rsidP="00CE4F4A">
            <w:pPr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2/F Insular Life Bldg., Arellano St., Dagupan City Pangasinan</w:t>
            </w:r>
          </w:p>
          <w:p w14:paraId="3884CE16" w14:textId="77777777" w:rsidR="00CE4F4A" w:rsidRPr="00CE4F4A" w:rsidRDefault="00CE4F4A" w:rsidP="00CE4F4A">
            <w:pPr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Cell# 09499962698</w:t>
            </w:r>
          </w:p>
          <w:p w14:paraId="59E30067" w14:textId="77777777" w:rsidR="003D1B71" w:rsidRDefault="003D1B71" w:rsidP="00CE4F4A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74934429" w14:textId="77777777" w:rsidR="00CE4F4A" w:rsidRDefault="00CE4F4A" w:rsidP="00CE4F4A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50AAC371" w14:textId="77777777" w:rsidR="00CE4F4A" w:rsidRDefault="00CE4F4A" w:rsidP="00CE4F4A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4218AB47" w14:textId="77777777" w:rsidR="00CE4F4A" w:rsidRDefault="00CE4F4A" w:rsidP="00CE4F4A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  <w:p w14:paraId="476FABD8" w14:textId="77777777" w:rsidR="00CE4F4A" w:rsidRDefault="00CE4F4A" w:rsidP="00CE4F4A">
            <w:r>
              <w:t xml:space="preserve">I hereby certify that the above information provided herein are true </w:t>
            </w:r>
            <w:r>
              <w:lastRenderedPageBreak/>
              <w:t>and correct to the best of my belief and knowledge.</w:t>
            </w:r>
          </w:p>
          <w:p w14:paraId="22204A46" w14:textId="77777777" w:rsidR="00CE4F4A" w:rsidRDefault="00CE4F4A" w:rsidP="00CE4F4A"/>
          <w:p w14:paraId="4BCE19E0" w14:textId="77777777" w:rsidR="00CE4F4A" w:rsidRDefault="00CE4F4A" w:rsidP="00CE4F4A">
            <w:r>
              <w:t>Very truly yours,</w:t>
            </w:r>
          </w:p>
          <w:p w14:paraId="3CC373ED" w14:textId="77777777" w:rsidR="00CE4F4A" w:rsidRDefault="00CE4F4A" w:rsidP="00CE4F4A"/>
          <w:p w14:paraId="314324DD" w14:textId="77777777" w:rsidR="00CE4F4A" w:rsidRDefault="00CE4F4A" w:rsidP="00CE4F4A">
            <w:r>
              <w:t>DOMINGO G. PASCUA JR.</w:t>
            </w:r>
          </w:p>
          <w:p w14:paraId="77E9FCFC" w14:textId="77777777" w:rsidR="00CE4F4A" w:rsidRPr="00CE4F4A" w:rsidRDefault="00CE4F4A" w:rsidP="00CE4F4A">
            <w:pPr>
              <w:rPr>
                <w:rFonts w:ascii="Calibri" w:hAnsi="Calibri" w:cs="Calibri"/>
                <w:color w:val="A6A6A6" w:themeColor="background1" w:themeShade="A6"/>
                <w:sz w:val="18"/>
                <w:szCs w:val="18"/>
              </w:rPr>
            </w:pPr>
          </w:p>
        </w:tc>
      </w:tr>
      <w:tr w:rsidR="003D1B71" w:rsidRPr="00CE4F4A" w14:paraId="5461A402" w14:textId="77777777" w:rsidTr="007C4234">
        <w:trPr>
          <w:trHeight w:val="1164"/>
        </w:trPr>
        <w:tc>
          <w:tcPr>
            <w:tcW w:w="720" w:type="dxa"/>
          </w:tcPr>
          <w:p w14:paraId="6FDC2415" w14:textId="77777777" w:rsidR="003D1B71" w:rsidRPr="00CE4F4A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18"/>
                <w:szCs w:val="18"/>
              </w:rPr>
            </w:pPr>
          </w:p>
          <w:p w14:paraId="6B612F44" w14:textId="77777777" w:rsidR="0089245D" w:rsidRPr="00CE4F4A" w:rsidRDefault="0089245D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18"/>
                <w:szCs w:val="18"/>
              </w:rPr>
            </w:pPr>
          </w:p>
        </w:tc>
        <w:tc>
          <w:tcPr>
            <w:tcW w:w="2942" w:type="dxa"/>
            <w:gridSpan w:val="2"/>
          </w:tcPr>
          <w:p w14:paraId="0A5F2470" w14:textId="77777777" w:rsidR="003D1B71" w:rsidRPr="00CE4F4A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18"/>
                <w:szCs w:val="18"/>
              </w:rPr>
            </w:pPr>
          </w:p>
        </w:tc>
        <w:tc>
          <w:tcPr>
            <w:tcW w:w="423" w:type="dxa"/>
            <w:vMerge/>
          </w:tcPr>
          <w:p w14:paraId="7F05A357" w14:textId="77777777" w:rsidR="003D1B71" w:rsidRPr="00CE4F4A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16584BD3" w14:textId="77777777" w:rsidR="003D1B71" w:rsidRPr="00CE4F4A" w:rsidRDefault="003D1B71" w:rsidP="00222466">
            <w:pPr>
              <w:rPr>
                <w:sz w:val="18"/>
                <w:szCs w:val="18"/>
              </w:rPr>
            </w:pPr>
          </w:p>
        </w:tc>
      </w:tr>
      <w:tr w:rsidR="0082408E" w:rsidRPr="00CE4F4A" w14:paraId="61883BD1" w14:textId="77777777" w:rsidTr="007C4234">
        <w:trPr>
          <w:trHeight w:val="1164"/>
        </w:trPr>
        <w:tc>
          <w:tcPr>
            <w:tcW w:w="720" w:type="dxa"/>
          </w:tcPr>
          <w:p w14:paraId="3045977E" w14:textId="77777777" w:rsidR="0082408E" w:rsidRPr="00CE4F4A" w:rsidRDefault="008240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18"/>
                <w:szCs w:val="18"/>
              </w:rPr>
            </w:pPr>
          </w:p>
        </w:tc>
        <w:tc>
          <w:tcPr>
            <w:tcW w:w="2942" w:type="dxa"/>
            <w:gridSpan w:val="2"/>
          </w:tcPr>
          <w:p w14:paraId="78D19363" w14:textId="77777777" w:rsidR="0082408E" w:rsidRPr="00CE4F4A" w:rsidRDefault="008240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18"/>
                <w:szCs w:val="18"/>
              </w:rPr>
            </w:pPr>
          </w:p>
        </w:tc>
        <w:tc>
          <w:tcPr>
            <w:tcW w:w="423" w:type="dxa"/>
            <w:vMerge/>
          </w:tcPr>
          <w:p w14:paraId="1B103C45" w14:textId="77777777" w:rsidR="0082408E" w:rsidRPr="00CE4F4A" w:rsidRDefault="0082408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58E4EDEB" w14:textId="77777777" w:rsidR="0082408E" w:rsidRPr="00CE4F4A" w:rsidRDefault="0082408E" w:rsidP="00222466">
            <w:pPr>
              <w:rPr>
                <w:sz w:val="18"/>
                <w:szCs w:val="18"/>
              </w:rPr>
            </w:pPr>
          </w:p>
        </w:tc>
      </w:tr>
      <w:tr w:rsidR="003D1B71" w:rsidRPr="00CE4F4A" w14:paraId="1EA87CD0" w14:textId="77777777" w:rsidTr="007C4234">
        <w:trPr>
          <w:trHeight w:val="543"/>
        </w:trPr>
        <w:tc>
          <w:tcPr>
            <w:tcW w:w="720" w:type="dxa"/>
          </w:tcPr>
          <w:p w14:paraId="40DDD012" w14:textId="77777777" w:rsidR="003D1B71" w:rsidRPr="00CE4F4A" w:rsidRDefault="003D1B71" w:rsidP="006D79A8">
            <w:pPr>
              <w:pStyle w:val="Information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884193C" w14:textId="77777777" w:rsidR="003D1B71" w:rsidRPr="00CE4F4A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sz w:val="18"/>
                <w:szCs w:val="18"/>
              </w:rPr>
            </w:pPr>
            <w:r w:rsidRPr="00CE4F4A">
              <w:rPr>
                <w:noProof/>
                <w:sz w:val="18"/>
                <w:szCs w:val="18"/>
                <w:lang w:eastAsia="ja-JP"/>
              </w:rPr>
              <mc:AlternateContent>
                <mc:Choice Requires="wpg">
                  <w:drawing>
                    <wp:inline distT="0" distB="0" distL="0" distR="0" wp14:anchorId="63CB3EA8" wp14:editId="072FA1B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C6AC8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5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EC8CC58" w14:textId="77777777" w:rsidR="003D1B71" w:rsidRPr="00CE4F4A" w:rsidRDefault="0087606E" w:rsidP="00380FD1">
            <w:pPr>
              <w:pStyle w:val="Information"/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Provincial R</w:t>
            </w:r>
            <w:r w:rsidR="008210F4" w:rsidRPr="00CE4F4A">
              <w:rPr>
                <w:sz w:val="18"/>
                <w:szCs w:val="18"/>
              </w:rPr>
              <w:t xml:space="preserve">oad </w:t>
            </w:r>
            <w:proofErr w:type="spellStart"/>
            <w:r w:rsidR="008210F4" w:rsidRPr="00CE4F4A">
              <w:rPr>
                <w:sz w:val="18"/>
                <w:szCs w:val="18"/>
              </w:rPr>
              <w:t>Poblacion</w:t>
            </w:r>
            <w:proofErr w:type="spellEnd"/>
            <w:r w:rsidR="008210F4" w:rsidRPr="00CE4F4A">
              <w:rPr>
                <w:sz w:val="18"/>
                <w:szCs w:val="18"/>
              </w:rPr>
              <w:t xml:space="preserve"> Sur </w:t>
            </w:r>
            <w:proofErr w:type="spellStart"/>
            <w:r w:rsidR="008210F4" w:rsidRPr="00CE4F4A">
              <w:rPr>
                <w:sz w:val="18"/>
                <w:szCs w:val="18"/>
              </w:rPr>
              <w:t>Sison</w:t>
            </w:r>
            <w:proofErr w:type="spellEnd"/>
            <w:r w:rsidRPr="00CE4F4A">
              <w:rPr>
                <w:sz w:val="18"/>
                <w:szCs w:val="18"/>
              </w:rPr>
              <w:t>, Pangasinan</w:t>
            </w:r>
          </w:p>
          <w:p w14:paraId="185412A1" w14:textId="77777777" w:rsidR="003D1B71" w:rsidRPr="00CE4F4A" w:rsidRDefault="0087606E" w:rsidP="0087606E">
            <w:pPr>
              <w:pStyle w:val="Information"/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2434 Philippines</w:t>
            </w:r>
          </w:p>
        </w:tc>
        <w:tc>
          <w:tcPr>
            <w:tcW w:w="423" w:type="dxa"/>
            <w:vMerge/>
          </w:tcPr>
          <w:p w14:paraId="6C5B68FA" w14:textId="77777777" w:rsidR="003D1B71" w:rsidRPr="00CE4F4A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09D72B65" w14:textId="77777777" w:rsidR="003D1B71" w:rsidRPr="00CE4F4A" w:rsidRDefault="003D1B71" w:rsidP="005801E5">
            <w:pPr>
              <w:pStyle w:val="Heading1"/>
              <w:rPr>
                <w:sz w:val="18"/>
                <w:szCs w:val="18"/>
              </w:rPr>
            </w:pPr>
          </w:p>
        </w:tc>
      </w:tr>
      <w:tr w:rsidR="003D1B71" w:rsidRPr="00CE4F4A" w14:paraId="5C5A6A16" w14:textId="77777777" w:rsidTr="007C4234">
        <w:trPr>
          <w:trHeight w:val="183"/>
        </w:trPr>
        <w:tc>
          <w:tcPr>
            <w:tcW w:w="720" w:type="dxa"/>
          </w:tcPr>
          <w:p w14:paraId="40C8F71A" w14:textId="77777777" w:rsidR="003D1B71" w:rsidRPr="00CE4F4A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18"/>
                <w:szCs w:val="18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8BC7B7B" w14:textId="77777777" w:rsidR="003D1B71" w:rsidRPr="00CE4F4A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18"/>
                <w:szCs w:val="18"/>
              </w:rPr>
            </w:pPr>
          </w:p>
        </w:tc>
        <w:tc>
          <w:tcPr>
            <w:tcW w:w="423" w:type="dxa"/>
            <w:vMerge/>
          </w:tcPr>
          <w:p w14:paraId="71DA121F" w14:textId="77777777" w:rsidR="003D1B71" w:rsidRPr="00CE4F4A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55F61397" w14:textId="77777777" w:rsidR="003D1B71" w:rsidRPr="00CE4F4A" w:rsidRDefault="003D1B71" w:rsidP="005801E5">
            <w:pPr>
              <w:pStyle w:val="Heading1"/>
              <w:rPr>
                <w:sz w:val="18"/>
                <w:szCs w:val="18"/>
              </w:rPr>
            </w:pPr>
          </w:p>
        </w:tc>
      </w:tr>
      <w:tr w:rsidR="003D1B71" w:rsidRPr="00CE4F4A" w14:paraId="129543EE" w14:textId="77777777" w:rsidTr="007C4234">
        <w:trPr>
          <w:trHeight w:val="624"/>
        </w:trPr>
        <w:tc>
          <w:tcPr>
            <w:tcW w:w="720" w:type="dxa"/>
          </w:tcPr>
          <w:p w14:paraId="13A4ACDB" w14:textId="77777777" w:rsidR="003D1B71" w:rsidRPr="00CE4F4A" w:rsidRDefault="003D1B71" w:rsidP="006D79A8">
            <w:pPr>
              <w:pStyle w:val="Information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F87FF63" w14:textId="77777777" w:rsidR="003D1B71" w:rsidRPr="00CE4F4A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18"/>
                <w:szCs w:val="18"/>
              </w:rPr>
            </w:pPr>
            <w:r w:rsidRPr="00CE4F4A">
              <w:rPr>
                <w:noProof/>
                <w:sz w:val="18"/>
                <w:szCs w:val="18"/>
                <w:lang w:eastAsia="ja-JP"/>
              </w:rPr>
              <mc:AlternateContent>
                <mc:Choice Requires="wpg">
                  <w:drawing>
                    <wp:inline distT="0" distB="0" distL="0" distR="0" wp14:anchorId="495B4BBC" wp14:editId="4E7540DD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E64F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7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F5D4ACA" w14:textId="77777777" w:rsidR="003D1B71" w:rsidRPr="00CE4F4A" w:rsidRDefault="0087606E" w:rsidP="0087606E">
            <w:pPr>
              <w:pStyle w:val="Information"/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09487851274</w:t>
            </w:r>
          </w:p>
        </w:tc>
        <w:tc>
          <w:tcPr>
            <w:tcW w:w="423" w:type="dxa"/>
            <w:vMerge/>
          </w:tcPr>
          <w:p w14:paraId="090AE859" w14:textId="77777777" w:rsidR="003D1B71" w:rsidRPr="00CE4F4A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02806452" w14:textId="77777777" w:rsidR="003D1B71" w:rsidRPr="00CE4F4A" w:rsidRDefault="003D1B71" w:rsidP="005801E5">
            <w:pPr>
              <w:pStyle w:val="Heading1"/>
              <w:rPr>
                <w:sz w:val="18"/>
                <w:szCs w:val="18"/>
              </w:rPr>
            </w:pPr>
          </w:p>
        </w:tc>
      </w:tr>
      <w:tr w:rsidR="003D1B71" w:rsidRPr="00CE4F4A" w14:paraId="56EAA9BB" w14:textId="77777777" w:rsidTr="007C4234">
        <w:trPr>
          <w:trHeight w:val="183"/>
        </w:trPr>
        <w:tc>
          <w:tcPr>
            <w:tcW w:w="720" w:type="dxa"/>
          </w:tcPr>
          <w:p w14:paraId="035BC667" w14:textId="77777777" w:rsidR="003D1B71" w:rsidRPr="00CE4F4A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18"/>
                <w:szCs w:val="18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2D705BA" w14:textId="77777777" w:rsidR="003D1B71" w:rsidRPr="00CE4F4A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18"/>
                <w:szCs w:val="18"/>
              </w:rPr>
            </w:pPr>
          </w:p>
        </w:tc>
        <w:tc>
          <w:tcPr>
            <w:tcW w:w="423" w:type="dxa"/>
            <w:vMerge/>
          </w:tcPr>
          <w:p w14:paraId="3E03A622" w14:textId="77777777" w:rsidR="003D1B71" w:rsidRPr="00CE4F4A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2D09400B" w14:textId="77777777" w:rsidR="003D1B71" w:rsidRPr="00CE4F4A" w:rsidRDefault="003D1B71" w:rsidP="005801E5">
            <w:pPr>
              <w:pStyle w:val="Heading1"/>
              <w:rPr>
                <w:sz w:val="18"/>
                <w:szCs w:val="18"/>
              </w:rPr>
            </w:pPr>
          </w:p>
        </w:tc>
      </w:tr>
      <w:tr w:rsidR="003D1B71" w:rsidRPr="00CE4F4A" w14:paraId="41E23694" w14:textId="77777777" w:rsidTr="007C4234">
        <w:trPr>
          <w:trHeight w:val="633"/>
        </w:trPr>
        <w:tc>
          <w:tcPr>
            <w:tcW w:w="720" w:type="dxa"/>
          </w:tcPr>
          <w:p w14:paraId="037E4C92" w14:textId="77777777" w:rsidR="003D1B71" w:rsidRPr="00CE4F4A" w:rsidRDefault="003D1B71" w:rsidP="006D79A8">
            <w:pPr>
              <w:pStyle w:val="Information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4C2427" w14:textId="77777777" w:rsidR="003D1B71" w:rsidRPr="00CE4F4A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18"/>
                <w:szCs w:val="18"/>
              </w:rPr>
            </w:pPr>
            <w:r w:rsidRPr="00CE4F4A">
              <w:rPr>
                <w:noProof/>
                <w:sz w:val="18"/>
                <w:szCs w:val="18"/>
                <w:lang w:eastAsia="ja-JP"/>
              </w:rPr>
              <mc:AlternateContent>
                <mc:Choice Requires="wpg">
                  <w:drawing>
                    <wp:inline distT="0" distB="0" distL="0" distR="0" wp14:anchorId="034648C3" wp14:editId="3A621896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85050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9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713BEF7" w14:textId="77777777" w:rsidR="003D1B71" w:rsidRPr="00CE4F4A" w:rsidRDefault="0087606E" w:rsidP="0087606E">
            <w:pPr>
              <w:pStyle w:val="Information"/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Idominick.pascua@gmail.com</w:t>
            </w:r>
          </w:p>
        </w:tc>
        <w:tc>
          <w:tcPr>
            <w:tcW w:w="423" w:type="dxa"/>
            <w:vMerge/>
          </w:tcPr>
          <w:p w14:paraId="5B91D88E" w14:textId="77777777" w:rsidR="003D1B71" w:rsidRPr="00CE4F4A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052D9CBA" w14:textId="77777777" w:rsidR="003D1B71" w:rsidRPr="00CE4F4A" w:rsidRDefault="003D1B71" w:rsidP="005801E5">
            <w:pPr>
              <w:pStyle w:val="Heading1"/>
              <w:rPr>
                <w:sz w:val="18"/>
                <w:szCs w:val="18"/>
              </w:rPr>
            </w:pPr>
          </w:p>
        </w:tc>
      </w:tr>
      <w:tr w:rsidR="003D1B71" w:rsidRPr="00CE4F4A" w14:paraId="73219AD5" w14:textId="77777777" w:rsidTr="007C4234">
        <w:trPr>
          <w:trHeight w:val="174"/>
        </w:trPr>
        <w:tc>
          <w:tcPr>
            <w:tcW w:w="720" w:type="dxa"/>
          </w:tcPr>
          <w:p w14:paraId="1E54AFA6" w14:textId="77777777" w:rsidR="003D1B71" w:rsidRPr="00CE4F4A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18"/>
                <w:szCs w:val="18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1E32BA7" w14:textId="77777777" w:rsidR="003D1B71" w:rsidRPr="00CE4F4A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18"/>
                <w:szCs w:val="18"/>
              </w:rPr>
            </w:pPr>
          </w:p>
        </w:tc>
        <w:tc>
          <w:tcPr>
            <w:tcW w:w="423" w:type="dxa"/>
            <w:vMerge/>
          </w:tcPr>
          <w:p w14:paraId="730E6FEB" w14:textId="77777777" w:rsidR="003D1B71" w:rsidRPr="00CE4F4A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0BE88ACD" w14:textId="77777777" w:rsidR="003D1B71" w:rsidRPr="00CE4F4A" w:rsidRDefault="003D1B71" w:rsidP="005801E5">
            <w:pPr>
              <w:pStyle w:val="Heading1"/>
              <w:rPr>
                <w:sz w:val="18"/>
                <w:szCs w:val="18"/>
              </w:rPr>
            </w:pPr>
          </w:p>
        </w:tc>
      </w:tr>
      <w:tr w:rsidR="003D1B71" w:rsidRPr="00CE4F4A" w14:paraId="532D6E8F" w14:textId="77777777" w:rsidTr="007C4234">
        <w:trPr>
          <w:trHeight w:val="633"/>
        </w:trPr>
        <w:tc>
          <w:tcPr>
            <w:tcW w:w="720" w:type="dxa"/>
          </w:tcPr>
          <w:p w14:paraId="6B3DDEB4" w14:textId="77777777" w:rsidR="003D1B71" w:rsidRPr="00CE4F4A" w:rsidRDefault="003D1B71" w:rsidP="006D79A8">
            <w:pPr>
              <w:pStyle w:val="Information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F958D03" w14:textId="77777777" w:rsidR="003D1B71" w:rsidRPr="00CE4F4A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18"/>
                <w:szCs w:val="18"/>
              </w:rPr>
            </w:pPr>
            <w:r w:rsidRPr="00CE4F4A">
              <w:rPr>
                <w:noProof/>
                <w:sz w:val="18"/>
                <w:szCs w:val="18"/>
                <w:lang w:eastAsia="ja-JP"/>
              </w:rPr>
              <mc:AlternateContent>
                <mc:Choice Requires="wpg">
                  <w:drawing>
                    <wp:inline distT="0" distB="0" distL="0" distR="0" wp14:anchorId="605611BA" wp14:editId="60F2F83E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CABC2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1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74F7C09" w14:textId="77777777" w:rsidR="003D1B71" w:rsidRPr="00CE4F4A" w:rsidRDefault="0087606E" w:rsidP="0087606E">
            <w:pPr>
              <w:pStyle w:val="Information"/>
              <w:rPr>
                <w:sz w:val="18"/>
                <w:szCs w:val="18"/>
              </w:rPr>
            </w:pPr>
            <w:r w:rsidRPr="00CE4F4A">
              <w:rPr>
                <w:sz w:val="18"/>
                <w:szCs w:val="18"/>
              </w:rPr>
              <w:t>www.biyahenidomz.com</w:t>
            </w:r>
          </w:p>
        </w:tc>
        <w:tc>
          <w:tcPr>
            <w:tcW w:w="423" w:type="dxa"/>
            <w:vMerge/>
          </w:tcPr>
          <w:p w14:paraId="6F565E34" w14:textId="77777777" w:rsidR="003D1B71" w:rsidRPr="00CE4F4A" w:rsidRDefault="003D1B71" w:rsidP="00A14C79">
            <w:pPr>
              <w:pStyle w:val="Information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5F68D12C" w14:textId="77777777" w:rsidR="003D1B71" w:rsidRPr="00CE4F4A" w:rsidRDefault="003D1B71" w:rsidP="005801E5">
            <w:pPr>
              <w:pStyle w:val="Heading1"/>
              <w:rPr>
                <w:sz w:val="18"/>
                <w:szCs w:val="18"/>
              </w:rPr>
            </w:pPr>
          </w:p>
        </w:tc>
      </w:tr>
      <w:tr w:rsidR="003D1B71" w:rsidRPr="00CE4F4A" w14:paraId="1A525471" w14:textId="77777777" w:rsidTr="007C4234">
        <w:trPr>
          <w:trHeight w:val="2448"/>
        </w:trPr>
        <w:tc>
          <w:tcPr>
            <w:tcW w:w="720" w:type="dxa"/>
          </w:tcPr>
          <w:p w14:paraId="10F73B2B" w14:textId="77777777" w:rsidR="003D1B71" w:rsidRPr="00CE4F4A" w:rsidRDefault="003D1B71" w:rsidP="00222466">
            <w:pPr>
              <w:rPr>
                <w:rFonts w:ascii="Calibri" w:hAnsi="Calibri" w:cs="Calibri"/>
                <w:color w:val="0072C7" w:themeColor="accent2"/>
                <w:sz w:val="18"/>
                <w:szCs w:val="18"/>
              </w:rPr>
            </w:pPr>
          </w:p>
        </w:tc>
        <w:tc>
          <w:tcPr>
            <w:tcW w:w="2942" w:type="dxa"/>
            <w:gridSpan w:val="2"/>
          </w:tcPr>
          <w:p w14:paraId="77A5A494" w14:textId="77777777" w:rsidR="003D1B71" w:rsidRPr="00CE4F4A" w:rsidRDefault="003D1B71" w:rsidP="00222466">
            <w:pPr>
              <w:rPr>
                <w:rFonts w:ascii="Calibri" w:hAnsi="Calibri" w:cs="Calibri"/>
                <w:color w:val="0072C7" w:themeColor="accent2"/>
                <w:sz w:val="18"/>
                <w:szCs w:val="18"/>
              </w:rPr>
            </w:pPr>
          </w:p>
        </w:tc>
        <w:tc>
          <w:tcPr>
            <w:tcW w:w="423" w:type="dxa"/>
          </w:tcPr>
          <w:p w14:paraId="28A7B84E" w14:textId="77777777" w:rsidR="003D1B71" w:rsidRPr="00CE4F4A" w:rsidRDefault="003D1B71" w:rsidP="00222466">
            <w:pPr>
              <w:rPr>
                <w:sz w:val="18"/>
                <w:szCs w:val="18"/>
              </w:rPr>
            </w:pPr>
          </w:p>
        </w:tc>
        <w:tc>
          <w:tcPr>
            <w:tcW w:w="6607" w:type="dxa"/>
            <w:vMerge/>
          </w:tcPr>
          <w:p w14:paraId="45564999" w14:textId="77777777" w:rsidR="003D1B71" w:rsidRPr="00CE4F4A" w:rsidRDefault="003D1B71" w:rsidP="00222466">
            <w:pPr>
              <w:rPr>
                <w:sz w:val="18"/>
                <w:szCs w:val="18"/>
              </w:rPr>
            </w:pPr>
          </w:p>
        </w:tc>
      </w:tr>
    </w:tbl>
    <w:p w14:paraId="637E2F11" w14:textId="77777777" w:rsidR="007F5B63" w:rsidRPr="00CE4F4A" w:rsidRDefault="007F5B63" w:rsidP="006D79A8">
      <w:pPr>
        <w:pStyle w:val="BodyText"/>
        <w:rPr>
          <w:sz w:val="18"/>
          <w:szCs w:val="18"/>
        </w:rPr>
      </w:pPr>
    </w:p>
    <w:sectPr w:rsidR="007F5B63" w:rsidRPr="00CE4F4A" w:rsidSect="003D1B71">
      <w:headerReference w:type="default" r:id="rId22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7BC3E" w14:textId="77777777" w:rsidR="000E3039" w:rsidRDefault="000E3039" w:rsidP="00590471">
      <w:r>
        <w:separator/>
      </w:r>
    </w:p>
  </w:endnote>
  <w:endnote w:type="continuationSeparator" w:id="0">
    <w:p w14:paraId="62A58E65" w14:textId="77777777" w:rsidR="000E3039" w:rsidRDefault="000E303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1E67F" w14:textId="77777777" w:rsidR="000E3039" w:rsidRDefault="000E3039" w:rsidP="00590471">
      <w:r>
        <w:separator/>
      </w:r>
    </w:p>
  </w:footnote>
  <w:footnote w:type="continuationSeparator" w:id="0">
    <w:p w14:paraId="010AD9A1" w14:textId="77777777" w:rsidR="000E3039" w:rsidRDefault="000E303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24718" w14:textId="77777777" w:rsidR="00590471" w:rsidRDefault="00310F17" w:rsidP="00060042">
    <w:pPr>
      <w:pStyle w:val="BodyText"/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2BEBFA6" wp14:editId="2ACB2191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4A0AD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206B9"/>
    <w:multiLevelType w:val="multilevel"/>
    <w:tmpl w:val="473086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17B9A"/>
    <w:multiLevelType w:val="multilevel"/>
    <w:tmpl w:val="42ECE9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464B7A"/>
    <w:multiLevelType w:val="multilevel"/>
    <w:tmpl w:val="B61850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346286E"/>
    <w:multiLevelType w:val="hybridMultilevel"/>
    <w:tmpl w:val="73948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F1616"/>
    <w:multiLevelType w:val="hybridMultilevel"/>
    <w:tmpl w:val="FA762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F20DA"/>
    <w:multiLevelType w:val="multilevel"/>
    <w:tmpl w:val="E93679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071"/>
    <w:rsid w:val="00060042"/>
    <w:rsid w:val="00081930"/>
    <w:rsid w:val="0008685D"/>
    <w:rsid w:val="00090860"/>
    <w:rsid w:val="00091836"/>
    <w:rsid w:val="000E3039"/>
    <w:rsid w:val="000E6D29"/>
    <w:rsid w:val="00112FD7"/>
    <w:rsid w:val="00150ABD"/>
    <w:rsid w:val="00184EF0"/>
    <w:rsid w:val="001946FC"/>
    <w:rsid w:val="001D3BC7"/>
    <w:rsid w:val="00222466"/>
    <w:rsid w:val="00227D27"/>
    <w:rsid w:val="00236A86"/>
    <w:rsid w:val="0024753C"/>
    <w:rsid w:val="00276026"/>
    <w:rsid w:val="002B4549"/>
    <w:rsid w:val="00310F17"/>
    <w:rsid w:val="00322A46"/>
    <w:rsid w:val="003326CB"/>
    <w:rsid w:val="003341E7"/>
    <w:rsid w:val="00343815"/>
    <w:rsid w:val="00344F98"/>
    <w:rsid w:val="00353B60"/>
    <w:rsid w:val="003564D1"/>
    <w:rsid w:val="00376291"/>
    <w:rsid w:val="00380FD1"/>
    <w:rsid w:val="00383D02"/>
    <w:rsid w:val="00385DE7"/>
    <w:rsid w:val="003D1B71"/>
    <w:rsid w:val="004165D9"/>
    <w:rsid w:val="00465A86"/>
    <w:rsid w:val="00477F92"/>
    <w:rsid w:val="004C5A1B"/>
    <w:rsid w:val="004E158A"/>
    <w:rsid w:val="004E7345"/>
    <w:rsid w:val="00563E1B"/>
    <w:rsid w:val="00565C77"/>
    <w:rsid w:val="0056708E"/>
    <w:rsid w:val="005801E5"/>
    <w:rsid w:val="00590471"/>
    <w:rsid w:val="005B19C7"/>
    <w:rsid w:val="005D01FA"/>
    <w:rsid w:val="00644890"/>
    <w:rsid w:val="00652B67"/>
    <w:rsid w:val="00653E17"/>
    <w:rsid w:val="00654258"/>
    <w:rsid w:val="0066148A"/>
    <w:rsid w:val="0068282E"/>
    <w:rsid w:val="006A08E8"/>
    <w:rsid w:val="006D79A8"/>
    <w:rsid w:val="0072353B"/>
    <w:rsid w:val="007575B6"/>
    <w:rsid w:val="007B20E4"/>
    <w:rsid w:val="007B28B1"/>
    <w:rsid w:val="007B3C81"/>
    <w:rsid w:val="007C4234"/>
    <w:rsid w:val="007D67CA"/>
    <w:rsid w:val="007E668F"/>
    <w:rsid w:val="007F5B63"/>
    <w:rsid w:val="00803A0A"/>
    <w:rsid w:val="00806F2C"/>
    <w:rsid w:val="0081204E"/>
    <w:rsid w:val="008210F4"/>
    <w:rsid w:val="0082408E"/>
    <w:rsid w:val="0083600D"/>
    <w:rsid w:val="00846CB9"/>
    <w:rsid w:val="008508C4"/>
    <w:rsid w:val="008566AA"/>
    <w:rsid w:val="00856BA8"/>
    <w:rsid w:val="00862568"/>
    <w:rsid w:val="0087606E"/>
    <w:rsid w:val="0089245D"/>
    <w:rsid w:val="00895A38"/>
    <w:rsid w:val="008A1E6E"/>
    <w:rsid w:val="008C024F"/>
    <w:rsid w:val="008C2CFC"/>
    <w:rsid w:val="008F5DA7"/>
    <w:rsid w:val="008F70E1"/>
    <w:rsid w:val="00911012"/>
    <w:rsid w:val="00912DC8"/>
    <w:rsid w:val="009475DC"/>
    <w:rsid w:val="00965071"/>
    <w:rsid w:val="00967B93"/>
    <w:rsid w:val="00980730"/>
    <w:rsid w:val="009A28BD"/>
    <w:rsid w:val="009A5C42"/>
    <w:rsid w:val="009D090F"/>
    <w:rsid w:val="00A31464"/>
    <w:rsid w:val="00A31B16"/>
    <w:rsid w:val="00A33613"/>
    <w:rsid w:val="00A47A8D"/>
    <w:rsid w:val="00A53152"/>
    <w:rsid w:val="00AC6C7E"/>
    <w:rsid w:val="00AD57A6"/>
    <w:rsid w:val="00B4158A"/>
    <w:rsid w:val="00B6466C"/>
    <w:rsid w:val="00B91C97"/>
    <w:rsid w:val="00BB1B5D"/>
    <w:rsid w:val="00BC22C7"/>
    <w:rsid w:val="00BD0A1B"/>
    <w:rsid w:val="00BD195A"/>
    <w:rsid w:val="00BE6EFC"/>
    <w:rsid w:val="00BF1592"/>
    <w:rsid w:val="00C0682E"/>
    <w:rsid w:val="00C07240"/>
    <w:rsid w:val="00C14078"/>
    <w:rsid w:val="00C63925"/>
    <w:rsid w:val="00CD3F92"/>
    <w:rsid w:val="00CE1E3D"/>
    <w:rsid w:val="00CE4F4A"/>
    <w:rsid w:val="00D053FA"/>
    <w:rsid w:val="00D26902"/>
    <w:rsid w:val="00D460B3"/>
    <w:rsid w:val="00DC3F0A"/>
    <w:rsid w:val="00DD2592"/>
    <w:rsid w:val="00E14E97"/>
    <w:rsid w:val="00E26AED"/>
    <w:rsid w:val="00E65CD1"/>
    <w:rsid w:val="00E73AB8"/>
    <w:rsid w:val="00E90A60"/>
    <w:rsid w:val="00ED47F7"/>
    <w:rsid w:val="00EE7E09"/>
    <w:rsid w:val="00F01AD6"/>
    <w:rsid w:val="00F0223C"/>
    <w:rsid w:val="00F30B79"/>
    <w:rsid w:val="00F3235D"/>
    <w:rsid w:val="00F32393"/>
    <w:rsid w:val="00F42FDA"/>
    <w:rsid w:val="00F515AD"/>
    <w:rsid w:val="00F878BD"/>
    <w:rsid w:val="00F95215"/>
    <w:rsid w:val="00FE5132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E4F7F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236A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uzernjpnapplication@gmail.com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http://www.taihei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ire@yahoo.com.jp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7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2021-03-10T13:28:00Z</dcterms:created>
  <dcterms:modified xsi:type="dcterms:W3CDTF">2022-02-06T10:59:00Z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