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292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08D3D35E" w14:textId="77777777" w:rsidTr="00FE76DE">
        <w:trPr>
          <w:trHeight w:val="4410"/>
        </w:trPr>
        <w:tc>
          <w:tcPr>
            <w:tcW w:w="3600" w:type="dxa"/>
            <w:vAlign w:val="bottom"/>
          </w:tcPr>
          <w:p w14:paraId="5FAC4AF1" w14:textId="77EFD0AE" w:rsidR="001B2ABD" w:rsidRDefault="006F7AFE" w:rsidP="00A4063D">
            <w:pPr>
              <w:tabs>
                <w:tab w:val="left" w:pos="990"/>
              </w:tabs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2F84578" wp14:editId="5A5BDD1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-570865</wp:posOffset>
                  </wp:positionV>
                  <wp:extent cx="1995805" cy="2798445"/>
                  <wp:effectExtent l="19050" t="19050" r="23495" b="2095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5"/>
                          <a:stretch/>
                        </pic:blipFill>
                        <pic:spPr bwMode="auto">
                          <a:xfrm>
                            <a:off x="0" y="0"/>
                            <a:ext cx="1995805" cy="27984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6FC3FA35" w14:textId="29D72207" w:rsidR="001B2ABD" w:rsidRDefault="006F7AFE" w:rsidP="00FE76DE">
            <w:pPr>
              <w:tabs>
                <w:tab w:val="left" w:pos="99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B56DAA" wp14:editId="6EFC5A03">
                      <wp:simplePos x="0" y="0"/>
                      <wp:positionH relativeFrom="column">
                        <wp:posOffset>-21411</wp:posOffset>
                      </wp:positionH>
                      <wp:positionV relativeFrom="paragraph">
                        <wp:posOffset>1233805</wp:posOffset>
                      </wp:positionV>
                      <wp:extent cx="5022215" cy="1828800"/>
                      <wp:effectExtent l="0" t="0" r="0" b="571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221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BE378C" w14:textId="25FF1461" w:rsidR="00FE76DE" w:rsidRPr="00FE76DE" w:rsidRDefault="0026454B" w:rsidP="0026454B">
                                  <w:pPr>
                                    <w:pStyle w:val="Heading4"/>
                                    <w:rPr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ORLANDO</w:t>
                                  </w:r>
                                  <w:r w:rsidR="006F7AFE">
                                    <w:rPr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D.</w:t>
                                  </w:r>
                                  <w:r>
                                    <w:rPr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CASTRO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B56DA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1.7pt;margin-top:97.15pt;width:395.4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" filled="f" stroked="f">
                      <v:textbox style="mso-fit-shape-to-text:t">
                        <w:txbxContent>
                          <w:p w14:paraId="01BE378C" w14:textId="25FF1461" w:rsidR="00FE76DE" w:rsidRPr="00FE76DE" w:rsidRDefault="0026454B" w:rsidP="0026454B">
                            <w:pPr>
                              <w:pStyle w:val="Heading4"/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ORLANDO</w:t>
                            </w:r>
                            <w:r w:rsidR="006F7AFE"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D.</w:t>
                            </w:r>
                            <w:r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CASTRO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70" w:type="dxa"/>
            <w:vAlign w:val="bottom"/>
          </w:tcPr>
          <w:p w14:paraId="002E3C81" w14:textId="526939B1" w:rsidR="001B2ABD" w:rsidRDefault="001B2ABD" w:rsidP="00FE76DE">
            <w:pPr>
              <w:pStyle w:val="Title"/>
            </w:pPr>
          </w:p>
        </w:tc>
      </w:tr>
      <w:tr w:rsidR="001B2ABD" w14:paraId="6649E38B" w14:textId="77777777" w:rsidTr="003B7C14">
        <w:trPr>
          <w:trHeight w:val="1710"/>
        </w:trPr>
        <w:tc>
          <w:tcPr>
            <w:tcW w:w="3600" w:type="dxa"/>
          </w:tcPr>
          <w:p w14:paraId="416080F6" w14:textId="37AB16A3" w:rsidR="001B2ABD" w:rsidRDefault="00510BA3" w:rsidP="00FE76DE">
            <w:pPr>
              <w:pStyle w:val="Heading3"/>
            </w:pPr>
            <w:r>
              <w:t>oBJECTIVE</w:t>
            </w:r>
          </w:p>
          <w:p w14:paraId="32E18333" w14:textId="3EEA2EEB" w:rsidR="0049224E" w:rsidRPr="0040783D" w:rsidRDefault="0049224E" w:rsidP="00FE76DE">
            <w:pPr>
              <w:pStyle w:val="NoSpacing"/>
              <w:rPr>
                <w:sz w:val="24"/>
                <w:szCs w:val="24"/>
              </w:rPr>
            </w:pPr>
            <w:r w:rsidRPr="0040783D">
              <w:rPr>
                <w:sz w:val="24"/>
                <w:szCs w:val="24"/>
              </w:rPr>
              <w:t xml:space="preserve">To secure a challenging </w:t>
            </w:r>
            <w:r w:rsidR="00B91F71">
              <w:rPr>
                <w:sz w:val="24"/>
                <w:szCs w:val="24"/>
              </w:rPr>
              <w:t xml:space="preserve">position as </w:t>
            </w:r>
            <w:r w:rsidR="0087490C">
              <w:rPr>
                <w:sz w:val="24"/>
                <w:szCs w:val="24"/>
              </w:rPr>
              <w:t xml:space="preserve">8 years </w:t>
            </w:r>
            <w:r w:rsidR="0040783D" w:rsidRPr="00B91F71">
              <w:rPr>
                <w:b/>
                <w:bCs/>
                <w:sz w:val="24"/>
                <w:szCs w:val="24"/>
              </w:rPr>
              <w:t>P</w:t>
            </w:r>
            <w:r w:rsidR="00B91F71" w:rsidRPr="00B91F71">
              <w:rPr>
                <w:b/>
                <w:bCs/>
                <w:sz w:val="24"/>
                <w:szCs w:val="24"/>
              </w:rPr>
              <w:t>rodu</w:t>
            </w:r>
            <w:r w:rsidR="00C833E5">
              <w:rPr>
                <w:b/>
                <w:bCs/>
                <w:sz w:val="24"/>
                <w:szCs w:val="24"/>
              </w:rPr>
              <w:t>ction Worker</w:t>
            </w:r>
            <w:r w:rsidR="00B91F71">
              <w:rPr>
                <w:sz w:val="24"/>
                <w:szCs w:val="24"/>
              </w:rPr>
              <w:t xml:space="preserve"> </w:t>
            </w:r>
            <w:r w:rsidR="00B91F71" w:rsidRPr="0040783D">
              <w:rPr>
                <w:sz w:val="24"/>
                <w:szCs w:val="24"/>
              </w:rPr>
              <w:t>in</w:t>
            </w:r>
            <w:r w:rsidRPr="0040783D">
              <w:rPr>
                <w:sz w:val="24"/>
                <w:szCs w:val="24"/>
              </w:rPr>
              <w:t xml:space="preserve"> a reputable organization to expand my learning, knowledge, and skills. Secure responsible career opportunity to fully utilize my training and skills, while making a significant contribution to the success of the company.</w:t>
            </w:r>
          </w:p>
          <w:p w14:paraId="107308B5" w14:textId="77777777" w:rsidR="0049224E" w:rsidRPr="0040783D" w:rsidRDefault="0049224E" w:rsidP="00FE76DE">
            <w:pPr>
              <w:rPr>
                <w:sz w:val="24"/>
                <w:szCs w:val="24"/>
                <w:u w:val="thick"/>
              </w:rPr>
            </w:pPr>
          </w:p>
          <w:p w14:paraId="55D03D1C" w14:textId="77777777" w:rsidR="00036450" w:rsidRDefault="00036450" w:rsidP="00FE76DE"/>
          <w:sdt>
            <w:sdtPr>
              <w:id w:val="-1954003311"/>
              <w:placeholder>
                <w:docPart w:val="67418D8A04EA4A9F87CB35F21D0C940F"/>
              </w:placeholder>
              <w:temporary/>
              <w:showingPlcHdr/>
              <w15:appearance w15:val="hidden"/>
            </w:sdtPr>
            <w:sdtEndPr/>
            <w:sdtContent>
              <w:p w14:paraId="30C54054" w14:textId="77777777" w:rsidR="00036450" w:rsidRPr="00CB0055" w:rsidRDefault="00CB0055" w:rsidP="00FE76DE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rPr>
                <w:sz w:val="24"/>
                <w:szCs w:val="24"/>
              </w:rPr>
              <w:id w:val="1111563247"/>
              <w:placeholder>
                <w:docPart w:val="F245FC299FAA4E5DBC5815048B7A111C"/>
              </w:placeholder>
              <w:temporary/>
              <w:showingPlcHdr/>
              <w15:appearance w15:val="hidden"/>
            </w:sdtPr>
            <w:sdtEndPr/>
            <w:sdtContent>
              <w:p w14:paraId="1A41923C" w14:textId="77777777" w:rsidR="004D3011" w:rsidRPr="001E4484" w:rsidRDefault="004D3011" w:rsidP="00FE76DE">
                <w:pPr>
                  <w:rPr>
                    <w:sz w:val="24"/>
                    <w:szCs w:val="24"/>
                  </w:rPr>
                </w:pPr>
                <w:r w:rsidRPr="001E4484">
                  <w:rPr>
                    <w:sz w:val="24"/>
                    <w:szCs w:val="24"/>
                  </w:rPr>
                  <w:t>PHONE:</w:t>
                </w:r>
              </w:p>
            </w:sdtContent>
          </w:sdt>
          <w:p w14:paraId="63FBB290" w14:textId="1114EE43" w:rsidR="0040783D" w:rsidRDefault="0040783D" w:rsidP="00FE76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+639202778729</w:t>
            </w:r>
          </w:p>
          <w:p w14:paraId="78D3B485" w14:textId="2F337426" w:rsidR="0049224E" w:rsidRPr="001E4484" w:rsidRDefault="0040783D" w:rsidP="00FE76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+639919434258</w:t>
            </w:r>
          </w:p>
          <w:p w14:paraId="22EDEB47" w14:textId="77777777" w:rsidR="004D3011" w:rsidRPr="001E4484" w:rsidRDefault="004D3011" w:rsidP="00FE76DE">
            <w:pPr>
              <w:rPr>
                <w:sz w:val="24"/>
                <w:szCs w:val="24"/>
              </w:rPr>
            </w:pPr>
          </w:p>
          <w:p w14:paraId="1C67D3DE" w14:textId="1B529ED7" w:rsidR="004D3011" w:rsidRPr="001E4484" w:rsidRDefault="0049224E" w:rsidP="00FE76DE">
            <w:pPr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ADDRESS:</w:t>
            </w:r>
          </w:p>
          <w:p w14:paraId="7D94E7DC" w14:textId="476E8A57" w:rsidR="0049224E" w:rsidRPr="001E4484" w:rsidRDefault="0026454B" w:rsidP="00FE76DE">
            <w:pPr>
              <w:pStyle w:val="NoSpacing"/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 xml:space="preserve">30-T </w:t>
            </w:r>
            <w:proofErr w:type="spellStart"/>
            <w:r w:rsidRPr="001E4484">
              <w:rPr>
                <w:sz w:val="24"/>
                <w:szCs w:val="24"/>
              </w:rPr>
              <w:t>Baustista</w:t>
            </w:r>
            <w:proofErr w:type="spellEnd"/>
            <w:r w:rsidRPr="001E4484">
              <w:rPr>
                <w:sz w:val="24"/>
                <w:szCs w:val="24"/>
              </w:rPr>
              <w:t xml:space="preserve"> St. San Miguel Taguig</w:t>
            </w:r>
            <w:r w:rsidR="001E4484" w:rsidRPr="001E4484">
              <w:rPr>
                <w:sz w:val="24"/>
                <w:szCs w:val="24"/>
              </w:rPr>
              <w:t xml:space="preserve"> City</w:t>
            </w:r>
          </w:p>
          <w:p w14:paraId="31F3FCDD" w14:textId="77777777" w:rsidR="004D3011" w:rsidRPr="001E4484" w:rsidRDefault="004D3011" w:rsidP="00FE76DE">
            <w:pPr>
              <w:rPr>
                <w:sz w:val="24"/>
                <w:szCs w:val="24"/>
              </w:rPr>
            </w:pPr>
          </w:p>
          <w:sdt>
            <w:sdtPr>
              <w:rPr>
                <w:sz w:val="24"/>
                <w:szCs w:val="24"/>
              </w:rPr>
              <w:id w:val="-240260293"/>
              <w:placeholder>
                <w:docPart w:val="114369CC642B41A59633584F62842AEB"/>
              </w:placeholder>
              <w:temporary/>
              <w:showingPlcHdr/>
              <w15:appearance w15:val="hidden"/>
            </w:sdtPr>
            <w:sdtEndPr/>
            <w:sdtContent>
              <w:p w14:paraId="7838730A" w14:textId="77777777" w:rsidR="004D3011" w:rsidRPr="001E4484" w:rsidRDefault="004D3011" w:rsidP="00FE76DE">
                <w:pPr>
                  <w:rPr>
                    <w:sz w:val="24"/>
                    <w:szCs w:val="24"/>
                  </w:rPr>
                </w:pPr>
                <w:r w:rsidRPr="001E4484">
                  <w:rPr>
                    <w:sz w:val="24"/>
                    <w:szCs w:val="24"/>
                  </w:rPr>
                  <w:t>EMAIL:</w:t>
                </w:r>
              </w:p>
            </w:sdtContent>
          </w:sdt>
          <w:p w14:paraId="586E9C3C" w14:textId="0F3E37F9" w:rsidR="0049224E" w:rsidRPr="001E4484" w:rsidRDefault="001E4484" w:rsidP="00FE76DE">
            <w:pPr>
              <w:pStyle w:val="NoSpacing"/>
              <w:rPr>
                <w:color w:val="002060"/>
                <w:sz w:val="24"/>
                <w:szCs w:val="24"/>
              </w:rPr>
            </w:pPr>
            <w:r w:rsidRPr="001E4484">
              <w:rPr>
                <w:color w:val="002060"/>
                <w:sz w:val="24"/>
                <w:szCs w:val="24"/>
              </w:rPr>
              <w:t>o</w:t>
            </w:r>
            <w:r w:rsidR="0026454B" w:rsidRPr="001E4484">
              <w:rPr>
                <w:color w:val="002060"/>
                <w:sz w:val="24"/>
                <w:szCs w:val="24"/>
              </w:rPr>
              <w:t>lancastro3@gma</w:t>
            </w:r>
            <w:r w:rsidRPr="001E4484">
              <w:rPr>
                <w:color w:val="002060"/>
                <w:sz w:val="24"/>
                <w:szCs w:val="24"/>
              </w:rPr>
              <w:t>i</w:t>
            </w:r>
            <w:r w:rsidR="0026454B" w:rsidRPr="001E4484">
              <w:rPr>
                <w:color w:val="002060"/>
                <w:sz w:val="24"/>
                <w:szCs w:val="24"/>
              </w:rPr>
              <w:t>l.com</w:t>
            </w:r>
          </w:p>
          <w:p w14:paraId="28A22EC9" w14:textId="59B41716" w:rsidR="00036450" w:rsidRPr="001E4484" w:rsidRDefault="00036450" w:rsidP="00FE76DE">
            <w:pPr>
              <w:rPr>
                <w:rStyle w:val="Hyperlink"/>
                <w:sz w:val="24"/>
                <w:szCs w:val="24"/>
              </w:rPr>
            </w:pPr>
          </w:p>
          <w:p w14:paraId="61FD6118" w14:textId="77777777" w:rsidR="004D3011" w:rsidRDefault="004D3011" w:rsidP="00FE76DE"/>
          <w:p w14:paraId="1CA44E50" w14:textId="237606DA" w:rsidR="00A963A3" w:rsidRDefault="00A963A3" w:rsidP="00A963A3">
            <w:pPr>
              <w:pStyle w:val="Heading3"/>
            </w:pPr>
            <w:r>
              <w:t>sKILLS</w:t>
            </w:r>
          </w:p>
          <w:p w14:paraId="01F193DE" w14:textId="78464A31" w:rsidR="00A963A3" w:rsidRPr="001E4484" w:rsidRDefault="00A963A3" w:rsidP="00A963A3">
            <w:pPr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lastRenderedPageBreak/>
              <w:t>Computer Literate</w:t>
            </w:r>
          </w:p>
          <w:p w14:paraId="52853200" w14:textId="5E603793" w:rsidR="0025101A" w:rsidRPr="001E4484" w:rsidRDefault="0025101A" w:rsidP="00A963A3">
            <w:pPr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Adaptability</w:t>
            </w:r>
          </w:p>
          <w:p w14:paraId="2C40F1E6" w14:textId="392EE7D7" w:rsidR="0025101A" w:rsidRPr="001E4484" w:rsidRDefault="0025101A" w:rsidP="00A963A3">
            <w:pPr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Communication</w:t>
            </w:r>
          </w:p>
          <w:p w14:paraId="5780F1C7" w14:textId="3B1CC7B2" w:rsidR="0025101A" w:rsidRPr="001E4484" w:rsidRDefault="0025101A" w:rsidP="00A963A3">
            <w:pPr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Time Management</w:t>
            </w:r>
          </w:p>
          <w:p w14:paraId="5A25BF85" w14:textId="2C7B7EEE" w:rsidR="0025101A" w:rsidRPr="001E4484" w:rsidRDefault="0025101A" w:rsidP="00A963A3">
            <w:pPr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Multi-tasking</w:t>
            </w:r>
          </w:p>
          <w:p w14:paraId="44A54EAC" w14:textId="541FC60A" w:rsidR="00A963A3" w:rsidRPr="004D3011" w:rsidRDefault="00A963A3" w:rsidP="00FE76DE"/>
        </w:tc>
        <w:tc>
          <w:tcPr>
            <w:tcW w:w="720" w:type="dxa"/>
          </w:tcPr>
          <w:p w14:paraId="14C807C9" w14:textId="77777777" w:rsidR="001B2ABD" w:rsidRDefault="001B2ABD" w:rsidP="00FE76DE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rPr>
                <w:color w:val="B85A22" w:themeColor="accent2" w:themeShade="BF"/>
                <w:sz w:val="28"/>
                <w:szCs w:val="28"/>
                <w:u w:val="single"/>
              </w:rPr>
              <w:id w:val="1049110328"/>
              <w:placeholder>
                <w:docPart w:val="980FBE0C4D5E4859A5F0C4483CCA6659"/>
              </w:placeholder>
              <w:temporary/>
              <w:showingPlcHdr/>
              <w15:appearance w15:val="hidden"/>
            </w:sdtPr>
            <w:sdtEndPr>
              <w:rPr>
                <w:color w:val="auto"/>
                <w:u w:val="none"/>
              </w:rPr>
            </w:sdtEndPr>
            <w:sdtContent>
              <w:p w14:paraId="58DF61B1" w14:textId="77777777" w:rsidR="001B2ABD" w:rsidRPr="0040783D" w:rsidRDefault="00E25A26" w:rsidP="00FE76DE">
                <w:pPr>
                  <w:pStyle w:val="Heading2"/>
                  <w:rPr>
                    <w:sz w:val="28"/>
                    <w:szCs w:val="28"/>
                  </w:rPr>
                </w:pPr>
                <w:r w:rsidRPr="0040783D">
                  <w:rPr>
                    <w:sz w:val="28"/>
                    <w:szCs w:val="28"/>
                  </w:rPr>
                  <w:t>EDUCATION</w:t>
                </w:r>
              </w:p>
            </w:sdtContent>
          </w:sdt>
          <w:p w14:paraId="0372FC20" w14:textId="11BCD26E" w:rsidR="0049224E" w:rsidRPr="001E4484" w:rsidRDefault="000A76C2" w:rsidP="00FE76DE">
            <w:pPr>
              <w:pStyle w:val="NoSpacing"/>
              <w:rPr>
                <w:sz w:val="24"/>
                <w:szCs w:val="24"/>
              </w:rPr>
            </w:pPr>
            <w:r w:rsidRPr="001E4484">
              <w:rPr>
                <w:b/>
                <w:bCs/>
                <w:sz w:val="24"/>
                <w:szCs w:val="24"/>
              </w:rPr>
              <w:t>Tertiary</w:t>
            </w:r>
            <w:r w:rsidR="0049224E" w:rsidRPr="001E4484">
              <w:rPr>
                <w:sz w:val="24"/>
                <w:szCs w:val="24"/>
              </w:rPr>
              <w:t xml:space="preserve">              </w:t>
            </w:r>
            <w:r w:rsidR="00D979F4" w:rsidRPr="001E4484">
              <w:rPr>
                <w:sz w:val="24"/>
                <w:szCs w:val="24"/>
              </w:rPr>
              <w:t>Jose Rizal Universi</w:t>
            </w:r>
            <w:r w:rsidR="006F7AFE">
              <w:rPr>
                <w:sz w:val="24"/>
                <w:szCs w:val="24"/>
              </w:rPr>
              <w:t>ty</w:t>
            </w:r>
          </w:p>
          <w:p w14:paraId="70FD686B" w14:textId="70351B8A" w:rsidR="00D979F4" w:rsidRPr="001E4484" w:rsidRDefault="00D979F4" w:rsidP="00FE76DE">
            <w:pPr>
              <w:pStyle w:val="NoSpacing"/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 xml:space="preserve">                           Bachelor of Science in Commercial</w:t>
            </w:r>
          </w:p>
          <w:p w14:paraId="6076BA0F" w14:textId="67E5D8F5" w:rsidR="001E4484" w:rsidRDefault="00D979F4" w:rsidP="00FE76DE">
            <w:pPr>
              <w:pStyle w:val="NoSpacing"/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 xml:space="preserve">                           Science Major in Computer</w:t>
            </w:r>
            <w:r w:rsidR="001E4484">
              <w:rPr>
                <w:sz w:val="24"/>
                <w:szCs w:val="24"/>
              </w:rPr>
              <w:t xml:space="preserve"> Science</w:t>
            </w:r>
          </w:p>
          <w:p w14:paraId="6D3EFE10" w14:textId="03702758" w:rsidR="0049224E" w:rsidRPr="001E4484" w:rsidRDefault="00D979F4" w:rsidP="00FE76DE">
            <w:pPr>
              <w:pStyle w:val="NoSpacing"/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 xml:space="preserve">             </w:t>
            </w:r>
            <w:r w:rsidR="001E4484">
              <w:rPr>
                <w:sz w:val="24"/>
                <w:szCs w:val="24"/>
              </w:rPr>
              <w:t xml:space="preserve">              </w:t>
            </w:r>
            <w:r w:rsidRPr="001E4484">
              <w:rPr>
                <w:sz w:val="24"/>
                <w:szCs w:val="24"/>
              </w:rPr>
              <w:t>Mandaluyong City</w:t>
            </w:r>
          </w:p>
          <w:p w14:paraId="4FB2FF8F" w14:textId="6DC4BFBE" w:rsidR="00D979F4" w:rsidRPr="001E4484" w:rsidRDefault="00D979F4" w:rsidP="00FE76DE">
            <w:pPr>
              <w:pStyle w:val="NoSpacing"/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 xml:space="preserve">                           </w:t>
            </w:r>
            <w:r w:rsidR="000A76C2" w:rsidRPr="001E4484">
              <w:rPr>
                <w:sz w:val="24"/>
                <w:szCs w:val="24"/>
              </w:rPr>
              <w:t>2002 - 2006</w:t>
            </w:r>
            <w:r w:rsidRPr="001E4484">
              <w:rPr>
                <w:sz w:val="24"/>
                <w:szCs w:val="24"/>
              </w:rPr>
              <w:t xml:space="preserve">    </w:t>
            </w:r>
          </w:p>
          <w:p w14:paraId="67FD6F87" w14:textId="4B899488" w:rsidR="000A76C2" w:rsidRPr="001E4484" w:rsidRDefault="006F7AFE" w:rsidP="00FE76D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(Undergraduate)</w:t>
            </w:r>
          </w:p>
          <w:p w14:paraId="24A58C9F" w14:textId="75251554" w:rsidR="0049224E" w:rsidRPr="001E4484" w:rsidRDefault="000A76C2" w:rsidP="00FE76DE">
            <w:pPr>
              <w:pStyle w:val="NoSpacing"/>
              <w:rPr>
                <w:sz w:val="24"/>
                <w:szCs w:val="24"/>
              </w:rPr>
            </w:pPr>
            <w:r w:rsidRPr="001E4484">
              <w:rPr>
                <w:b/>
                <w:bCs/>
                <w:sz w:val="24"/>
                <w:szCs w:val="24"/>
              </w:rPr>
              <w:t>Secondary</w:t>
            </w:r>
            <w:r w:rsidR="0049224E" w:rsidRPr="001E4484">
              <w:rPr>
                <w:b/>
                <w:bCs/>
                <w:sz w:val="24"/>
                <w:szCs w:val="24"/>
              </w:rPr>
              <w:t xml:space="preserve"> </w:t>
            </w:r>
            <w:r w:rsidR="0049224E" w:rsidRPr="001E4484">
              <w:rPr>
                <w:sz w:val="24"/>
                <w:szCs w:val="24"/>
              </w:rPr>
              <w:t xml:space="preserve">       </w:t>
            </w:r>
            <w:r w:rsidR="00D979F4" w:rsidRPr="001E4484">
              <w:rPr>
                <w:sz w:val="24"/>
                <w:szCs w:val="24"/>
              </w:rPr>
              <w:t>Pateros National High School</w:t>
            </w:r>
          </w:p>
          <w:p w14:paraId="7E107D4F" w14:textId="67FA5DC4" w:rsidR="0049224E" w:rsidRPr="001E4484" w:rsidRDefault="0049224E" w:rsidP="00FE76DE">
            <w:pPr>
              <w:pStyle w:val="NoSpacing"/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 xml:space="preserve">                           </w:t>
            </w:r>
            <w:r w:rsidR="00D979F4" w:rsidRPr="001E4484">
              <w:rPr>
                <w:sz w:val="24"/>
                <w:szCs w:val="24"/>
              </w:rPr>
              <w:t>Pateros Metro Manila</w:t>
            </w:r>
          </w:p>
          <w:p w14:paraId="4707A814" w14:textId="3D52AFF6" w:rsidR="000A76C2" w:rsidRPr="001E4484" w:rsidRDefault="000A76C2" w:rsidP="00FE76DE">
            <w:pPr>
              <w:pStyle w:val="NoSpacing"/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 xml:space="preserve">                           1996 – 2000</w:t>
            </w:r>
          </w:p>
          <w:p w14:paraId="7353412A" w14:textId="77777777" w:rsidR="000A76C2" w:rsidRPr="001E4484" w:rsidRDefault="000A76C2" w:rsidP="00FE76DE">
            <w:pPr>
              <w:pStyle w:val="NoSpacing"/>
              <w:rPr>
                <w:sz w:val="24"/>
                <w:szCs w:val="24"/>
              </w:rPr>
            </w:pPr>
          </w:p>
          <w:p w14:paraId="7FE0FDF8" w14:textId="3E31E7A1" w:rsidR="00036450" w:rsidRPr="0040783D" w:rsidRDefault="00F05450" w:rsidP="00FE76DE">
            <w:pPr>
              <w:pStyle w:val="Heading2"/>
              <w:rPr>
                <w:sz w:val="28"/>
                <w:szCs w:val="28"/>
              </w:rPr>
            </w:pPr>
            <w:r w:rsidRPr="0040783D">
              <w:rPr>
                <w:sz w:val="28"/>
                <w:szCs w:val="28"/>
              </w:rPr>
              <w:t>WORK EXPERIENCES</w:t>
            </w:r>
          </w:p>
          <w:p w14:paraId="713A5B8A" w14:textId="36039434" w:rsidR="00E124D6" w:rsidRPr="001E4484" w:rsidRDefault="0074706C" w:rsidP="0074706C">
            <w:pPr>
              <w:pStyle w:val="Heading4"/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VISHAY PHILIPPINES</w:t>
            </w:r>
          </w:p>
          <w:p w14:paraId="42597026" w14:textId="26D450FD" w:rsidR="000D5BFC" w:rsidRPr="001E4484" w:rsidRDefault="000D5BFC" w:rsidP="000D5BFC">
            <w:pPr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P</w:t>
            </w:r>
            <w:r w:rsidR="001E4484">
              <w:rPr>
                <w:sz w:val="24"/>
                <w:szCs w:val="24"/>
              </w:rPr>
              <w:t>roduction Operator</w:t>
            </w:r>
            <w:r w:rsidR="00C833E5">
              <w:rPr>
                <w:sz w:val="24"/>
                <w:szCs w:val="24"/>
              </w:rPr>
              <w:t>/ Factory Worker</w:t>
            </w:r>
          </w:p>
          <w:p w14:paraId="1550CAA6" w14:textId="55ECB5EB" w:rsidR="002005BC" w:rsidRPr="001E4484" w:rsidRDefault="0074706C" w:rsidP="00E124D6">
            <w:pPr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FTI T</w:t>
            </w:r>
            <w:r w:rsidR="001E4484">
              <w:rPr>
                <w:sz w:val="24"/>
                <w:szCs w:val="24"/>
              </w:rPr>
              <w:t>aguig City</w:t>
            </w:r>
          </w:p>
          <w:p w14:paraId="25CBAD00" w14:textId="6668F9C2" w:rsidR="00FE76DE" w:rsidRPr="001E4484" w:rsidRDefault="0074706C" w:rsidP="00E124D6">
            <w:pPr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J</w:t>
            </w:r>
            <w:r w:rsidR="001E4484">
              <w:rPr>
                <w:sz w:val="24"/>
                <w:szCs w:val="24"/>
              </w:rPr>
              <w:t>anuary 2014 - Present</w:t>
            </w:r>
          </w:p>
          <w:p w14:paraId="351F92E0" w14:textId="17526808" w:rsidR="00F05450" w:rsidRPr="00510BA3" w:rsidRDefault="00F05450" w:rsidP="00E124D6">
            <w:pPr>
              <w:rPr>
                <w:sz w:val="20"/>
                <w:szCs w:val="20"/>
              </w:rPr>
            </w:pPr>
          </w:p>
          <w:p w14:paraId="4F6DA76A" w14:textId="15FAE130" w:rsidR="00F05450" w:rsidRPr="0040783D" w:rsidRDefault="00F05450" w:rsidP="00E124D6">
            <w:pPr>
              <w:rPr>
                <w:b/>
                <w:bCs/>
                <w:sz w:val="24"/>
                <w:szCs w:val="24"/>
                <w:u w:val="single"/>
              </w:rPr>
            </w:pPr>
            <w:r w:rsidRPr="0040783D">
              <w:rPr>
                <w:b/>
                <w:bCs/>
                <w:sz w:val="24"/>
                <w:szCs w:val="24"/>
                <w:u w:val="single"/>
              </w:rPr>
              <w:t>JOB DESCRIPTION</w:t>
            </w:r>
          </w:p>
          <w:p w14:paraId="7A5AB6F4" w14:textId="77777777" w:rsidR="000D5BFC" w:rsidRPr="000D5BFC" w:rsidRDefault="000D5BFC" w:rsidP="000D5BFC">
            <w:pPr>
              <w:numPr>
                <w:ilvl w:val="0"/>
                <w:numId w:val="4"/>
              </w:numPr>
              <w:spacing w:before="100" w:beforeAutospacing="1" w:after="75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0D5BFC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t>Following health and safety standards.</w:t>
            </w:r>
          </w:p>
          <w:p w14:paraId="05299812" w14:textId="77777777" w:rsidR="000D5BFC" w:rsidRPr="000D5BFC" w:rsidRDefault="000D5BFC" w:rsidP="000D5BFC">
            <w:pPr>
              <w:numPr>
                <w:ilvl w:val="0"/>
                <w:numId w:val="4"/>
              </w:numPr>
              <w:spacing w:before="100" w:beforeAutospacing="1" w:after="75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0D5BFC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t>Maintaining a clean workstation and production floor.</w:t>
            </w:r>
          </w:p>
          <w:p w14:paraId="27BB8D88" w14:textId="77777777" w:rsidR="000D5BFC" w:rsidRPr="000D5BFC" w:rsidRDefault="000D5BFC" w:rsidP="000D5BFC">
            <w:pPr>
              <w:numPr>
                <w:ilvl w:val="0"/>
                <w:numId w:val="4"/>
              </w:numPr>
              <w:spacing w:before="100" w:beforeAutospacing="1" w:after="75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0D5BFC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t>Assembling products and parts.</w:t>
            </w:r>
          </w:p>
          <w:p w14:paraId="61316D93" w14:textId="77777777" w:rsidR="000D5BFC" w:rsidRPr="000D5BFC" w:rsidRDefault="000D5BFC" w:rsidP="000D5BFC">
            <w:pPr>
              <w:numPr>
                <w:ilvl w:val="0"/>
                <w:numId w:val="4"/>
              </w:numPr>
              <w:spacing w:before="100" w:beforeAutospacing="1" w:after="75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0D5BFC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t>Following production guidelines and specifications.</w:t>
            </w:r>
          </w:p>
          <w:p w14:paraId="40459212" w14:textId="77777777" w:rsidR="000D5BFC" w:rsidRPr="000D5BFC" w:rsidRDefault="000D5BFC" w:rsidP="000D5BFC">
            <w:pPr>
              <w:numPr>
                <w:ilvl w:val="0"/>
                <w:numId w:val="4"/>
              </w:numPr>
              <w:spacing w:before="100" w:beforeAutospacing="1" w:after="75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0D5BFC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t>Finalizing and packaging products for shipment.</w:t>
            </w:r>
          </w:p>
          <w:p w14:paraId="48018512" w14:textId="77777777" w:rsidR="000D5BFC" w:rsidRPr="000D5BFC" w:rsidRDefault="000D5BFC" w:rsidP="000D5BFC">
            <w:pPr>
              <w:numPr>
                <w:ilvl w:val="0"/>
                <w:numId w:val="4"/>
              </w:numPr>
              <w:spacing w:before="100" w:beforeAutospacing="1" w:after="75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0D5BFC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t>Operating and maintaining machinery and production line equipment.</w:t>
            </w:r>
          </w:p>
          <w:p w14:paraId="7D5AD6C8" w14:textId="77777777" w:rsidR="000D5BFC" w:rsidRPr="000D5BFC" w:rsidRDefault="000D5BFC" w:rsidP="000D5BFC">
            <w:pPr>
              <w:numPr>
                <w:ilvl w:val="0"/>
                <w:numId w:val="4"/>
              </w:numPr>
              <w:spacing w:before="100" w:beforeAutospacing="1" w:after="75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0D5BFC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lastRenderedPageBreak/>
              <w:t>Monitoring the assembly line and removing faulty products.</w:t>
            </w:r>
          </w:p>
          <w:p w14:paraId="20EEAF4B" w14:textId="77777777" w:rsidR="000D5BFC" w:rsidRPr="000D5BFC" w:rsidRDefault="000D5BFC" w:rsidP="000D5BFC">
            <w:pPr>
              <w:numPr>
                <w:ilvl w:val="0"/>
                <w:numId w:val="4"/>
              </w:numPr>
              <w:spacing w:before="100" w:beforeAutospacing="1" w:after="75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0D5BFC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t>Working on the production line and meeting production targets.</w:t>
            </w:r>
          </w:p>
          <w:p w14:paraId="7FC794CD" w14:textId="77777777" w:rsidR="000D5BFC" w:rsidRPr="000D5BFC" w:rsidRDefault="000D5BFC" w:rsidP="000D5BFC">
            <w:pPr>
              <w:numPr>
                <w:ilvl w:val="0"/>
                <w:numId w:val="4"/>
              </w:numPr>
              <w:spacing w:before="100" w:beforeAutospacing="1" w:after="75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0D5BFC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t>Reporting any issues to the supervisor on duty.</w:t>
            </w:r>
          </w:p>
          <w:p w14:paraId="26A48465" w14:textId="77777777" w:rsidR="000D5BFC" w:rsidRPr="000D5BFC" w:rsidRDefault="000D5BFC" w:rsidP="000D5BF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0D5BFC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t>Performing other tasks as assigned.</w:t>
            </w:r>
          </w:p>
          <w:p w14:paraId="691E5948" w14:textId="112CCE90" w:rsidR="004D3011" w:rsidRPr="001E4484" w:rsidRDefault="000D5BFC" w:rsidP="00FE76DE">
            <w:pPr>
              <w:pStyle w:val="Heading4"/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T.G.I. FRIDAYS</w:t>
            </w:r>
          </w:p>
          <w:p w14:paraId="7EFD2A4C" w14:textId="6563D532" w:rsidR="000D5BFC" w:rsidRPr="001E4484" w:rsidRDefault="000D5BFC" w:rsidP="000D5BFC">
            <w:pPr>
              <w:rPr>
                <w:b/>
                <w:bCs/>
                <w:sz w:val="24"/>
                <w:szCs w:val="24"/>
              </w:rPr>
            </w:pPr>
            <w:r w:rsidRPr="001E4484">
              <w:rPr>
                <w:b/>
                <w:bCs/>
                <w:sz w:val="24"/>
                <w:szCs w:val="24"/>
              </w:rPr>
              <w:t>D</w:t>
            </w:r>
            <w:r w:rsidR="001E4484">
              <w:rPr>
                <w:b/>
                <w:bCs/>
                <w:sz w:val="24"/>
                <w:szCs w:val="24"/>
              </w:rPr>
              <w:t>ishwasher</w:t>
            </w:r>
          </w:p>
          <w:p w14:paraId="7867F422" w14:textId="7C053B7D" w:rsidR="000D5BFC" w:rsidRPr="001E4484" w:rsidRDefault="000D5BFC" w:rsidP="000D5BFC">
            <w:pPr>
              <w:rPr>
                <w:b/>
                <w:bCs/>
                <w:sz w:val="24"/>
                <w:szCs w:val="24"/>
              </w:rPr>
            </w:pPr>
            <w:r w:rsidRPr="001E4484">
              <w:rPr>
                <w:b/>
                <w:bCs/>
                <w:sz w:val="24"/>
                <w:szCs w:val="24"/>
              </w:rPr>
              <w:t xml:space="preserve">BGC </w:t>
            </w:r>
            <w:r w:rsidR="001E4484">
              <w:rPr>
                <w:b/>
                <w:bCs/>
                <w:sz w:val="24"/>
                <w:szCs w:val="24"/>
              </w:rPr>
              <w:t>Taguig City</w:t>
            </w:r>
          </w:p>
          <w:p w14:paraId="4C540C8D" w14:textId="59B7DFC8" w:rsidR="004D3011" w:rsidRPr="001E4484" w:rsidRDefault="000D5BFC" w:rsidP="00FE76DE">
            <w:pPr>
              <w:pStyle w:val="Date"/>
              <w:rPr>
                <w:b/>
                <w:bCs/>
                <w:sz w:val="24"/>
                <w:szCs w:val="24"/>
              </w:rPr>
            </w:pPr>
            <w:r w:rsidRPr="001E4484">
              <w:rPr>
                <w:b/>
                <w:bCs/>
                <w:sz w:val="24"/>
                <w:szCs w:val="24"/>
              </w:rPr>
              <w:t>D</w:t>
            </w:r>
            <w:r w:rsidR="001E4484">
              <w:rPr>
                <w:b/>
                <w:bCs/>
                <w:sz w:val="24"/>
                <w:szCs w:val="24"/>
              </w:rPr>
              <w:t>ecember 2012 – December 2013</w:t>
            </w:r>
          </w:p>
          <w:p w14:paraId="7FA37783" w14:textId="77777777" w:rsidR="002005BC" w:rsidRPr="002005BC" w:rsidRDefault="002005BC" w:rsidP="002005BC"/>
          <w:p w14:paraId="3D2CCFE8" w14:textId="77777777" w:rsidR="002005BC" w:rsidRPr="001E4484" w:rsidRDefault="002005BC" w:rsidP="002005BC">
            <w:pPr>
              <w:rPr>
                <w:b/>
                <w:bCs/>
                <w:sz w:val="24"/>
                <w:szCs w:val="24"/>
                <w:u w:val="single"/>
              </w:rPr>
            </w:pPr>
            <w:r w:rsidRPr="001E4484">
              <w:rPr>
                <w:b/>
                <w:bCs/>
                <w:sz w:val="24"/>
                <w:szCs w:val="24"/>
                <w:u w:val="single"/>
              </w:rPr>
              <w:t>JOB DESCRIPTION</w:t>
            </w:r>
          </w:p>
          <w:p w14:paraId="71A2458D" w14:textId="4C44B8F0" w:rsidR="004D3011" w:rsidRPr="001E4484" w:rsidRDefault="004D3011" w:rsidP="00FE76DE">
            <w:pPr>
              <w:rPr>
                <w:sz w:val="24"/>
                <w:szCs w:val="24"/>
              </w:rPr>
            </w:pPr>
          </w:p>
          <w:p w14:paraId="41A576F7" w14:textId="77777777" w:rsidR="00A65E1D" w:rsidRPr="00A65E1D" w:rsidRDefault="00A65E1D" w:rsidP="00A65E1D">
            <w:pPr>
              <w:numPr>
                <w:ilvl w:val="0"/>
                <w:numId w:val="5"/>
              </w:numPr>
              <w:spacing w:before="100" w:beforeAutospacing="1" w:after="75"/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A65E1D"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  <w:t>Ensuring the availability of clean dishes by bussing tables, washing dishes, pots, pans, and flatware, and resetting dining areas.</w:t>
            </w:r>
          </w:p>
          <w:p w14:paraId="03D1CB29" w14:textId="77777777" w:rsidR="00A65E1D" w:rsidRPr="00A65E1D" w:rsidRDefault="00A65E1D" w:rsidP="00A65E1D">
            <w:pPr>
              <w:numPr>
                <w:ilvl w:val="0"/>
                <w:numId w:val="5"/>
              </w:numPr>
              <w:spacing w:before="100" w:beforeAutospacing="1" w:after="75"/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A65E1D"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  <w:t>Preparing dining areas and kitchen for next shift by cleaning and restocking dining areas and cook stations.</w:t>
            </w:r>
          </w:p>
          <w:p w14:paraId="226B86D0" w14:textId="77777777" w:rsidR="00A65E1D" w:rsidRPr="00A65E1D" w:rsidRDefault="00A65E1D" w:rsidP="00A65E1D">
            <w:pPr>
              <w:numPr>
                <w:ilvl w:val="0"/>
                <w:numId w:val="5"/>
              </w:numPr>
              <w:spacing w:before="100" w:beforeAutospacing="1" w:after="75"/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A65E1D"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  <w:t>Cleaning machines and appliances used in the kitchen, such as coffee makers, pots, and pans, mixers, etc.</w:t>
            </w:r>
          </w:p>
          <w:p w14:paraId="121FA5C5" w14:textId="77777777" w:rsidR="00A65E1D" w:rsidRPr="00A65E1D" w:rsidRDefault="00A65E1D" w:rsidP="00A65E1D">
            <w:pPr>
              <w:numPr>
                <w:ilvl w:val="0"/>
                <w:numId w:val="5"/>
              </w:numPr>
              <w:spacing w:before="100" w:beforeAutospacing="1" w:after="75"/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A65E1D"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  <w:t>Unloading and storing deliveries.</w:t>
            </w:r>
          </w:p>
          <w:p w14:paraId="63271FA0" w14:textId="77777777" w:rsidR="00A65E1D" w:rsidRPr="00A65E1D" w:rsidRDefault="00A65E1D" w:rsidP="00A65E1D">
            <w:pPr>
              <w:numPr>
                <w:ilvl w:val="0"/>
                <w:numId w:val="5"/>
              </w:numPr>
              <w:spacing w:before="100" w:beforeAutospacing="1" w:after="75"/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A65E1D"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  <w:t>Sweeping and mopping floors, especially in the event that items are broken or spilled.</w:t>
            </w:r>
          </w:p>
          <w:p w14:paraId="6EF52BA4" w14:textId="77777777" w:rsidR="00A65E1D" w:rsidRPr="00A65E1D" w:rsidRDefault="00A65E1D" w:rsidP="00A65E1D">
            <w:pPr>
              <w:numPr>
                <w:ilvl w:val="0"/>
                <w:numId w:val="5"/>
              </w:numPr>
              <w:spacing w:before="100" w:beforeAutospacing="1" w:after="75"/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A65E1D"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  <w:t>Taking out the trash and rinsing garbage cans.</w:t>
            </w:r>
          </w:p>
          <w:p w14:paraId="4E982FB5" w14:textId="77777777" w:rsidR="00A65E1D" w:rsidRPr="00A65E1D" w:rsidRDefault="00A65E1D" w:rsidP="00A65E1D">
            <w:pPr>
              <w:numPr>
                <w:ilvl w:val="0"/>
                <w:numId w:val="5"/>
              </w:numPr>
              <w:spacing w:before="100" w:beforeAutospacing="1" w:after="75"/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A65E1D"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  <w:t>Supporting other restaurant staff members by assisting with other tasks, as needed.</w:t>
            </w:r>
          </w:p>
          <w:p w14:paraId="3F6B19C8" w14:textId="77777777" w:rsidR="00A65E1D" w:rsidRPr="00A65E1D" w:rsidRDefault="00A65E1D" w:rsidP="00A65E1D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A65E1D">
              <w:rPr>
                <w:rFonts w:asciiTheme="majorHAnsi" w:eastAsia="Times New Roman" w:hAnsiTheme="majorHAnsi" w:cs="Times New Roman"/>
                <w:color w:val="2C3241"/>
                <w:spacing w:val="-3"/>
                <w:sz w:val="24"/>
                <w:szCs w:val="24"/>
                <w:lang w:eastAsia="en-US"/>
              </w:rPr>
              <w:t>Reporting kitchen accidents or violations of food safety codes and procedures.</w:t>
            </w:r>
          </w:p>
          <w:p w14:paraId="0377B086" w14:textId="7A34F198" w:rsidR="00A4063D" w:rsidRDefault="00A4063D" w:rsidP="002005BC">
            <w:pPr>
              <w:pStyle w:val="NoSpacing"/>
            </w:pPr>
            <w:r>
              <w:t xml:space="preserve">                                                                          </w:t>
            </w:r>
          </w:p>
          <w:p w14:paraId="79531580" w14:textId="0701D0A4" w:rsidR="004D3011" w:rsidRPr="001E4484" w:rsidRDefault="0025101A" w:rsidP="00FE76DE">
            <w:pPr>
              <w:pStyle w:val="Heading4"/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PSI Technologies Inc.</w:t>
            </w:r>
          </w:p>
          <w:p w14:paraId="532D94A4" w14:textId="3536BE4A" w:rsidR="00A4063D" w:rsidRPr="001E4484" w:rsidRDefault="0025101A" w:rsidP="00A4063D">
            <w:pPr>
              <w:rPr>
                <w:b/>
                <w:bCs/>
                <w:sz w:val="24"/>
                <w:szCs w:val="24"/>
              </w:rPr>
            </w:pPr>
            <w:r w:rsidRPr="001E4484">
              <w:rPr>
                <w:b/>
                <w:bCs/>
                <w:sz w:val="24"/>
                <w:szCs w:val="24"/>
              </w:rPr>
              <w:t>Machine Operator</w:t>
            </w:r>
          </w:p>
          <w:p w14:paraId="04A05EDE" w14:textId="2B3433BA" w:rsidR="002005BC" w:rsidRPr="001E4484" w:rsidRDefault="0025101A" w:rsidP="00A4063D">
            <w:pPr>
              <w:rPr>
                <w:b/>
                <w:bCs/>
                <w:sz w:val="24"/>
                <w:szCs w:val="24"/>
              </w:rPr>
            </w:pPr>
            <w:r w:rsidRPr="001E4484">
              <w:rPr>
                <w:b/>
                <w:bCs/>
                <w:sz w:val="24"/>
                <w:szCs w:val="24"/>
              </w:rPr>
              <w:t>FTI Taguig City</w:t>
            </w:r>
          </w:p>
          <w:p w14:paraId="09C833C6" w14:textId="1C099D60" w:rsidR="00A4063D" w:rsidRPr="001E4484" w:rsidRDefault="0025101A" w:rsidP="00FE76DE">
            <w:pPr>
              <w:rPr>
                <w:b/>
                <w:bCs/>
                <w:sz w:val="24"/>
                <w:szCs w:val="24"/>
              </w:rPr>
            </w:pPr>
            <w:r w:rsidRPr="001E4484">
              <w:rPr>
                <w:b/>
                <w:bCs/>
                <w:sz w:val="24"/>
                <w:szCs w:val="24"/>
              </w:rPr>
              <w:t>Nov. 2006 – April 30, 2012</w:t>
            </w:r>
          </w:p>
          <w:p w14:paraId="0FDB08A7" w14:textId="60E7A763" w:rsidR="00650681" w:rsidRPr="001E4484" w:rsidRDefault="00650681" w:rsidP="00FE76DE">
            <w:pPr>
              <w:rPr>
                <w:b/>
                <w:bCs/>
                <w:sz w:val="24"/>
                <w:szCs w:val="24"/>
              </w:rPr>
            </w:pPr>
          </w:p>
          <w:p w14:paraId="183881F1" w14:textId="77777777" w:rsidR="002005BC" w:rsidRPr="001E4484" w:rsidRDefault="002005BC" w:rsidP="002005BC">
            <w:pPr>
              <w:rPr>
                <w:b/>
                <w:bCs/>
                <w:sz w:val="24"/>
                <w:szCs w:val="24"/>
                <w:u w:val="single"/>
              </w:rPr>
            </w:pPr>
            <w:r w:rsidRPr="001E4484">
              <w:rPr>
                <w:b/>
                <w:bCs/>
                <w:sz w:val="24"/>
                <w:szCs w:val="24"/>
                <w:u w:val="single"/>
              </w:rPr>
              <w:t>JOB DESCRIPTION</w:t>
            </w:r>
          </w:p>
          <w:p w14:paraId="320D6E10" w14:textId="77777777" w:rsidR="00650681" w:rsidRPr="001E4484" w:rsidRDefault="00650681" w:rsidP="00FE76DE">
            <w:pPr>
              <w:rPr>
                <w:sz w:val="24"/>
                <w:szCs w:val="24"/>
              </w:rPr>
            </w:pPr>
          </w:p>
          <w:p w14:paraId="14950589" w14:textId="77777777" w:rsidR="0025101A" w:rsidRPr="0025101A" w:rsidRDefault="0025101A" w:rsidP="0025101A">
            <w:pPr>
              <w:numPr>
                <w:ilvl w:val="0"/>
                <w:numId w:val="6"/>
              </w:numPr>
              <w:spacing w:before="100" w:beforeAutospacing="1" w:after="75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25101A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t>Assist in the installation, maintenance, and repair of machinery.</w:t>
            </w:r>
          </w:p>
          <w:p w14:paraId="34021995" w14:textId="77777777" w:rsidR="0025101A" w:rsidRPr="0025101A" w:rsidRDefault="0025101A" w:rsidP="0025101A">
            <w:pPr>
              <w:numPr>
                <w:ilvl w:val="0"/>
                <w:numId w:val="6"/>
              </w:numPr>
              <w:spacing w:before="100" w:beforeAutospacing="1" w:after="75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25101A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lastRenderedPageBreak/>
              <w:t>Operate tools in order to aid in the manufacturing process.</w:t>
            </w:r>
          </w:p>
          <w:p w14:paraId="4F9C478A" w14:textId="77777777" w:rsidR="0025101A" w:rsidRPr="0025101A" w:rsidRDefault="0025101A" w:rsidP="0025101A">
            <w:pPr>
              <w:numPr>
                <w:ilvl w:val="0"/>
                <w:numId w:val="6"/>
              </w:numPr>
              <w:spacing w:before="100" w:beforeAutospacing="1" w:after="75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25101A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t>Perform periodic checks on equipment and solve problems as detected.</w:t>
            </w:r>
          </w:p>
          <w:p w14:paraId="39714DE1" w14:textId="77777777" w:rsidR="0025101A" w:rsidRPr="0025101A" w:rsidRDefault="0025101A" w:rsidP="0025101A">
            <w:pPr>
              <w:numPr>
                <w:ilvl w:val="0"/>
                <w:numId w:val="6"/>
              </w:numPr>
              <w:spacing w:before="100" w:beforeAutospacing="1" w:after="75"/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</w:pPr>
            <w:r w:rsidRPr="0025101A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t>Work with others in order to ensure that equipment is in proper working order.</w:t>
            </w:r>
          </w:p>
          <w:p w14:paraId="4AC574EC" w14:textId="77777777" w:rsidR="0025101A" w:rsidRPr="0025101A" w:rsidRDefault="0025101A" w:rsidP="0025101A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Work Sans" w:eastAsia="Times New Roman" w:hAnsi="Work Sans" w:cs="Times New Roman"/>
                <w:color w:val="2C3241"/>
                <w:spacing w:val="-3"/>
                <w:sz w:val="33"/>
                <w:szCs w:val="33"/>
                <w:lang w:eastAsia="en-US"/>
              </w:rPr>
            </w:pPr>
            <w:r w:rsidRPr="0025101A">
              <w:rPr>
                <w:rFonts w:eastAsia="Times New Roman" w:cs="Times New Roman"/>
                <w:color w:val="2C3241"/>
                <w:spacing w:val="-3"/>
                <w:sz w:val="24"/>
                <w:szCs w:val="24"/>
                <w:lang w:eastAsia="en-US"/>
              </w:rPr>
              <w:t>Observe and follow company safety rules and regulations</w:t>
            </w:r>
            <w:r w:rsidRPr="0025101A">
              <w:rPr>
                <w:rFonts w:ascii="Work Sans" w:eastAsia="Times New Roman" w:hAnsi="Work Sans" w:cs="Times New Roman"/>
                <w:color w:val="2C3241"/>
                <w:spacing w:val="-3"/>
                <w:sz w:val="33"/>
                <w:szCs w:val="33"/>
                <w:lang w:eastAsia="en-US"/>
              </w:rPr>
              <w:t>.</w:t>
            </w:r>
          </w:p>
          <w:p w14:paraId="05FCB489" w14:textId="77777777" w:rsidR="00650681" w:rsidRPr="002005BC" w:rsidRDefault="00650681" w:rsidP="00650681">
            <w:pPr>
              <w:pStyle w:val="NoSpacing"/>
              <w:rPr>
                <w:sz w:val="20"/>
                <w:szCs w:val="20"/>
              </w:rPr>
            </w:pPr>
          </w:p>
          <w:p w14:paraId="78BD3C83" w14:textId="4CA4E58C" w:rsidR="00650681" w:rsidRPr="001E4484" w:rsidRDefault="00AB50E5" w:rsidP="00650681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1E4484">
              <w:rPr>
                <w:b/>
                <w:bCs/>
                <w:sz w:val="24"/>
                <w:szCs w:val="24"/>
              </w:rPr>
              <w:t xml:space="preserve">Tokyo </w:t>
            </w:r>
            <w:proofErr w:type="spellStart"/>
            <w:r w:rsidRPr="001E4484">
              <w:rPr>
                <w:b/>
                <w:bCs/>
                <w:sz w:val="24"/>
                <w:szCs w:val="24"/>
              </w:rPr>
              <w:t>Tokyo</w:t>
            </w:r>
            <w:proofErr w:type="spellEnd"/>
            <w:r w:rsidRPr="001E4484">
              <w:rPr>
                <w:b/>
                <w:bCs/>
                <w:sz w:val="24"/>
                <w:szCs w:val="24"/>
              </w:rPr>
              <w:t xml:space="preserve"> Restaurant</w:t>
            </w:r>
          </w:p>
          <w:p w14:paraId="6C4DBAB9" w14:textId="2B2AFF5D" w:rsidR="00650681" w:rsidRPr="001E4484" w:rsidRDefault="00AB50E5" w:rsidP="00650681">
            <w:pPr>
              <w:rPr>
                <w:b/>
                <w:bCs/>
                <w:sz w:val="24"/>
                <w:szCs w:val="24"/>
              </w:rPr>
            </w:pPr>
            <w:r w:rsidRPr="001E4484">
              <w:rPr>
                <w:b/>
                <w:bCs/>
                <w:sz w:val="24"/>
                <w:szCs w:val="24"/>
              </w:rPr>
              <w:t xml:space="preserve">Cook </w:t>
            </w:r>
          </w:p>
          <w:p w14:paraId="33ED257F" w14:textId="2484E0E4" w:rsidR="00650681" w:rsidRPr="001E4484" w:rsidRDefault="00F10061" w:rsidP="00650681">
            <w:pPr>
              <w:rPr>
                <w:sz w:val="24"/>
                <w:szCs w:val="24"/>
              </w:rPr>
            </w:pPr>
            <w:proofErr w:type="spellStart"/>
            <w:r w:rsidRPr="001E4484">
              <w:rPr>
                <w:sz w:val="24"/>
                <w:szCs w:val="24"/>
              </w:rPr>
              <w:t>Shangrila</w:t>
            </w:r>
            <w:proofErr w:type="spellEnd"/>
            <w:r w:rsidRPr="001E4484">
              <w:rPr>
                <w:sz w:val="24"/>
                <w:szCs w:val="24"/>
              </w:rPr>
              <w:t xml:space="preserve">, </w:t>
            </w:r>
            <w:r w:rsidR="00AB50E5" w:rsidRPr="001E4484">
              <w:rPr>
                <w:sz w:val="24"/>
                <w:szCs w:val="24"/>
              </w:rPr>
              <w:t>Mandaluyong City</w:t>
            </w:r>
          </w:p>
          <w:p w14:paraId="0213565A" w14:textId="108975EE" w:rsidR="00650681" w:rsidRPr="001E4484" w:rsidRDefault="00AB50E5" w:rsidP="00FE76DE">
            <w:pPr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Sept. 21, 2005 – Feb. 21, 2006</w:t>
            </w:r>
          </w:p>
          <w:p w14:paraId="20C82D32" w14:textId="0B228BD1" w:rsidR="00650681" w:rsidRPr="001E4484" w:rsidRDefault="00650681" w:rsidP="00FE76DE">
            <w:pPr>
              <w:rPr>
                <w:b/>
                <w:bCs/>
                <w:sz w:val="24"/>
                <w:szCs w:val="24"/>
              </w:rPr>
            </w:pPr>
          </w:p>
          <w:p w14:paraId="00E85293" w14:textId="77777777" w:rsidR="00AB50E5" w:rsidRPr="001E4484" w:rsidRDefault="00AB50E5" w:rsidP="00AB50E5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1E4484">
              <w:rPr>
                <w:b/>
                <w:bCs/>
                <w:sz w:val="24"/>
                <w:szCs w:val="24"/>
              </w:rPr>
              <w:t xml:space="preserve">Tokyo </w:t>
            </w:r>
            <w:proofErr w:type="spellStart"/>
            <w:r w:rsidRPr="001E4484">
              <w:rPr>
                <w:b/>
                <w:bCs/>
                <w:sz w:val="24"/>
                <w:szCs w:val="24"/>
              </w:rPr>
              <w:t>Tokyo</w:t>
            </w:r>
            <w:proofErr w:type="spellEnd"/>
            <w:r w:rsidRPr="001E4484">
              <w:rPr>
                <w:b/>
                <w:bCs/>
                <w:sz w:val="24"/>
                <w:szCs w:val="24"/>
              </w:rPr>
              <w:t xml:space="preserve"> Restaurant</w:t>
            </w:r>
          </w:p>
          <w:p w14:paraId="6BB4749E" w14:textId="77777777" w:rsidR="00AB50E5" w:rsidRPr="001E4484" w:rsidRDefault="00AB50E5" w:rsidP="00AB50E5">
            <w:pPr>
              <w:rPr>
                <w:b/>
                <w:bCs/>
                <w:sz w:val="24"/>
                <w:szCs w:val="24"/>
              </w:rPr>
            </w:pPr>
            <w:r w:rsidRPr="001E4484">
              <w:rPr>
                <w:b/>
                <w:bCs/>
                <w:sz w:val="24"/>
                <w:szCs w:val="24"/>
              </w:rPr>
              <w:t>Cook Trainee</w:t>
            </w:r>
          </w:p>
          <w:p w14:paraId="04EAB97B" w14:textId="77777777" w:rsidR="00AB50E5" w:rsidRPr="001E4484" w:rsidRDefault="00AB50E5" w:rsidP="00AB50E5">
            <w:pPr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Mandaluyong City</w:t>
            </w:r>
          </w:p>
          <w:p w14:paraId="3BDA47E0" w14:textId="77777777" w:rsidR="00AB50E5" w:rsidRPr="001E4484" w:rsidRDefault="00AB50E5" w:rsidP="00AB50E5">
            <w:pPr>
              <w:rPr>
                <w:sz w:val="24"/>
                <w:szCs w:val="24"/>
              </w:rPr>
            </w:pPr>
            <w:r w:rsidRPr="001E4484">
              <w:rPr>
                <w:sz w:val="24"/>
                <w:szCs w:val="24"/>
              </w:rPr>
              <w:t>Feb. 21, 2005 – March 2, 2005</w:t>
            </w:r>
          </w:p>
          <w:p w14:paraId="40042BF3" w14:textId="77777777" w:rsidR="00AB50E5" w:rsidRPr="00C71BC8" w:rsidRDefault="00AB50E5" w:rsidP="00AB50E5">
            <w:pPr>
              <w:rPr>
                <w:b/>
                <w:bCs/>
                <w:sz w:val="20"/>
                <w:szCs w:val="20"/>
              </w:rPr>
            </w:pPr>
          </w:p>
          <w:p w14:paraId="028FB733" w14:textId="5BF7DDAC" w:rsidR="00650681" w:rsidRPr="006F7AFE" w:rsidRDefault="00F10061" w:rsidP="000A76C2">
            <w:pPr>
              <w:rPr>
                <w:b/>
                <w:bCs/>
                <w:sz w:val="24"/>
                <w:szCs w:val="24"/>
                <w:u w:val="single"/>
              </w:rPr>
            </w:pPr>
            <w:r w:rsidRPr="006F7AFE">
              <w:rPr>
                <w:b/>
                <w:bCs/>
                <w:sz w:val="24"/>
                <w:szCs w:val="24"/>
                <w:u w:val="single"/>
              </w:rPr>
              <w:t>JOB DESCRIPTION</w:t>
            </w:r>
          </w:p>
          <w:p w14:paraId="034E87CD" w14:textId="77777777" w:rsidR="00F10061" w:rsidRPr="00F10061" w:rsidRDefault="00F10061" w:rsidP="00F10061">
            <w:pPr>
              <w:numPr>
                <w:ilvl w:val="0"/>
                <w:numId w:val="7"/>
              </w:numPr>
              <w:shd w:val="clear" w:color="auto" w:fill="FAF9F8"/>
              <w:spacing w:before="100" w:beforeAutospacing="1" w:after="100" w:afterAutospacing="1" w:line="420" w:lineRule="atLeast"/>
              <w:ind w:left="870"/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</w:pPr>
            <w:r w:rsidRPr="00F10061"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  <w:t>Ensure ingredients and final products are fresh</w:t>
            </w:r>
          </w:p>
          <w:p w14:paraId="76BC7E71" w14:textId="77777777" w:rsidR="00F10061" w:rsidRPr="00F10061" w:rsidRDefault="00F10061" w:rsidP="00F10061">
            <w:pPr>
              <w:numPr>
                <w:ilvl w:val="0"/>
                <w:numId w:val="7"/>
              </w:numPr>
              <w:shd w:val="clear" w:color="auto" w:fill="FAF9F8"/>
              <w:spacing w:before="100" w:beforeAutospacing="1" w:after="100" w:afterAutospacing="1" w:line="420" w:lineRule="atLeast"/>
              <w:ind w:left="870"/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</w:pPr>
            <w:r w:rsidRPr="00F10061"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  <w:t>Follow recipes, including measuring, weighing and mixing ingredients</w:t>
            </w:r>
          </w:p>
          <w:p w14:paraId="384BA404" w14:textId="77777777" w:rsidR="00F10061" w:rsidRPr="00F10061" w:rsidRDefault="00F10061" w:rsidP="00F10061">
            <w:pPr>
              <w:numPr>
                <w:ilvl w:val="0"/>
                <w:numId w:val="7"/>
              </w:numPr>
              <w:shd w:val="clear" w:color="auto" w:fill="FAF9F8"/>
              <w:spacing w:before="100" w:beforeAutospacing="1" w:after="100" w:afterAutospacing="1" w:line="420" w:lineRule="atLeast"/>
              <w:ind w:left="870"/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</w:pPr>
            <w:r w:rsidRPr="00F10061"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  <w:t>Bake, grill, steam and boil meats, vegetables, fish, poultry and other foods</w:t>
            </w:r>
          </w:p>
          <w:p w14:paraId="48E00019" w14:textId="77777777" w:rsidR="00F10061" w:rsidRPr="00F10061" w:rsidRDefault="00F10061" w:rsidP="00F10061">
            <w:pPr>
              <w:numPr>
                <w:ilvl w:val="0"/>
                <w:numId w:val="7"/>
              </w:numPr>
              <w:shd w:val="clear" w:color="auto" w:fill="FAF9F8"/>
              <w:spacing w:before="100" w:beforeAutospacing="1" w:after="100" w:afterAutospacing="1" w:line="420" w:lineRule="atLeast"/>
              <w:ind w:left="870"/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</w:pPr>
            <w:r w:rsidRPr="00F10061"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  <w:t>Present, garnish and arrange final dishes</w:t>
            </w:r>
          </w:p>
          <w:p w14:paraId="5470A655" w14:textId="77777777" w:rsidR="00F10061" w:rsidRPr="00F10061" w:rsidRDefault="00F10061" w:rsidP="00F10061">
            <w:pPr>
              <w:numPr>
                <w:ilvl w:val="0"/>
                <w:numId w:val="7"/>
              </w:numPr>
              <w:shd w:val="clear" w:color="auto" w:fill="FAF9F8"/>
              <w:spacing w:before="100" w:beforeAutospacing="1" w:after="100" w:afterAutospacing="1" w:line="420" w:lineRule="atLeast"/>
              <w:ind w:left="870"/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</w:pPr>
            <w:r w:rsidRPr="00F10061"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  <w:t>Occasionally serve food</w:t>
            </w:r>
          </w:p>
          <w:p w14:paraId="00A9F043" w14:textId="77777777" w:rsidR="00F10061" w:rsidRPr="00F10061" w:rsidRDefault="00F10061" w:rsidP="00F10061">
            <w:pPr>
              <w:numPr>
                <w:ilvl w:val="0"/>
                <w:numId w:val="7"/>
              </w:numPr>
              <w:shd w:val="clear" w:color="auto" w:fill="FAF9F8"/>
              <w:spacing w:before="100" w:beforeAutospacing="1" w:after="100" w:afterAutospacing="1" w:line="420" w:lineRule="atLeast"/>
              <w:ind w:left="870"/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</w:pPr>
            <w:r w:rsidRPr="00F10061"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  <w:t>Maintain a clean and safe work area, including handling utensils, equipment and dishes</w:t>
            </w:r>
          </w:p>
          <w:p w14:paraId="1272E49A" w14:textId="77777777" w:rsidR="00F10061" w:rsidRPr="00F10061" w:rsidRDefault="00F10061" w:rsidP="00F10061">
            <w:pPr>
              <w:numPr>
                <w:ilvl w:val="0"/>
                <w:numId w:val="7"/>
              </w:numPr>
              <w:shd w:val="clear" w:color="auto" w:fill="FAF9F8"/>
              <w:spacing w:before="100" w:beforeAutospacing="1" w:after="100" w:afterAutospacing="1" w:line="420" w:lineRule="atLeast"/>
              <w:ind w:left="870"/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</w:pPr>
            <w:r w:rsidRPr="00F10061"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  <w:t>Handle and store ingredients and food</w:t>
            </w:r>
          </w:p>
          <w:p w14:paraId="07FE483A" w14:textId="53C1BC19" w:rsidR="00A963A3" w:rsidRPr="000A76C2" w:rsidRDefault="00F10061" w:rsidP="000A76C2">
            <w:pPr>
              <w:numPr>
                <w:ilvl w:val="0"/>
                <w:numId w:val="7"/>
              </w:numPr>
              <w:shd w:val="clear" w:color="auto" w:fill="FAF9F8"/>
              <w:spacing w:before="100" w:beforeAutospacing="1" w:after="100" w:afterAutospacing="1" w:line="420" w:lineRule="atLeast"/>
              <w:ind w:left="870"/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</w:pPr>
            <w:r w:rsidRPr="00F10061">
              <w:rPr>
                <w:rFonts w:asciiTheme="majorHAnsi" w:eastAsia="Times New Roman" w:hAnsiTheme="majorHAnsi" w:cs="Noto Sans"/>
                <w:color w:val="595959"/>
                <w:sz w:val="24"/>
                <w:szCs w:val="24"/>
                <w:lang w:eastAsia="en-US"/>
              </w:rPr>
              <w:t>Maintain food safety and sanitation standard</w:t>
            </w:r>
          </w:p>
          <w:p w14:paraId="2E57EB93" w14:textId="77777777" w:rsidR="00E978F5" w:rsidRDefault="00E978F5" w:rsidP="00FE76DE">
            <w:pPr>
              <w:pStyle w:val="Heading2"/>
              <w:rPr>
                <w:sz w:val="28"/>
                <w:szCs w:val="28"/>
              </w:rPr>
            </w:pPr>
          </w:p>
          <w:p w14:paraId="55B85259" w14:textId="43392FB1" w:rsidR="00036450" w:rsidRDefault="00E978F5" w:rsidP="00FE76DE">
            <w:pPr>
              <w:pStyle w:val="Heading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personal datA</w:t>
            </w:r>
          </w:p>
          <w:p w14:paraId="03E778FD" w14:textId="621933A9" w:rsidR="00E978F5" w:rsidRDefault="00E978F5" w:rsidP="00E978F5"/>
          <w:p w14:paraId="7BDFCB9C" w14:textId="0C4EB7C3" w:rsidR="00E978F5" w:rsidRDefault="00E978F5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Nickname:</w:t>
            </w:r>
            <w:r w:rsidR="00610DA7">
              <w:rPr>
                <w:sz w:val="24"/>
                <w:szCs w:val="24"/>
              </w:rPr>
              <w:t xml:space="preserve"> Olan</w:t>
            </w:r>
          </w:p>
          <w:p w14:paraId="346B7038" w14:textId="113D196B" w:rsidR="00E978F5" w:rsidRDefault="00E978F5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Birth:</w:t>
            </w:r>
            <w:r w:rsidR="00610DA7">
              <w:rPr>
                <w:sz w:val="24"/>
                <w:szCs w:val="24"/>
              </w:rPr>
              <w:t xml:space="preserve"> May 16, 1983</w:t>
            </w:r>
          </w:p>
          <w:p w14:paraId="7004C67B" w14:textId="297FB7B2" w:rsidR="006F7AFE" w:rsidRDefault="006F7AFE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Age: 38 years Old</w:t>
            </w:r>
          </w:p>
          <w:p w14:paraId="348A0812" w14:textId="2F0409FF" w:rsidR="00E978F5" w:rsidRDefault="00E978F5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Place of Birth:</w:t>
            </w:r>
            <w:r w:rsidR="00610DA7">
              <w:rPr>
                <w:sz w:val="24"/>
                <w:szCs w:val="24"/>
              </w:rPr>
              <w:t xml:space="preserve"> Pasig Metro Manila</w:t>
            </w:r>
          </w:p>
          <w:p w14:paraId="111FC952" w14:textId="0675E387" w:rsidR="00E978F5" w:rsidRDefault="00E978F5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Gender:</w:t>
            </w:r>
            <w:r w:rsidR="00610DA7">
              <w:rPr>
                <w:sz w:val="24"/>
                <w:szCs w:val="24"/>
              </w:rPr>
              <w:t xml:space="preserve"> Male</w:t>
            </w:r>
          </w:p>
          <w:p w14:paraId="771803EC" w14:textId="67B5E769" w:rsidR="00E978F5" w:rsidRDefault="00E978F5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Height:</w:t>
            </w:r>
            <w:r w:rsidR="00610DA7">
              <w:rPr>
                <w:sz w:val="24"/>
                <w:szCs w:val="24"/>
              </w:rPr>
              <w:t xml:space="preserve"> 5’5”</w:t>
            </w:r>
          </w:p>
          <w:p w14:paraId="73F07C48" w14:textId="3BEFEB1F" w:rsidR="00E978F5" w:rsidRDefault="00E978F5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Nationality:</w:t>
            </w:r>
            <w:r w:rsidR="00610DA7">
              <w:rPr>
                <w:sz w:val="24"/>
                <w:szCs w:val="24"/>
              </w:rPr>
              <w:t xml:space="preserve"> Filipino</w:t>
            </w:r>
          </w:p>
          <w:p w14:paraId="63305243" w14:textId="780FF400" w:rsidR="00E978F5" w:rsidRDefault="00E978F5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Relative in Canada:</w:t>
            </w:r>
            <w:r w:rsidR="00610DA7">
              <w:rPr>
                <w:sz w:val="24"/>
                <w:szCs w:val="24"/>
              </w:rPr>
              <w:t xml:space="preserve"> Mary Grace </w:t>
            </w:r>
            <w:proofErr w:type="spellStart"/>
            <w:r w:rsidR="00610DA7">
              <w:rPr>
                <w:sz w:val="24"/>
                <w:szCs w:val="24"/>
              </w:rPr>
              <w:t>Oxales</w:t>
            </w:r>
            <w:proofErr w:type="spellEnd"/>
            <w:r w:rsidR="00610DA7">
              <w:rPr>
                <w:sz w:val="24"/>
                <w:szCs w:val="24"/>
              </w:rPr>
              <w:t xml:space="preserve"> </w:t>
            </w:r>
            <w:proofErr w:type="spellStart"/>
            <w:r w:rsidR="00610DA7">
              <w:rPr>
                <w:sz w:val="24"/>
                <w:szCs w:val="24"/>
              </w:rPr>
              <w:t>Sahol</w:t>
            </w:r>
            <w:proofErr w:type="spellEnd"/>
            <w:r w:rsidR="00DD0EB1">
              <w:rPr>
                <w:sz w:val="24"/>
                <w:szCs w:val="24"/>
              </w:rPr>
              <w:t xml:space="preserve"> (Sister-in-Law)</w:t>
            </w:r>
          </w:p>
          <w:p w14:paraId="7225466A" w14:textId="03D04F7C" w:rsidR="00E978F5" w:rsidRDefault="00E978F5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 of relative in Canada:</w:t>
            </w:r>
            <w:r w:rsidR="00610DA7">
              <w:rPr>
                <w:sz w:val="24"/>
                <w:szCs w:val="24"/>
              </w:rPr>
              <w:t xml:space="preserve"> </w:t>
            </w:r>
            <w:r w:rsidR="00AC24BB">
              <w:rPr>
                <w:sz w:val="24"/>
                <w:szCs w:val="24"/>
              </w:rPr>
              <w:t>Unit 17-1853 Edgehill Kelowna British Columbia</w:t>
            </w:r>
          </w:p>
          <w:p w14:paraId="69554210" w14:textId="216A234B" w:rsidR="00E978F5" w:rsidRDefault="00E978F5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Status of Relative in Canada:</w:t>
            </w:r>
            <w:r w:rsidR="00AC24BB">
              <w:rPr>
                <w:sz w:val="24"/>
                <w:szCs w:val="24"/>
              </w:rPr>
              <w:t xml:space="preserve"> Citizen</w:t>
            </w:r>
          </w:p>
          <w:p w14:paraId="1C457EC8" w14:textId="32B6090A" w:rsidR="00E978F5" w:rsidRDefault="00E978F5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Civil Status:</w:t>
            </w:r>
            <w:r w:rsidR="00AC24BB">
              <w:rPr>
                <w:sz w:val="24"/>
                <w:szCs w:val="24"/>
              </w:rPr>
              <w:t xml:space="preserve"> Married</w:t>
            </w:r>
            <w:r w:rsidR="00C833E5">
              <w:rPr>
                <w:sz w:val="24"/>
                <w:szCs w:val="24"/>
              </w:rPr>
              <w:t xml:space="preserve"> with 2 Children (5 &amp; 8 </w:t>
            </w:r>
            <w:proofErr w:type="spellStart"/>
            <w:r w:rsidR="00C833E5">
              <w:rPr>
                <w:sz w:val="24"/>
                <w:szCs w:val="24"/>
              </w:rPr>
              <w:t>yrs</w:t>
            </w:r>
            <w:proofErr w:type="spellEnd"/>
            <w:r w:rsidR="00C833E5">
              <w:rPr>
                <w:sz w:val="24"/>
                <w:szCs w:val="24"/>
              </w:rPr>
              <w:t xml:space="preserve"> old)</w:t>
            </w:r>
          </w:p>
          <w:p w14:paraId="5B83EE98" w14:textId="299BB0E7" w:rsidR="00E978F5" w:rsidRDefault="00610DA7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Spouse:</w:t>
            </w:r>
            <w:r w:rsidR="00DD0EB1">
              <w:rPr>
                <w:sz w:val="24"/>
                <w:szCs w:val="24"/>
              </w:rPr>
              <w:t xml:space="preserve"> Geralyn </w:t>
            </w:r>
            <w:proofErr w:type="spellStart"/>
            <w:r w:rsidR="00DD0EB1">
              <w:rPr>
                <w:sz w:val="24"/>
                <w:szCs w:val="24"/>
              </w:rPr>
              <w:t>Oxales</w:t>
            </w:r>
            <w:proofErr w:type="spellEnd"/>
            <w:r w:rsidR="00DD0EB1">
              <w:rPr>
                <w:sz w:val="24"/>
                <w:szCs w:val="24"/>
              </w:rPr>
              <w:t xml:space="preserve"> Castro</w:t>
            </w:r>
          </w:p>
          <w:p w14:paraId="09691E30" w14:textId="658A25B1" w:rsidR="00610DA7" w:rsidRDefault="00610DA7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Job:</w:t>
            </w:r>
            <w:r w:rsidR="00DD0EB1">
              <w:rPr>
                <w:sz w:val="24"/>
                <w:szCs w:val="24"/>
              </w:rPr>
              <w:t xml:space="preserve"> Housewife</w:t>
            </w:r>
          </w:p>
          <w:p w14:paraId="61F1FC04" w14:textId="4D7EC9ED" w:rsidR="00610DA7" w:rsidRDefault="00610DA7" w:rsidP="00E978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Langauge</w:t>
            </w:r>
            <w:proofErr w:type="spellEnd"/>
            <w:r>
              <w:rPr>
                <w:sz w:val="24"/>
                <w:szCs w:val="24"/>
              </w:rPr>
              <w:t xml:space="preserve"> Spoken:</w:t>
            </w:r>
            <w:r w:rsidR="00DD0EB1">
              <w:rPr>
                <w:sz w:val="24"/>
                <w:szCs w:val="24"/>
              </w:rPr>
              <w:t xml:space="preserve"> English, Tagalog</w:t>
            </w:r>
          </w:p>
          <w:p w14:paraId="37A7CE54" w14:textId="2ABDC8C9" w:rsidR="00610DA7" w:rsidRDefault="00610DA7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Prior Application or Immigration to Canada:</w:t>
            </w:r>
            <w:r w:rsidR="00DD0EB1">
              <w:rPr>
                <w:sz w:val="24"/>
                <w:szCs w:val="24"/>
              </w:rPr>
              <w:t xml:space="preserve"> None</w:t>
            </w:r>
          </w:p>
          <w:p w14:paraId="3F68A420" w14:textId="22DBC093" w:rsidR="00610DA7" w:rsidRDefault="00610DA7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Other Countries:</w:t>
            </w:r>
            <w:r w:rsidR="00DD0EB1">
              <w:rPr>
                <w:sz w:val="24"/>
                <w:szCs w:val="24"/>
              </w:rPr>
              <w:t xml:space="preserve"> None</w:t>
            </w:r>
          </w:p>
          <w:p w14:paraId="63778F7B" w14:textId="0E55E05F" w:rsidR="00C833E5" w:rsidRDefault="00C833E5" w:rsidP="00E978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Passport: For Renewal on process</w:t>
            </w:r>
          </w:p>
          <w:p w14:paraId="3AABA651" w14:textId="77777777" w:rsidR="00610DA7" w:rsidRPr="00E978F5" w:rsidRDefault="00610DA7" w:rsidP="00E978F5">
            <w:pPr>
              <w:rPr>
                <w:sz w:val="24"/>
                <w:szCs w:val="24"/>
              </w:rPr>
            </w:pPr>
          </w:p>
          <w:p w14:paraId="454C7515" w14:textId="77777777" w:rsidR="00036450" w:rsidRDefault="00036450" w:rsidP="00FE76DE">
            <w:pPr>
              <w:rPr>
                <w:color w:val="FFFFFF" w:themeColor="background1"/>
              </w:rPr>
            </w:pPr>
          </w:p>
          <w:p w14:paraId="78FE7175" w14:textId="77777777" w:rsidR="00E978F5" w:rsidRDefault="00E978F5" w:rsidP="00FE76DE">
            <w:pPr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NNn</w:t>
            </w:r>
            <w:proofErr w:type="spellEnd"/>
          </w:p>
          <w:p w14:paraId="22309A22" w14:textId="77777777" w:rsidR="00E978F5" w:rsidRDefault="00E978F5" w:rsidP="00FE76DE">
            <w:pPr>
              <w:rPr>
                <w:color w:val="FFFFFF" w:themeColor="background1"/>
              </w:rPr>
            </w:pPr>
          </w:p>
          <w:p w14:paraId="346F61E3" w14:textId="77777777" w:rsidR="00E978F5" w:rsidRDefault="00E978F5" w:rsidP="00FE76DE">
            <w:pPr>
              <w:rPr>
                <w:color w:val="FFFFFF" w:themeColor="background1"/>
              </w:rPr>
            </w:pPr>
          </w:p>
          <w:p w14:paraId="34123D4B" w14:textId="77777777" w:rsidR="00E978F5" w:rsidRDefault="00E978F5" w:rsidP="00FE76DE">
            <w:pPr>
              <w:rPr>
                <w:color w:val="FFFFFF" w:themeColor="background1"/>
              </w:rPr>
            </w:pPr>
          </w:p>
          <w:p w14:paraId="63B1F0DC" w14:textId="77777777" w:rsidR="00E978F5" w:rsidRDefault="00E978F5" w:rsidP="00FE76DE">
            <w:pPr>
              <w:rPr>
                <w:color w:val="FFFFFF" w:themeColor="background1"/>
              </w:rPr>
            </w:pPr>
          </w:p>
          <w:p w14:paraId="7EC2B01A" w14:textId="77777777" w:rsidR="00E978F5" w:rsidRDefault="00E978F5" w:rsidP="00FE76DE">
            <w:pPr>
              <w:rPr>
                <w:color w:val="FFFFFF" w:themeColor="background1"/>
              </w:rPr>
            </w:pPr>
          </w:p>
          <w:p w14:paraId="02755143" w14:textId="77777777" w:rsidR="00E978F5" w:rsidRDefault="00E978F5" w:rsidP="00FE76DE">
            <w:pPr>
              <w:rPr>
                <w:color w:val="FFFFFF" w:themeColor="background1"/>
              </w:rPr>
            </w:pPr>
          </w:p>
          <w:p w14:paraId="1B3BF59A" w14:textId="6D8F4CBA" w:rsidR="00E978F5" w:rsidRPr="004D3011" w:rsidRDefault="00E978F5" w:rsidP="00FE76DE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NHHHHH</w:t>
            </w:r>
          </w:p>
        </w:tc>
      </w:tr>
      <w:tr w:rsidR="00D979F4" w:rsidRPr="001E4484" w14:paraId="09A91A3E" w14:textId="77777777" w:rsidTr="003B7C14">
        <w:trPr>
          <w:trHeight w:val="1710"/>
        </w:trPr>
        <w:tc>
          <w:tcPr>
            <w:tcW w:w="3600" w:type="dxa"/>
          </w:tcPr>
          <w:p w14:paraId="1EF5C77F" w14:textId="77777777" w:rsidR="00D979F4" w:rsidRPr="001E4484" w:rsidRDefault="00D979F4" w:rsidP="00FE76DE">
            <w:pPr>
              <w:pStyle w:val="Heading3"/>
              <w:rPr>
                <w:sz w:val="24"/>
              </w:rPr>
            </w:pPr>
          </w:p>
        </w:tc>
        <w:tc>
          <w:tcPr>
            <w:tcW w:w="720" w:type="dxa"/>
          </w:tcPr>
          <w:p w14:paraId="55F326C1" w14:textId="77777777" w:rsidR="00D979F4" w:rsidRPr="001E4484" w:rsidRDefault="00D979F4" w:rsidP="00FE76DE">
            <w:pPr>
              <w:tabs>
                <w:tab w:val="left" w:pos="990"/>
              </w:tabs>
              <w:rPr>
                <w:sz w:val="24"/>
                <w:szCs w:val="24"/>
              </w:rPr>
            </w:pPr>
          </w:p>
        </w:tc>
        <w:tc>
          <w:tcPr>
            <w:tcW w:w="6470" w:type="dxa"/>
          </w:tcPr>
          <w:p w14:paraId="6C22AF39" w14:textId="154EBF59" w:rsidR="000A76C2" w:rsidRPr="001E4484" w:rsidRDefault="000A76C2" w:rsidP="000A76C2">
            <w:pPr>
              <w:rPr>
                <w:sz w:val="24"/>
                <w:szCs w:val="24"/>
              </w:rPr>
            </w:pPr>
          </w:p>
        </w:tc>
      </w:tr>
    </w:tbl>
    <w:p w14:paraId="3BAB3A17" w14:textId="0846E9E6" w:rsidR="0043117B" w:rsidRPr="001E4484" w:rsidRDefault="00510BA3" w:rsidP="000A76C2">
      <w:pPr>
        <w:pStyle w:val="NoSpacing"/>
        <w:rPr>
          <w:rFonts w:asciiTheme="majorHAnsi" w:hAnsiTheme="majorHAnsi"/>
          <w:sz w:val="24"/>
          <w:szCs w:val="24"/>
        </w:rPr>
      </w:pPr>
      <w:r w:rsidRPr="001E4484">
        <w:rPr>
          <w:sz w:val="24"/>
          <w:szCs w:val="24"/>
        </w:rPr>
        <w:tab/>
      </w:r>
      <w:r w:rsidRPr="001E4484">
        <w:rPr>
          <w:sz w:val="24"/>
          <w:szCs w:val="24"/>
        </w:rPr>
        <w:tab/>
      </w:r>
      <w:r w:rsidRPr="001E4484">
        <w:rPr>
          <w:sz w:val="24"/>
          <w:szCs w:val="24"/>
        </w:rPr>
        <w:tab/>
      </w:r>
      <w:r w:rsidRPr="001E4484">
        <w:rPr>
          <w:sz w:val="24"/>
          <w:szCs w:val="24"/>
        </w:rPr>
        <w:tab/>
      </w:r>
      <w:r w:rsidRPr="001E4484">
        <w:rPr>
          <w:sz w:val="24"/>
          <w:szCs w:val="24"/>
        </w:rPr>
        <w:tab/>
      </w:r>
      <w:r w:rsidRPr="001E4484">
        <w:rPr>
          <w:sz w:val="24"/>
          <w:szCs w:val="24"/>
        </w:rPr>
        <w:tab/>
      </w:r>
    </w:p>
    <w:sectPr w:rsidR="0043117B" w:rsidRPr="001E4484" w:rsidSect="000C45FF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54578" w14:textId="77777777" w:rsidR="008F62E5" w:rsidRDefault="008F62E5" w:rsidP="000C45FF">
      <w:r>
        <w:separator/>
      </w:r>
    </w:p>
  </w:endnote>
  <w:endnote w:type="continuationSeparator" w:id="0">
    <w:p w14:paraId="74DA66C8" w14:textId="77777777" w:rsidR="008F62E5" w:rsidRDefault="008F62E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Work Sans">
    <w:altName w:val="Work Sans"/>
    <w:charset w:val="00"/>
    <w:family w:val="auto"/>
    <w:pitch w:val="variable"/>
    <w:sig w:usb0="A00000FF" w:usb1="5000E07B" w:usb2="00000000" w:usb3="00000000" w:csb0="000001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8BCD4" w14:textId="77777777" w:rsidR="008F62E5" w:rsidRDefault="008F62E5" w:rsidP="000C45FF">
      <w:r>
        <w:separator/>
      </w:r>
    </w:p>
  </w:footnote>
  <w:footnote w:type="continuationSeparator" w:id="0">
    <w:p w14:paraId="2618A96D" w14:textId="77777777" w:rsidR="008F62E5" w:rsidRDefault="008F62E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90F1C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554428" wp14:editId="6A246C4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346F4"/>
    <w:multiLevelType w:val="multilevel"/>
    <w:tmpl w:val="8C7CE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7C6A0B"/>
    <w:multiLevelType w:val="hybridMultilevel"/>
    <w:tmpl w:val="8F008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A7035"/>
    <w:multiLevelType w:val="multilevel"/>
    <w:tmpl w:val="F3F0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106C3F"/>
    <w:multiLevelType w:val="multilevel"/>
    <w:tmpl w:val="DEA85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FA31DC"/>
    <w:multiLevelType w:val="hybridMultilevel"/>
    <w:tmpl w:val="FDE26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99175C"/>
    <w:multiLevelType w:val="multilevel"/>
    <w:tmpl w:val="8DCE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3407DB"/>
    <w:multiLevelType w:val="multilevel"/>
    <w:tmpl w:val="2A56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5928752">
    <w:abstractNumId w:val="2"/>
  </w:num>
  <w:num w:numId="2" w16cid:durableId="1200434210">
    <w:abstractNumId w:val="4"/>
  </w:num>
  <w:num w:numId="3" w16cid:durableId="1074474578">
    <w:abstractNumId w:val="1"/>
  </w:num>
  <w:num w:numId="4" w16cid:durableId="259802227">
    <w:abstractNumId w:val="0"/>
  </w:num>
  <w:num w:numId="5" w16cid:durableId="950090063">
    <w:abstractNumId w:val="3"/>
  </w:num>
  <w:num w:numId="6" w16cid:durableId="553270499">
    <w:abstractNumId w:val="5"/>
  </w:num>
  <w:num w:numId="7" w16cid:durableId="5378591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81A"/>
    <w:rsid w:val="00036450"/>
    <w:rsid w:val="00094499"/>
    <w:rsid w:val="000A1631"/>
    <w:rsid w:val="000A76C2"/>
    <w:rsid w:val="000C45FF"/>
    <w:rsid w:val="000D5BFC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E4484"/>
    <w:rsid w:val="001F1ECC"/>
    <w:rsid w:val="002005BC"/>
    <w:rsid w:val="002400EB"/>
    <w:rsid w:val="0025101A"/>
    <w:rsid w:val="00256CF7"/>
    <w:rsid w:val="0026454B"/>
    <w:rsid w:val="00281FD5"/>
    <w:rsid w:val="002C6F26"/>
    <w:rsid w:val="0030481B"/>
    <w:rsid w:val="003156FC"/>
    <w:rsid w:val="003254B5"/>
    <w:rsid w:val="0037121F"/>
    <w:rsid w:val="003910D8"/>
    <w:rsid w:val="003930FA"/>
    <w:rsid w:val="003A6B7D"/>
    <w:rsid w:val="003B06CA"/>
    <w:rsid w:val="003B7C14"/>
    <w:rsid w:val="004071FC"/>
    <w:rsid w:val="0040783D"/>
    <w:rsid w:val="00445947"/>
    <w:rsid w:val="004813B3"/>
    <w:rsid w:val="0049224E"/>
    <w:rsid w:val="00496591"/>
    <w:rsid w:val="004B7267"/>
    <w:rsid w:val="004C63E4"/>
    <w:rsid w:val="004D3011"/>
    <w:rsid w:val="00510BA3"/>
    <w:rsid w:val="005262AC"/>
    <w:rsid w:val="005E39D5"/>
    <w:rsid w:val="00600670"/>
    <w:rsid w:val="00610DA7"/>
    <w:rsid w:val="0062123A"/>
    <w:rsid w:val="00646E75"/>
    <w:rsid w:val="00650681"/>
    <w:rsid w:val="006771D0"/>
    <w:rsid w:val="006F130E"/>
    <w:rsid w:val="006F7AFE"/>
    <w:rsid w:val="00715FCB"/>
    <w:rsid w:val="00743101"/>
    <w:rsid w:val="0074706C"/>
    <w:rsid w:val="00764C9F"/>
    <w:rsid w:val="007775E1"/>
    <w:rsid w:val="007867A0"/>
    <w:rsid w:val="007927F5"/>
    <w:rsid w:val="00802CA0"/>
    <w:rsid w:val="0087490C"/>
    <w:rsid w:val="008C5F80"/>
    <w:rsid w:val="008F62E5"/>
    <w:rsid w:val="009260CD"/>
    <w:rsid w:val="00940A66"/>
    <w:rsid w:val="00952C25"/>
    <w:rsid w:val="00A2118D"/>
    <w:rsid w:val="00A4063D"/>
    <w:rsid w:val="00A65E1D"/>
    <w:rsid w:val="00A963A3"/>
    <w:rsid w:val="00AB50E5"/>
    <w:rsid w:val="00AC24BB"/>
    <w:rsid w:val="00AD0A50"/>
    <w:rsid w:val="00AD76E2"/>
    <w:rsid w:val="00B20152"/>
    <w:rsid w:val="00B359E4"/>
    <w:rsid w:val="00B57D98"/>
    <w:rsid w:val="00B70850"/>
    <w:rsid w:val="00B91F71"/>
    <w:rsid w:val="00BC581A"/>
    <w:rsid w:val="00BE4FB4"/>
    <w:rsid w:val="00C066B6"/>
    <w:rsid w:val="00C37BA1"/>
    <w:rsid w:val="00C4674C"/>
    <w:rsid w:val="00C506CF"/>
    <w:rsid w:val="00C71BC8"/>
    <w:rsid w:val="00C72BED"/>
    <w:rsid w:val="00C833E5"/>
    <w:rsid w:val="00C9578B"/>
    <w:rsid w:val="00CB0055"/>
    <w:rsid w:val="00CD022A"/>
    <w:rsid w:val="00D2522B"/>
    <w:rsid w:val="00D422DE"/>
    <w:rsid w:val="00D5459D"/>
    <w:rsid w:val="00D80F19"/>
    <w:rsid w:val="00D979F4"/>
    <w:rsid w:val="00DA1F4D"/>
    <w:rsid w:val="00DD0EB1"/>
    <w:rsid w:val="00DD172A"/>
    <w:rsid w:val="00E124D6"/>
    <w:rsid w:val="00E25A26"/>
    <w:rsid w:val="00E4381A"/>
    <w:rsid w:val="00E55D74"/>
    <w:rsid w:val="00E77B41"/>
    <w:rsid w:val="00E978F5"/>
    <w:rsid w:val="00F05450"/>
    <w:rsid w:val="00F06CF6"/>
    <w:rsid w:val="00F10061"/>
    <w:rsid w:val="00F60274"/>
    <w:rsid w:val="00F77FB9"/>
    <w:rsid w:val="00FB068F"/>
    <w:rsid w:val="00FE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50DD4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NoSpacing">
    <w:name w:val="No Spacing"/>
    <w:uiPriority w:val="1"/>
    <w:qFormat/>
    <w:rsid w:val="0049224E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anc\AppData\Local\Microsoft\Office\16.0\DTS\en-US%7b1ADF472A-7EE6-4A4F-933A-6F12FB5EDB81%7d\%7b201A2208-A020-4C35-AD19-5D238AF888D5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418D8A04EA4A9F87CB35F21D0C9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EA53-6DC1-42A1-A512-FB06AF5D1D37}"/>
      </w:docPartPr>
      <w:docPartBody>
        <w:p w:rsidR="00687C74" w:rsidRDefault="003D077F">
          <w:pPr>
            <w:pStyle w:val="67418D8A04EA4A9F87CB35F21D0C940F"/>
          </w:pPr>
          <w:r w:rsidRPr="00CB0055">
            <w:t>Contact</w:t>
          </w:r>
        </w:p>
      </w:docPartBody>
    </w:docPart>
    <w:docPart>
      <w:docPartPr>
        <w:name w:val="F245FC299FAA4E5DBC5815048B7A1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4F0D7-203E-49D9-98C0-BE062A939CE9}"/>
      </w:docPartPr>
      <w:docPartBody>
        <w:p w:rsidR="00687C74" w:rsidRDefault="003D077F">
          <w:pPr>
            <w:pStyle w:val="F245FC299FAA4E5DBC5815048B7A111C"/>
          </w:pPr>
          <w:r w:rsidRPr="004D3011">
            <w:t>PHONE:</w:t>
          </w:r>
        </w:p>
      </w:docPartBody>
    </w:docPart>
    <w:docPart>
      <w:docPartPr>
        <w:name w:val="114369CC642B41A59633584F62842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9FB56-BAEE-4175-B3E9-B1515F99EB80}"/>
      </w:docPartPr>
      <w:docPartBody>
        <w:p w:rsidR="00687C74" w:rsidRDefault="003D077F">
          <w:pPr>
            <w:pStyle w:val="114369CC642B41A59633584F62842AEB"/>
          </w:pPr>
          <w:r w:rsidRPr="004D3011">
            <w:t>EMAIL:</w:t>
          </w:r>
        </w:p>
      </w:docPartBody>
    </w:docPart>
    <w:docPart>
      <w:docPartPr>
        <w:name w:val="980FBE0C4D5E4859A5F0C4483CCA6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6FB5E-9A0A-4335-B284-0E6651F1854C}"/>
      </w:docPartPr>
      <w:docPartBody>
        <w:p w:rsidR="00687C74" w:rsidRDefault="003D077F">
          <w:pPr>
            <w:pStyle w:val="980FBE0C4D5E4859A5F0C4483CCA6659"/>
          </w:pPr>
          <w:r w:rsidRPr="00036450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Work Sans">
    <w:altName w:val="Work Sans"/>
    <w:charset w:val="00"/>
    <w:family w:val="auto"/>
    <w:pitch w:val="variable"/>
    <w:sig w:usb0="A00000FF" w:usb1="5000E07B" w:usb2="00000000" w:usb3="00000000" w:csb0="000001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6D2"/>
    <w:rsid w:val="001026D2"/>
    <w:rsid w:val="00272FD1"/>
    <w:rsid w:val="003D077F"/>
    <w:rsid w:val="005F54AF"/>
    <w:rsid w:val="00687C74"/>
    <w:rsid w:val="006E5175"/>
    <w:rsid w:val="00840FA7"/>
    <w:rsid w:val="009600D8"/>
    <w:rsid w:val="00A3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418D8A04EA4A9F87CB35F21D0C940F">
    <w:name w:val="67418D8A04EA4A9F87CB35F21D0C940F"/>
  </w:style>
  <w:style w:type="paragraph" w:customStyle="1" w:styleId="F245FC299FAA4E5DBC5815048B7A111C">
    <w:name w:val="F245FC299FAA4E5DBC5815048B7A111C"/>
  </w:style>
  <w:style w:type="paragraph" w:customStyle="1" w:styleId="114369CC642B41A59633584F62842AEB">
    <w:name w:val="114369CC642B41A59633584F62842AEB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980FBE0C4D5E4859A5F0C4483CCA6659">
    <w:name w:val="980FBE0C4D5E4859A5F0C4483CCA6659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{201A2208-A020-4C35-AD19-5D238AF888D5}tf00546271_win32</Template>
  <TotalTime>0</TotalTime>
  <Pages>4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2022-06-07T03:11:00Z</dcterms:created>
  <dcterms:modified xsi:type="dcterms:W3CDTF">2022-06-07T03:11:00Z</dcterms:modified>
</cp:coreProperties>
</file>