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45CE6BD5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1CBDA826" w14:textId="77777777" w:rsidR="003D1B71" w:rsidRPr="00A75452" w:rsidRDefault="00C979FF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  <w:b/>
                <w:bCs/>
              </w:rPr>
            </w:pPr>
            <w:r w:rsidRPr="00A75452">
              <w:rPr>
                <w:rFonts w:ascii="Arial Rounded MT Bold" w:hAnsi="Arial Rounded MT Bold"/>
                <w:b/>
                <w:bCs/>
                <w:noProof/>
              </w:rPr>
              <w:drawing>
                <wp:anchor distT="0" distB="0" distL="114300" distR="114300" simplePos="0" relativeHeight="251659264" behindDoc="0" locked="0" layoutInCell="1" allowOverlap="1" wp14:anchorId="7A5AD13C" wp14:editId="0919D6C6">
                  <wp:simplePos x="0" y="0"/>
                  <wp:positionH relativeFrom="margin">
                    <wp:posOffset>-73025</wp:posOffset>
                  </wp:positionH>
                  <wp:positionV relativeFrom="page">
                    <wp:posOffset>133350</wp:posOffset>
                  </wp:positionV>
                  <wp:extent cx="1716039" cy="1666875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039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32E87E37" w14:textId="77777777" w:rsidR="003D1B71" w:rsidRPr="00A75452" w:rsidRDefault="004D1126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b/>
                <w:bCs/>
                <w:color w:val="0072C7" w:themeColor="accent2"/>
              </w:rPr>
            </w:pPr>
            <w:r w:rsidRPr="00A75452">
              <w:rPr>
                <w:rFonts w:ascii="Times New Roman" w:hAnsi="Times New Roman"/>
                <w:b/>
                <w:bCs/>
                <w:color w:val="0072C7" w:themeColor="accent2"/>
              </w:rPr>
              <w:t xml:space="preserve"> </w:t>
            </w:r>
          </w:p>
        </w:tc>
        <w:tc>
          <w:tcPr>
            <w:tcW w:w="6607" w:type="dxa"/>
            <w:tcBorders>
              <w:bottom w:val="nil"/>
            </w:tcBorders>
          </w:tcPr>
          <w:p w14:paraId="1C3ED79A" w14:textId="77777777" w:rsidR="003D1B71" w:rsidRDefault="00C979FF" w:rsidP="00310F17">
            <w:pPr>
              <w:pStyle w:val="Title"/>
              <w:rPr>
                <w:sz w:val="44"/>
                <w:szCs w:val="44"/>
              </w:rPr>
            </w:pPr>
            <w:r w:rsidRPr="00C979FF">
              <w:rPr>
                <w:sz w:val="44"/>
                <w:szCs w:val="44"/>
              </w:rPr>
              <w:t>JOHN MARASIGAN SENUPE JR.</w:t>
            </w:r>
          </w:p>
          <w:p w14:paraId="31E1FDB2" w14:textId="4843E606" w:rsidR="00131072" w:rsidRPr="00C775DE" w:rsidRDefault="00131072" w:rsidP="00131072">
            <w:pPr>
              <w:rPr>
                <w:b/>
                <w:bCs/>
                <w:sz w:val="32"/>
                <w:szCs w:val="32"/>
              </w:rPr>
            </w:pPr>
          </w:p>
        </w:tc>
      </w:tr>
      <w:tr w:rsidR="003D1B71" w14:paraId="6D0C6125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1B0B9FE0" w14:textId="77777777" w:rsidR="003D1B71" w:rsidRPr="00A75452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28011185" w14:textId="77777777" w:rsidR="003D1B71" w:rsidRPr="00A75452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309104EF" w14:textId="77777777" w:rsidR="00C01B6D" w:rsidRPr="002E2861" w:rsidRDefault="00C01B6D" w:rsidP="00C01B6D">
            <w:pPr>
              <w:pStyle w:val="Heading2"/>
              <w:rPr>
                <w:rFonts w:ascii="Calibri" w:hAnsi="Calibri" w:cs="Calibri"/>
                <w:color w:val="auto"/>
                <w:sz w:val="40"/>
                <w:szCs w:val="40"/>
                <w:u w:val="none"/>
              </w:rPr>
            </w:pPr>
            <w:r>
              <w:rPr>
                <w:rFonts w:ascii="Calibri" w:hAnsi="Calibri" w:cs="Calibri"/>
                <w:color w:val="0072C7"/>
                <w:sz w:val="40"/>
                <w:szCs w:val="40"/>
              </w:rPr>
              <w:t>CAREER OBJECTIVES</w:t>
            </w:r>
          </w:p>
          <w:p w14:paraId="46771D04" w14:textId="77777777" w:rsidR="00C01B6D" w:rsidRDefault="00C01B6D" w:rsidP="00C01B6D">
            <w:pPr>
              <w:pStyle w:val="ListParagraph"/>
              <w:numPr>
                <w:ilvl w:val="0"/>
                <w:numId w:val="13"/>
              </w:numPr>
            </w:pPr>
            <w:r>
              <w:t>TO SECURE A CHALLENGING POSITION IN A REPUTABLE ORGANIZATION TO EXPAND MY LEARNINGS, KNOWLEDGE, AND SKILLS.</w:t>
            </w:r>
          </w:p>
          <w:p w14:paraId="62A0F446" w14:textId="5F83EC8C" w:rsidR="00C01B6D" w:rsidRDefault="00C01B6D" w:rsidP="00C01B6D">
            <w:pPr>
              <w:pStyle w:val="ListParagraph"/>
              <w:numPr>
                <w:ilvl w:val="0"/>
                <w:numId w:val="13"/>
              </w:numPr>
            </w:pPr>
            <w:r>
              <w:t xml:space="preserve">A HIGHLY ORGANIZED AND HARD-WORKING INDIVIDUAL </w:t>
            </w:r>
            <w:r w:rsidR="007964D2">
              <w:t>LOOKING FOR</w:t>
            </w:r>
            <w:r>
              <w:t xml:space="preserve"> A RESPONSIBLE POSITION TO GAIN PRACTICAL EXPERIENCE.</w:t>
            </w:r>
          </w:p>
          <w:p w14:paraId="53C808C1" w14:textId="77777777" w:rsidR="00C01B6D" w:rsidRDefault="00C01B6D" w:rsidP="00C01B6D">
            <w:pPr>
              <w:pStyle w:val="ListParagraph"/>
              <w:numPr>
                <w:ilvl w:val="0"/>
                <w:numId w:val="13"/>
              </w:numPr>
            </w:pPr>
            <w:r>
              <w:t>TO MAKE USE OF MY INTERPERSONAL SKILLS TO ACHIEVE GOALS OF A COMPANY.</w:t>
            </w:r>
          </w:p>
          <w:p w14:paraId="3C04C076" w14:textId="77777777" w:rsidR="003D1B71" w:rsidRDefault="004D1126" w:rsidP="00AC6C7E">
            <w:pPr>
              <w:pStyle w:val="Heading2"/>
              <w:rPr>
                <w:rFonts w:ascii="Calibri" w:hAnsi="Calibri" w:cs="Calibri"/>
                <w:color w:val="0072C7"/>
                <w:sz w:val="40"/>
                <w:szCs w:val="40"/>
              </w:rPr>
            </w:pPr>
            <w:r w:rsidRPr="004D1126">
              <w:rPr>
                <w:rFonts w:ascii="Calibri" w:hAnsi="Calibri" w:cs="Calibri"/>
                <w:color w:val="0072C7"/>
                <w:sz w:val="40"/>
                <w:szCs w:val="40"/>
              </w:rPr>
              <w:t>EXPERIENCE</w:t>
            </w:r>
          </w:p>
          <w:p w14:paraId="1D583B5F" w14:textId="77777777" w:rsidR="00F5790A" w:rsidRDefault="00F5790A" w:rsidP="00F5790A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NOV 2016 TO JAN 2020</w:t>
            </w:r>
          </w:p>
          <w:p w14:paraId="5CEA7072" w14:textId="42704B48" w:rsidR="002E2861" w:rsidRDefault="00F5790A" w:rsidP="00F5790A">
            <w:pPr>
              <w:pStyle w:val="Experience"/>
              <w:rPr>
                <w:rFonts w:ascii="Calibri" w:hAnsi="Calibri" w:cs="Calibri"/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LEADMAN PLUMBER</w:t>
            </w:r>
            <w:r w:rsidRPr="006E0EEF">
              <w:rPr>
                <w:rStyle w:val="Strong"/>
                <w:rFonts w:ascii="Calibri" w:hAnsi="Calibri" w:cs="Calibri"/>
                <w:b w:val="0"/>
                <w:bCs w:val="0"/>
                <w:sz w:val="24"/>
              </w:rPr>
              <w:t>•</w:t>
            </w:r>
            <w:r w:rsidRPr="006E0EEF">
              <w:rPr>
                <w:rFonts w:ascii="Calibri" w:hAnsi="Calibri" w:cs="Calibri"/>
                <w:b/>
                <w:bCs/>
                <w:sz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4"/>
              </w:rPr>
              <w:t>DOUBLE A COMPANY</w:t>
            </w:r>
            <w:r w:rsidRPr="006E0EEF">
              <w:rPr>
                <w:rFonts w:ascii="Calibri" w:hAnsi="Calibri" w:cs="Calibri"/>
                <w:b/>
                <w:bCs/>
                <w:sz w:val="24"/>
              </w:rPr>
              <w:t xml:space="preserve"> </w:t>
            </w:r>
            <w:r w:rsidRPr="006E0EEF">
              <w:rPr>
                <w:rStyle w:val="Strong"/>
                <w:rFonts w:ascii="Calibri" w:hAnsi="Calibri" w:cs="Calibri"/>
                <w:b w:val="0"/>
                <w:bCs w:val="0"/>
                <w:sz w:val="24"/>
              </w:rPr>
              <w:t>•</w:t>
            </w:r>
            <w:r w:rsidRPr="006E0EEF">
              <w:rPr>
                <w:rFonts w:ascii="Calibri" w:hAnsi="Calibri" w:cs="Calibri"/>
                <w:b/>
                <w:bCs/>
                <w:sz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4"/>
              </w:rPr>
              <w:t>BLACK MICRO CORPORATION</w:t>
            </w:r>
            <w:r w:rsidR="007964D2">
              <w:rPr>
                <w:rFonts w:ascii="Calibri" w:hAnsi="Calibri" w:cs="Calibri"/>
                <w:b/>
                <w:bCs/>
                <w:sz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4"/>
              </w:rPr>
              <w:t>(GENERAL CONTRACTORS)</w:t>
            </w:r>
            <w:r w:rsidRPr="006E0EEF">
              <w:rPr>
                <w:rFonts w:ascii="Calibri" w:hAnsi="Calibri" w:cs="Calibri"/>
                <w:b/>
                <w:bCs/>
                <w:sz w:val="24"/>
              </w:rPr>
              <w:t xml:space="preserve"> @</w:t>
            </w:r>
            <w:r>
              <w:rPr>
                <w:rFonts w:ascii="Calibri" w:hAnsi="Calibri" w:cs="Calibri"/>
                <w:b/>
                <w:bCs/>
                <w:sz w:val="24"/>
              </w:rPr>
              <w:t xml:space="preserve"> SAIPAN, NORTHERN MARIANAS ISLAND</w:t>
            </w:r>
          </w:p>
          <w:p w14:paraId="28E8A373" w14:textId="77777777" w:rsidR="002625AF" w:rsidRDefault="002625AF" w:rsidP="00F5790A">
            <w:pPr>
              <w:pStyle w:val="Experience"/>
              <w:rPr>
                <w:rFonts w:ascii="Calibri" w:hAnsi="Calibri" w:cs="Calibri"/>
                <w:b/>
                <w:bCs/>
                <w:sz w:val="24"/>
              </w:rPr>
            </w:pPr>
            <w:r>
              <w:rPr>
                <w:rFonts w:ascii="Calibri" w:hAnsi="Calibri" w:cs="Calibri"/>
                <w:b/>
                <w:bCs/>
                <w:sz w:val="24"/>
              </w:rPr>
              <w:t>3 PROJECTS OF BLACK MICRO CORPORATION SUCH AS SAIPAN COMFORT HOMES, CUC POWER PLANTS REPAIR AND RESTORATION, ART RIDGE VILLAGE</w:t>
            </w:r>
          </w:p>
          <w:p w14:paraId="7FD34B0A" w14:textId="77777777" w:rsidR="00F5790A" w:rsidRPr="006E0EEF" w:rsidRDefault="00F5790A" w:rsidP="00F5790A">
            <w:pPr>
              <w:pStyle w:val="Experience"/>
              <w:rPr>
                <w:rFonts w:ascii="Calibri" w:hAnsi="Calibri" w:cs="Calibri"/>
                <w:b/>
                <w:bCs/>
                <w:color w:val="FF0000"/>
                <w:sz w:val="24"/>
                <w:u w:val="single"/>
              </w:rPr>
            </w:pPr>
            <w:r w:rsidRPr="006E0EEF">
              <w:rPr>
                <w:rFonts w:ascii="Calibri" w:hAnsi="Calibri" w:cs="Calibri"/>
                <w:b/>
                <w:bCs/>
                <w:color w:val="FF0000"/>
                <w:sz w:val="24"/>
                <w:u w:val="single"/>
              </w:rPr>
              <w:t>JOB DESCRIPTION</w:t>
            </w:r>
          </w:p>
          <w:p w14:paraId="67F2BDC9" w14:textId="77777777" w:rsidR="00F5790A" w:rsidRPr="002625AF" w:rsidRDefault="00F5790A" w:rsidP="002625AF">
            <w:pPr>
              <w:pStyle w:val="NoSpacing"/>
              <w:numPr>
                <w:ilvl w:val="0"/>
                <w:numId w:val="15"/>
              </w:numPr>
              <w:rPr>
                <w:sz w:val="22"/>
              </w:rPr>
            </w:pPr>
            <w:r w:rsidRPr="002625AF">
              <w:rPr>
                <w:sz w:val="22"/>
              </w:rPr>
              <w:t>PLUMBING</w:t>
            </w:r>
          </w:p>
          <w:p w14:paraId="6667AB4C" w14:textId="77777777" w:rsidR="00F5790A" w:rsidRPr="002625AF" w:rsidRDefault="00F5790A" w:rsidP="002625AF">
            <w:pPr>
              <w:pStyle w:val="NoSpacing"/>
              <w:numPr>
                <w:ilvl w:val="0"/>
                <w:numId w:val="15"/>
              </w:numPr>
              <w:rPr>
                <w:sz w:val="22"/>
              </w:rPr>
            </w:pPr>
            <w:r w:rsidRPr="002625AF">
              <w:rPr>
                <w:sz w:val="22"/>
              </w:rPr>
              <w:t>HVAC</w:t>
            </w:r>
          </w:p>
          <w:p w14:paraId="3223764D" w14:textId="77777777" w:rsidR="00F5790A" w:rsidRDefault="00F5790A" w:rsidP="002625AF">
            <w:pPr>
              <w:pStyle w:val="NoSpacing"/>
              <w:numPr>
                <w:ilvl w:val="0"/>
                <w:numId w:val="15"/>
              </w:numPr>
              <w:rPr>
                <w:sz w:val="22"/>
              </w:rPr>
            </w:pPr>
            <w:r w:rsidRPr="002625AF">
              <w:rPr>
                <w:sz w:val="22"/>
              </w:rPr>
              <w:t>MECHANICAL WORKS</w:t>
            </w:r>
          </w:p>
          <w:p w14:paraId="157E2CD6" w14:textId="77777777" w:rsidR="002625AF" w:rsidRDefault="002625AF" w:rsidP="002625AF">
            <w:pPr>
              <w:pStyle w:val="NoSpacing"/>
              <w:numPr>
                <w:ilvl w:val="0"/>
                <w:numId w:val="15"/>
              </w:numPr>
              <w:rPr>
                <w:sz w:val="22"/>
              </w:rPr>
            </w:pPr>
            <w:r>
              <w:rPr>
                <w:sz w:val="22"/>
              </w:rPr>
              <w:t>PIPING</w:t>
            </w:r>
          </w:p>
          <w:p w14:paraId="248ABE73" w14:textId="77777777" w:rsidR="002625AF" w:rsidRDefault="002625AF" w:rsidP="002625AF">
            <w:pPr>
              <w:pStyle w:val="NoSpacing"/>
              <w:numPr>
                <w:ilvl w:val="0"/>
                <w:numId w:val="15"/>
              </w:numPr>
              <w:rPr>
                <w:sz w:val="22"/>
              </w:rPr>
            </w:pPr>
            <w:r>
              <w:rPr>
                <w:sz w:val="22"/>
              </w:rPr>
              <w:t>FIRE PROTECTION (SPRINKLER)</w:t>
            </w:r>
          </w:p>
          <w:p w14:paraId="79B8F7CC" w14:textId="77777777" w:rsidR="002E2861" w:rsidRPr="002625AF" w:rsidRDefault="002E2861" w:rsidP="002E2861">
            <w:pPr>
              <w:pStyle w:val="NoSpacing"/>
              <w:ind w:left="720"/>
              <w:rPr>
                <w:sz w:val="22"/>
              </w:rPr>
            </w:pPr>
          </w:p>
          <w:p w14:paraId="48074BE3" w14:textId="77777777" w:rsidR="00F5790A" w:rsidRPr="00F5790A" w:rsidRDefault="00F5790A" w:rsidP="00F5790A">
            <w:pPr>
              <w:rPr>
                <w:b/>
                <w:bCs/>
                <w:sz w:val="24"/>
                <w:szCs w:val="24"/>
              </w:rPr>
            </w:pPr>
          </w:p>
          <w:p w14:paraId="5AF72A31" w14:textId="77777777" w:rsidR="002E2861" w:rsidRDefault="002E2861" w:rsidP="00AC6C7E">
            <w:pPr>
              <w:pStyle w:val="Dates"/>
              <w:rPr>
                <w:rFonts w:ascii="Calibri" w:hAnsi="Calibri" w:cs="Calibri"/>
                <w:sz w:val="22"/>
                <w:szCs w:val="22"/>
                <w:u w:val="single"/>
              </w:rPr>
            </w:pPr>
          </w:p>
          <w:p w14:paraId="49D1768B" w14:textId="77777777" w:rsidR="00CE6C2A" w:rsidRDefault="00CE6C2A" w:rsidP="00AC6C7E">
            <w:pPr>
              <w:pStyle w:val="Dates"/>
              <w:rPr>
                <w:rFonts w:ascii="Calibri" w:hAnsi="Calibri" w:cs="Calibri"/>
                <w:sz w:val="22"/>
                <w:szCs w:val="22"/>
                <w:u w:val="single"/>
              </w:rPr>
            </w:pPr>
          </w:p>
          <w:p w14:paraId="4DA08170" w14:textId="77777777" w:rsidR="00B429D9" w:rsidRDefault="00B429D9" w:rsidP="00AC6C7E">
            <w:pPr>
              <w:pStyle w:val="Dates"/>
              <w:rPr>
                <w:rFonts w:ascii="Calibri" w:hAnsi="Calibri" w:cs="Calibri"/>
                <w:sz w:val="22"/>
                <w:szCs w:val="22"/>
                <w:u w:val="single"/>
              </w:rPr>
            </w:pPr>
          </w:p>
          <w:p w14:paraId="0BF9BDC5" w14:textId="77777777" w:rsidR="00B429D9" w:rsidRDefault="00B429D9" w:rsidP="00AC6C7E">
            <w:pPr>
              <w:pStyle w:val="Dates"/>
              <w:rPr>
                <w:rFonts w:ascii="Calibri" w:hAnsi="Calibri" w:cs="Calibri"/>
                <w:sz w:val="22"/>
                <w:szCs w:val="22"/>
                <w:u w:val="single"/>
              </w:rPr>
            </w:pPr>
          </w:p>
          <w:p w14:paraId="080F3675" w14:textId="77777777" w:rsidR="00B429D9" w:rsidRDefault="00B429D9" w:rsidP="00AC6C7E">
            <w:pPr>
              <w:pStyle w:val="Dates"/>
              <w:rPr>
                <w:rFonts w:ascii="Calibri" w:hAnsi="Calibri" w:cs="Calibri"/>
                <w:sz w:val="22"/>
                <w:szCs w:val="22"/>
                <w:u w:val="single"/>
              </w:rPr>
            </w:pPr>
          </w:p>
          <w:p w14:paraId="2CFE4A50" w14:textId="06F1DF46" w:rsidR="006E0EEF" w:rsidRPr="006E0EEF" w:rsidRDefault="006E0EEF" w:rsidP="00AC6C7E">
            <w:pPr>
              <w:pStyle w:val="Dates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6E0EEF">
              <w:rPr>
                <w:rFonts w:ascii="Calibri" w:hAnsi="Calibri" w:cs="Calibri"/>
                <w:sz w:val="22"/>
                <w:szCs w:val="22"/>
                <w:u w:val="single"/>
              </w:rPr>
              <w:lastRenderedPageBreak/>
              <w:t>FEB 2011 TO AUGUST 2016</w:t>
            </w:r>
          </w:p>
          <w:p w14:paraId="3275A100" w14:textId="77777777" w:rsidR="003D1B71" w:rsidRPr="006E0EEF" w:rsidRDefault="006E0EEF" w:rsidP="00AC6C7E">
            <w:pPr>
              <w:pStyle w:val="Experience"/>
              <w:rPr>
                <w:rFonts w:ascii="Calibri" w:hAnsi="Calibri" w:cs="Calibri"/>
                <w:b/>
                <w:bCs/>
                <w:sz w:val="24"/>
              </w:rPr>
            </w:pPr>
            <w:r w:rsidRPr="006E0EEF">
              <w:rPr>
                <w:rFonts w:ascii="Calibri" w:hAnsi="Calibri" w:cs="Calibri"/>
                <w:b/>
                <w:bCs/>
                <w:sz w:val="24"/>
              </w:rPr>
              <w:t>CASINO SECURITY</w:t>
            </w:r>
            <w:r w:rsidR="003D1B71" w:rsidRPr="006E0EEF">
              <w:rPr>
                <w:rStyle w:val="Strong"/>
                <w:rFonts w:ascii="Calibri" w:hAnsi="Calibri" w:cs="Calibri"/>
                <w:b w:val="0"/>
                <w:bCs w:val="0"/>
                <w:sz w:val="24"/>
              </w:rPr>
              <w:t>•</w:t>
            </w:r>
            <w:r w:rsidR="003D1B71" w:rsidRPr="006E0EEF">
              <w:rPr>
                <w:rFonts w:ascii="Calibri" w:hAnsi="Calibri" w:cs="Calibri"/>
                <w:b/>
                <w:bCs/>
                <w:sz w:val="24"/>
              </w:rPr>
              <w:t xml:space="preserve"> </w:t>
            </w:r>
            <w:r w:rsidRPr="006E0EEF">
              <w:rPr>
                <w:rFonts w:ascii="Calibri" w:hAnsi="Calibri" w:cs="Calibri"/>
                <w:b/>
                <w:bCs/>
                <w:sz w:val="24"/>
              </w:rPr>
              <w:t>INTERNAL SECURITY</w:t>
            </w:r>
            <w:r w:rsidR="003D1B71" w:rsidRPr="006E0EEF">
              <w:rPr>
                <w:rFonts w:ascii="Calibri" w:hAnsi="Calibri" w:cs="Calibri"/>
                <w:b/>
                <w:bCs/>
                <w:sz w:val="24"/>
              </w:rPr>
              <w:t xml:space="preserve"> </w:t>
            </w:r>
            <w:r w:rsidR="003D1B71" w:rsidRPr="006E0EEF">
              <w:rPr>
                <w:rStyle w:val="Strong"/>
                <w:rFonts w:ascii="Calibri" w:hAnsi="Calibri" w:cs="Calibri"/>
                <w:b w:val="0"/>
                <w:bCs w:val="0"/>
                <w:sz w:val="24"/>
              </w:rPr>
              <w:t>•</w:t>
            </w:r>
            <w:r w:rsidR="003D1B71" w:rsidRPr="006E0EEF">
              <w:rPr>
                <w:rFonts w:ascii="Calibri" w:hAnsi="Calibri" w:cs="Calibri"/>
                <w:b/>
                <w:bCs/>
                <w:sz w:val="24"/>
              </w:rPr>
              <w:t xml:space="preserve"> </w:t>
            </w:r>
            <w:r w:rsidRPr="006E0EEF">
              <w:rPr>
                <w:rFonts w:ascii="Calibri" w:hAnsi="Calibri" w:cs="Calibri"/>
                <w:b/>
                <w:bCs/>
                <w:sz w:val="24"/>
              </w:rPr>
              <w:t>TRAVELLERS INTERNATIONAL @RESORT WORLD MANILA</w:t>
            </w:r>
          </w:p>
          <w:p w14:paraId="65AE50D8" w14:textId="77777777" w:rsidR="006E0EEF" w:rsidRPr="006E0EEF" w:rsidRDefault="006E0EEF" w:rsidP="00AC6C7E">
            <w:pPr>
              <w:pStyle w:val="Experience"/>
              <w:rPr>
                <w:rFonts w:ascii="Calibri" w:hAnsi="Calibri" w:cs="Calibri"/>
                <w:b/>
                <w:bCs/>
                <w:color w:val="FF0000"/>
                <w:sz w:val="24"/>
                <w:u w:val="single"/>
              </w:rPr>
            </w:pPr>
            <w:r w:rsidRPr="006E0EEF">
              <w:rPr>
                <w:rFonts w:ascii="Calibri" w:hAnsi="Calibri" w:cs="Calibri"/>
                <w:b/>
                <w:bCs/>
                <w:color w:val="FF0000"/>
                <w:sz w:val="24"/>
                <w:u w:val="single"/>
              </w:rPr>
              <w:t>JOB DESCRIPTION</w:t>
            </w:r>
          </w:p>
          <w:p w14:paraId="6B60521F" w14:textId="77777777" w:rsidR="006E0EEF" w:rsidRPr="00A75452" w:rsidRDefault="006E0EEF" w:rsidP="00A75452">
            <w:pPr>
              <w:pStyle w:val="NoSpacing"/>
              <w:numPr>
                <w:ilvl w:val="0"/>
                <w:numId w:val="9"/>
              </w:numPr>
              <w:rPr>
                <w:sz w:val="20"/>
                <w:szCs w:val="20"/>
                <w:u w:val="single"/>
              </w:rPr>
            </w:pPr>
            <w:r w:rsidRPr="00A75452">
              <w:rPr>
                <w:sz w:val="20"/>
                <w:szCs w:val="20"/>
              </w:rPr>
              <w:t>DO ALL SENSITIVE TRANSACTIONS INSIDE THE CASINO PREMISES LIKE ESCORTING OF PLAYING CARDS, DICE TILES AND ANY SENSITIVE TOOLS /EQUIPMENT USING FOR TABLE GAMES AND LOT MACHINES.</w:t>
            </w:r>
          </w:p>
          <w:p w14:paraId="693B5F6D" w14:textId="77777777" w:rsidR="006E0EEF" w:rsidRPr="00A75452" w:rsidRDefault="006E0EEF" w:rsidP="00A75452">
            <w:pPr>
              <w:pStyle w:val="NoSpacing"/>
              <w:numPr>
                <w:ilvl w:val="0"/>
                <w:numId w:val="9"/>
              </w:numPr>
              <w:rPr>
                <w:sz w:val="20"/>
                <w:szCs w:val="20"/>
                <w:u w:val="single"/>
              </w:rPr>
            </w:pPr>
            <w:r w:rsidRPr="00A75452">
              <w:rPr>
                <w:sz w:val="20"/>
                <w:szCs w:val="20"/>
              </w:rPr>
              <w:t>ESCORTING OF THE ASSETS OF THE CASINO</w:t>
            </w:r>
            <w:r w:rsidR="004054D7" w:rsidRPr="00A75452">
              <w:rPr>
                <w:sz w:val="20"/>
                <w:szCs w:val="20"/>
              </w:rPr>
              <w:t xml:space="preserve"> (</w:t>
            </w:r>
            <w:r w:rsidR="004054D7" w:rsidRPr="00A75452">
              <w:rPr>
                <w:color w:val="FF0000"/>
                <w:sz w:val="20"/>
                <w:szCs w:val="20"/>
              </w:rPr>
              <w:t>MONEY</w:t>
            </w:r>
            <w:r w:rsidR="004054D7" w:rsidRPr="00A75452">
              <w:rPr>
                <w:sz w:val="20"/>
                <w:szCs w:val="20"/>
              </w:rPr>
              <w:t>) AND CHIPS.</w:t>
            </w:r>
          </w:p>
          <w:p w14:paraId="25C8D5A8" w14:textId="77777777" w:rsidR="004054D7" w:rsidRPr="00A75452" w:rsidRDefault="004054D7" w:rsidP="00A75452">
            <w:pPr>
              <w:pStyle w:val="NoSpacing"/>
              <w:numPr>
                <w:ilvl w:val="0"/>
                <w:numId w:val="9"/>
              </w:numPr>
              <w:rPr>
                <w:sz w:val="20"/>
                <w:szCs w:val="20"/>
                <w:u w:val="single"/>
              </w:rPr>
            </w:pPr>
            <w:r w:rsidRPr="00A75452">
              <w:rPr>
                <w:sz w:val="20"/>
                <w:szCs w:val="20"/>
              </w:rPr>
              <w:t>MONITORING AND PROFILING OF PERSON WHO ENTERED AT THE CASINO THAT CAN PERFORMS MOOCHING, TIP BEGGING, PROLONGED LOITERING, CHIP GRABBING, STEALING, CREATING COMMOTION, AND ANY UNNECESSARY ACTIVITIES/BUSINESS.</w:t>
            </w:r>
          </w:p>
          <w:p w14:paraId="24B94794" w14:textId="77777777" w:rsidR="004054D7" w:rsidRPr="00A75452" w:rsidRDefault="004054D7" w:rsidP="00A75452">
            <w:pPr>
              <w:pStyle w:val="NoSpacing"/>
              <w:numPr>
                <w:ilvl w:val="0"/>
                <w:numId w:val="9"/>
              </w:numPr>
              <w:rPr>
                <w:sz w:val="20"/>
                <w:szCs w:val="20"/>
                <w:u w:val="single"/>
              </w:rPr>
            </w:pPr>
            <w:r w:rsidRPr="00A75452">
              <w:rPr>
                <w:sz w:val="20"/>
                <w:szCs w:val="20"/>
              </w:rPr>
              <w:t>GIVING GOOD CUSTOMER SERVICES THRU SMILE AND GREETINGS AND SERVICE THAT MAKE GUEST SATISFACTON.</w:t>
            </w:r>
          </w:p>
          <w:p w14:paraId="72FBBF6C" w14:textId="77777777" w:rsidR="004054D7" w:rsidRPr="00A75452" w:rsidRDefault="0009603C" w:rsidP="00A75452">
            <w:pPr>
              <w:pStyle w:val="NoSpacing"/>
              <w:numPr>
                <w:ilvl w:val="0"/>
                <w:numId w:val="9"/>
              </w:numPr>
              <w:rPr>
                <w:sz w:val="20"/>
                <w:szCs w:val="20"/>
                <w:u w:val="single"/>
              </w:rPr>
            </w:pPr>
            <w:r w:rsidRPr="00A75452">
              <w:rPr>
                <w:sz w:val="20"/>
                <w:szCs w:val="20"/>
              </w:rPr>
              <w:t>DO FRISKING IN ALL ENTRANCES OF THE PREMISES AND INTERCEPTING PROHIBITED ITEMS LIKE DEADLY WEAPONS AND THINGS CAN SCAM CASINO.</w:t>
            </w:r>
          </w:p>
          <w:p w14:paraId="3EEB7717" w14:textId="77777777" w:rsidR="00A75452" w:rsidRPr="00A75452" w:rsidRDefault="00A75452" w:rsidP="00A75452">
            <w:pPr>
              <w:pStyle w:val="NoSpacing"/>
              <w:ind w:left="720"/>
              <w:rPr>
                <w:sz w:val="20"/>
                <w:szCs w:val="20"/>
                <w:u w:val="single"/>
              </w:rPr>
            </w:pPr>
          </w:p>
          <w:p w14:paraId="6A4473B6" w14:textId="77777777" w:rsidR="003D1B71" w:rsidRPr="0009603C" w:rsidRDefault="0009603C" w:rsidP="00AC6C7E">
            <w:pPr>
              <w:pStyle w:val="Dates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09603C">
              <w:rPr>
                <w:rFonts w:ascii="Calibri" w:hAnsi="Calibri" w:cs="Calibri"/>
                <w:sz w:val="22"/>
                <w:szCs w:val="22"/>
                <w:u w:val="single"/>
              </w:rPr>
              <w:t>AUG 2007 TO DEC 2008</w:t>
            </w:r>
          </w:p>
          <w:p w14:paraId="5F17FC76" w14:textId="77777777" w:rsidR="003D1B71" w:rsidRDefault="0009603C" w:rsidP="00AC6C7E">
            <w:pPr>
              <w:pStyle w:val="Experience"/>
              <w:rPr>
                <w:rFonts w:ascii="Calibri" w:hAnsi="Calibri" w:cs="Calibri"/>
                <w:b/>
                <w:bCs/>
                <w:sz w:val="24"/>
              </w:rPr>
            </w:pPr>
            <w:r w:rsidRPr="0009603C">
              <w:rPr>
                <w:b/>
                <w:bCs/>
                <w:sz w:val="24"/>
              </w:rPr>
              <w:t>WAFER LEVEL PACKAGING</w:t>
            </w:r>
            <w:r w:rsidR="003D1B71" w:rsidRPr="0009603C">
              <w:rPr>
                <w:rStyle w:val="Strong"/>
                <w:rFonts w:ascii="Calibri" w:hAnsi="Calibri" w:cs="Calibri"/>
                <w:b w:val="0"/>
                <w:bCs w:val="0"/>
                <w:sz w:val="24"/>
              </w:rPr>
              <w:t>•</w:t>
            </w:r>
            <w:r w:rsidR="003D1B71" w:rsidRPr="0009603C">
              <w:rPr>
                <w:rFonts w:ascii="Calibri" w:hAnsi="Calibri" w:cs="Calibri"/>
                <w:b/>
                <w:bCs/>
                <w:sz w:val="24"/>
              </w:rPr>
              <w:t xml:space="preserve"> </w:t>
            </w:r>
            <w:r w:rsidRPr="0009603C">
              <w:rPr>
                <w:rFonts w:ascii="Calibri" w:hAnsi="Calibri" w:cs="Calibri"/>
                <w:b/>
                <w:bCs/>
                <w:sz w:val="24"/>
              </w:rPr>
              <w:t>PRODUCTION OPERATOR</w:t>
            </w:r>
            <w:r w:rsidR="003D1B71" w:rsidRPr="0009603C">
              <w:rPr>
                <w:rFonts w:ascii="Calibri" w:hAnsi="Calibri" w:cs="Calibri"/>
                <w:b/>
                <w:bCs/>
                <w:sz w:val="24"/>
              </w:rPr>
              <w:t xml:space="preserve"> </w:t>
            </w:r>
            <w:r w:rsidR="003D1B71" w:rsidRPr="0009603C">
              <w:rPr>
                <w:rStyle w:val="Strong"/>
                <w:rFonts w:ascii="Calibri" w:hAnsi="Calibri" w:cs="Calibri"/>
                <w:b w:val="0"/>
                <w:bCs w:val="0"/>
                <w:sz w:val="24"/>
              </w:rPr>
              <w:t>•</w:t>
            </w:r>
            <w:r w:rsidR="003D1B71" w:rsidRPr="0009603C">
              <w:rPr>
                <w:rFonts w:ascii="Calibri" w:hAnsi="Calibri" w:cs="Calibri"/>
                <w:b/>
                <w:bCs/>
                <w:sz w:val="24"/>
              </w:rPr>
              <w:t xml:space="preserve"> </w:t>
            </w:r>
            <w:r w:rsidRPr="0009603C">
              <w:rPr>
                <w:rFonts w:ascii="Calibri" w:hAnsi="Calibri" w:cs="Calibri"/>
                <w:b/>
                <w:bCs/>
                <w:sz w:val="24"/>
              </w:rPr>
              <w:t>MAXIMS PHILIPPINES OPERATING CORPORATION</w:t>
            </w:r>
          </w:p>
          <w:p w14:paraId="363D118F" w14:textId="77777777" w:rsidR="00A75452" w:rsidRDefault="00A75452" w:rsidP="00AC6C7E">
            <w:pPr>
              <w:pStyle w:val="Experience"/>
              <w:rPr>
                <w:rFonts w:ascii="Calibri" w:hAnsi="Calibri" w:cs="Calibri"/>
                <w:b/>
                <w:bCs/>
                <w:color w:val="FF0000"/>
                <w:sz w:val="24"/>
                <w:u w:val="single"/>
              </w:rPr>
            </w:pPr>
            <w:r w:rsidRPr="00A75452">
              <w:rPr>
                <w:rFonts w:ascii="Calibri" w:hAnsi="Calibri" w:cs="Calibri"/>
                <w:b/>
                <w:bCs/>
                <w:color w:val="FF0000"/>
                <w:sz w:val="24"/>
                <w:u w:val="single"/>
              </w:rPr>
              <w:t>JOB DESCRIPTION</w:t>
            </w:r>
          </w:p>
          <w:p w14:paraId="5FD77ADB" w14:textId="77777777" w:rsidR="00A75452" w:rsidRPr="00E76BE7" w:rsidRDefault="00A75452" w:rsidP="00E76BE7">
            <w:pPr>
              <w:pStyle w:val="NoSpacing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E76BE7">
              <w:rPr>
                <w:sz w:val="20"/>
                <w:szCs w:val="20"/>
              </w:rPr>
              <w:t>WAFER-SCALING INTEGRATING</w:t>
            </w:r>
          </w:p>
          <w:p w14:paraId="68911094" w14:textId="77777777" w:rsidR="00A75452" w:rsidRPr="00E76BE7" w:rsidRDefault="00A75452" w:rsidP="00E76BE7">
            <w:pPr>
              <w:pStyle w:val="NoSpacing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E76BE7">
              <w:rPr>
                <w:sz w:val="20"/>
                <w:szCs w:val="20"/>
              </w:rPr>
              <w:t>SLICING THE WAFER IN INDIVIDUAL CIRCUITS (DICE) AND THEN PACKAGING THEM.</w:t>
            </w:r>
          </w:p>
          <w:p w14:paraId="2035E29F" w14:textId="77777777" w:rsidR="00A75452" w:rsidRPr="00E76BE7" w:rsidRDefault="00A75452" w:rsidP="00E76BE7">
            <w:pPr>
              <w:pStyle w:val="NoSpacing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E76BE7">
              <w:rPr>
                <w:sz w:val="20"/>
                <w:szCs w:val="20"/>
              </w:rPr>
              <w:t>SOLDER OF BUMPS TO INTEGRATED CIRCUITS WHILL STILL IN THE WAFER DICING</w:t>
            </w:r>
          </w:p>
          <w:p w14:paraId="4E43B3F8" w14:textId="77777777" w:rsidR="00A75452" w:rsidRPr="00E76BE7" w:rsidRDefault="00A75452" w:rsidP="00E76BE7">
            <w:pPr>
              <w:pStyle w:val="NoSpacing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E76BE7">
              <w:rPr>
                <w:sz w:val="20"/>
                <w:szCs w:val="20"/>
              </w:rPr>
              <w:t>CHIP SCALE PACKAGING</w:t>
            </w:r>
          </w:p>
          <w:p w14:paraId="165C1281" w14:textId="77777777" w:rsidR="00A75452" w:rsidRPr="00E76BE7" w:rsidRDefault="00A75452" w:rsidP="00E76BE7">
            <w:pPr>
              <w:pStyle w:val="NoSpacing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E76BE7">
              <w:rPr>
                <w:sz w:val="20"/>
                <w:szCs w:val="20"/>
              </w:rPr>
              <w:t>WAFER BONDING</w:t>
            </w:r>
          </w:p>
          <w:p w14:paraId="653E976F" w14:textId="77777777" w:rsidR="00A75452" w:rsidRDefault="00A75452" w:rsidP="00E76BE7">
            <w:pPr>
              <w:pStyle w:val="NoSpacing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E76BE7">
              <w:rPr>
                <w:sz w:val="20"/>
                <w:szCs w:val="20"/>
              </w:rPr>
              <w:t>OPERATING MUHLBAUER MACHINE FOR WAFER MAPPING</w:t>
            </w:r>
          </w:p>
          <w:p w14:paraId="2D445C7C" w14:textId="77777777" w:rsidR="002625AF" w:rsidRDefault="002625AF" w:rsidP="002625AF">
            <w:pPr>
              <w:pStyle w:val="NoSpacing"/>
              <w:ind w:left="720"/>
              <w:rPr>
                <w:sz w:val="20"/>
                <w:szCs w:val="20"/>
              </w:rPr>
            </w:pPr>
          </w:p>
          <w:p w14:paraId="329CCEC0" w14:textId="77777777" w:rsidR="003D1B71" w:rsidRPr="00D11B62" w:rsidRDefault="00D11B62" w:rsidP="00AC6C7E">
            <w:pPr>
              <w:pStyle w:val="Dates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D11B62">
              <w:rPr>
                <w:rFonts w:ascii="Calibri" w:hAnsi="Calibri" w:cs="Calibri"/>
                <w:sz w:val="22"/>
                <w:szCs w:val="22"/>
                <w:u w:val="single"/>
              </w:rPr>
              <w:t>JUNE 2006 TO NOV 2006</w:t>
            </w:r>
          </w:p>
          <w:p w14:paraId="44B45D16" w14:textId="77777777" w:rsidR="002E2861" w:rsidRDefault="00D11B62" w:rsidP="00D11B62">
            <w:pPr>
              <w:pStyle w:val="Experience"/>
              <w:rPr>
                <w:rFonts w:ascii="Calibri" w:hAnsi="Calibri" w:cs="Calibri"/>
                <w:b/>
                <w:bCs/>
                <w:sz w:val="24"/>
              </w:rPr>
            </w:pPr>
            <w:r w:rsidRPr="00D11B62">
              <w:rPr>
                <w:rFonts w:ascii="Calibri" w:hAnsi="Calibri" w:cs="Calibri"/>
                <w:b/>
                <w:bCs/>
                <w:sz w:val="24"/>
              </w:rPr>
              <w:t>QUALITY ASSURANCE</w:t>
            </w:r>
            <w:r w:rsidR="003D1B71" w:rsidRPr="00D11B62">
              <w:rPr>
                <w:rStyle w:val="Strong"/>
                <w:rFonts w:ascii="Calibri" w:hAnsi="Calibri" w:cs="Calibri"/>
                <w:b w:val="0"/>
                <w:bCs w:val="0"/>
                <w:sz w:val="24"/>
              </w:rPr>
              <w:t>•</w:t>
            </w:r>
            <w:r w:rsidR="003D1B71" w:rsidRPr="00D11B62">
              <w:rPr>
                <w:rFonts w:ascii="Calibri" w:hAnsi="Calibri" w:cs="Calibri"/>
                <w:b/>
                <w:bCs/>
                <w:sz w:val="24"/>
              </w:rPr>
              <w:t xml:space="preserve"> </w:t>
            </w:r>
            <w:r w:rsidRPr="00D11B62">
              <w:rPr>
                <w:rFonts w:ascii="Calibri" w:hAnsi="Calibri" w:cs="Calibri"/>
                <w:b/>
                <w:bCs/>
                <w:sz w:val="24"/>
              </w:rPr>
              <w:t>GLAZE BALLMILL OPERATOR</w:t>
            </w:r>
            <w:r w:rsidR="003D1B71" w:rsidRPr="00D11B62">
              <w:rPr>
                <w:rFonts w:ascii="Calibri" w:hAnsi="Calibri" w:cs="Calibri"/>
                <w:b/>
                <w:bCs/>
                <w:sz w:val="24"/>
              </w:rPr>
              <w:t xml:space="preserve"> </w:t>
            </w:r>
            <w:r w:rsidR="003D1B71" w:rsidRPr="00D11B62">
              <w:rPr>
                <w:rStyle w:val="Strong"/>
                <w:rFonts w:ascii="Calibri" w:hAnsi="Calibri" w:cs="Calibri"/>
                <w:b w:val="0"/>
                <w:bCs w:val="0"/>
                <w:sz w:val="24"/>
              </w:rPr>
              <w:t>•</w:t>
            </w:r>
            <w:r w:rsidR="003D1B71" w:rsidRPr="00D11B62">
              <w:rPr>
                <w:rFonts w:ascii="Calibri" w:hAnsi="Calibri" w:cs="Calibri"/>
                <w:b/>
                <w:bCs/>
                <w:sz w:val="24"/>
              </w:rPr>
              <w:t xml:space="preserve"> </w:t>
            </w:r>
            <w:r w:rsidRPr="00D11B62">
              <w:rPr>
                <w:rFonts w:ascii="Calibri" w:hAnsi="Calibri" w:cs="Calibri"/>
                <w:b/>
                <w:bCs/>
                <w:sz w:val="24"/>
              </w:rPr>
              <w:t>EUROTILES INDUSTRIAL CORPORATION</w:t>
            </w:r>
          </w:p>
          <w:p w14:paraId="5663FDD1" w14:textId="77777777" w:rsidR="00D11B62" w:rsidRPr="002E2861" w:rsidRDefault="00D11B62" w:rsidP="00D11B62">
            <w:pPr>
              <w:pStyle w:val="Experience"/>
              <w:rPr>
                <w:rFonts w:ascii="Calibri" w:hAnsi="Calibri" w:cs="Calibri"/>
                <w:b/>
                <w:bCs/>
                <w:sz w:val="24"/>
              </w:rPr>
            </w:pPr>
            <w:r w:rsidRPr="00A75452">
              <w:rPr>
                <w:rFonts w:ascii="Calibri" w:hAnsi="Calibri" w:cs="Calibri"/>
                <w:b/>
                <w:bCs/>
                <w:color w:val="FF0000"/>
                <w:sz w:val="24"/>
                <w:u w:val="single"/>
              </w:rPr>
              <w:t>JOB DESCRIPTION</w:t>
            </w:r>
          </w:p>
          <w:p w14:paraId="550D192F" w14:textId="21DB0825" w:rsidR="00D11B62" w:rsidRPr="00D11B62" w:rsidRDefault="00D11B62" w:rsidP="00D11B62">
            <w:pPr>
              <w:pStyle w:val="NoSpacing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D11B62">
              <w:rPr>
                <w:sz w:val="20"/>
                <w:szCs w:val="20"/>
              </w:rPr>
              <w:t xml:space="preserve">TESTING OF STRENGTH, </w:t>
            </w:r>
            <w:r w:rsidR="00C775DE" w:rsidRPr="00D11B62">
              <w:rPr>
                <w:sz w:val="20"/>
                <w:szCs w:val="20"/>
              </w:rPr>
              <w:t>SHAPE, TEXTURE, COLOR</w:t>
            </w:r>
            <w:r w:rsidRPr="00D11B62">
              <w:rPr>
                <w:sz w:val="20"/>
                <w:szCs w:val="20"/>
              </w:rPr>
              <w:t>, AND THE QUALITY OF A TILES.</w:t>
            </w:r>
          </w:p>
          <w:p w14:paraId="728C0D3E" w14:textId="77777777" w:rsidR="00D11B62" w:rsidRPr="00D11B62" w:rsidRDefault="00D11B62" w:rsidP="00D11B62">
            <w:pPr>
              <w:pStyle w:val="NoSpacing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D11B62">
              <w:rPr>
                <w:sz w:val="20"/>
                <w:szCs w:val="20"/>
              </w:rPr>
              <w:t>CREATING OF NEW STYLE AND DESIGN.</w:t>
            </w:r>
          </w:p>
          <w:p w14:paraId="01E4F651" w14:textId="77777777" w:rsidR="00D11B62" w:rsidRPr="00D11B62" w:rsidRDefault="00D11B62" w:rsidP="00D11B62">
            <w:pPr>
              <w:pStyle w:val="NoSpacing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D11B62">
              <w:rPr>
                <w:sz w:val="20"/>
                <w:szCs w:val="20"/>
              </w:rPr>
              <w:t>CHECKING OF THE QUALITY OF GROUT BY WEIGHING.</w:t>
            </w:r>
          </w:p>
          <w:p w14:paraId="47CA3F64" w14:textId="77777777" w:rsidR="00D11B62" w:rsidRPr="00D11B62" w:rsidRDefault="00D11B62" w:rsidP="00D11B62">
            <w:pPr>
              <w:pStyle w:val="NoSpacing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D11B62">
              <w:rPr>
                <w:sz w:val="20"/>
                <w:szCs w:val="20"/>
              </w:rPr>
              <w:t>CLASSIFIES OF THE CLASS OF A TILEBY ITS STANDARD.</w:t>
            </w:r>
          </w:p>
          <w:p w14:paraId="34EEC17D" w14:textId="77777777" w:rsidR="00D11B62" w:rsidRPr="00D11B62" w:rsidRDefault="00D11B62" w:rsidP="00D11B62">
            <w:pPr>
              <w:pStyle w:val="NoSpacing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D11B62">
              <w:rPr>
                <w:sz w:val="20"/>
                <w:szCs w:val="20"/>
              </w:rPr>
              <w:t>MEASURES THE QUALITY OF THE COMPONENTS AND ELEMENTS IN MAKING TILES.</w:t>
            </w:r>
          </w:p>
          <w:p w14:paraId="4681A0F1" w14:textId="77777777" w:rsidR="00D11B62" w:rsidRDefault="00D11B62" w:rsidP="00D11B62">
            <w:pPr>
              <w:pStyle w:val="NoSpacing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D11B62">
              <w:rPr>
                <w:sz w:val="20"/>
                <w:szCs w:val="20"/>
              </w:rPr>
              <w:t>OPERATES OF</w:t>
            </w:r>
            <w:r w:rsidR="002E2861">
              <w:rPr>
                <w:sz w:val="20"/>
                <w:szCs w:val="20"/>
              </w:rPr>
              <w:t xml:space="preserve"> </w:t>
            </w:r>
            <w:r w:rsidR="003830D8">
              <w:rPr>
                <w:sz w:val="20"/>
                <w:szCs w:val="20"/>
              </w:rPr>
              <w:t>BALLMILL</w:t>
            </w:r>
          </w:p>
          <w:p w14:paraId="4BD1FE73" w14:textId="77777777" w:rsidR="002625AF" w:rsidRDefault="002625AF" w:rsidP="002625AF">
            <w:pPr>
              <w:pStyle w:val="Heading2"/>
              <w:rPr>
                <w:rFonts w:ascii="Calibri" w:hAnsi="Calibri" w:cs="Calibri"/>
                <w:color w:val="0072C7"/>
                <w:sz w:val="40"/>
                <w:szCs w:val="40"/>
              </w:rPr>
            </w:pPr>
            <w:r>
              <w:rPr>
                <w:rFonts w:ascii="Calibri" w:hAnsi="Calibri" w:cs="Calibri"/>
                <w:color w:val="0072C7"/>
                <w:sz w:val="40"/>
                <w:szCs w:val="40"/>
              </w:rPr>
              <w:lastRenderedPageBreak/>
              <w:t>TRAININGS &amp; SEMINARS</w:t>
            </w:r>
          </w:p>
          <w:p w14:paraId="521B6ECC" w14:textId="77777777" w:rsidR="002625AF" w:rsidRDefault="002625AF" w:rsidP="002625AF"/>
          <w:p w14:paraId="01766CF8" w14:textId="77777777" w:rsidR="002625AF" w:rsidRDefault="002625AF" w:rsidP="002625AF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APRIL</w:t>
            </w:r>
            <w:r w:rsidR="00C01B6D">
              <w:rPr>
                <w:b/>
                <w:bCs/>
                <w:u w:val="single"/>
              </w:rPr>
              <w:t xml:space="preserve"> 20-21 2015</w:t>
            </w:r>
          </w:p>
          <w:p w14:paraId="373F05F0" w14:textId="77777777" w:rsidR="00C01B6D" w:rsidRDefault="00C01B6D" w:rsidP="002625A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OBSERVATION DESCRIPTION EXERCISE (ODEX) AND </w:t>
            </w:r>
          </w:p>
          <w:p w14:paraId="07D3A999" w14:textId="77777777" w:rsidR="00C01B6D" w:rsidRDefault="00C01B6D" w:rsidP="002625A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MEMORY TRAINING </w:t>
            </w:r>
          </w:p>
          <w:p w14:paraId="5E1E169E" w14:textId="77777777" w:rsidR="00C01B6D" w:rsidRDefault="00C01B6D" w:rsidP="002625AF">
            <w:pPr>
              <w:rPr>
                <w:b/>
                <w:bCs/>
                <w:sz w:val="24"/>
                <w:szCs w:val="24"/>
              </w:rPr>
            </w:pPr>
          </w:p>
          <w:p w14:paraId="4356828A" w14:textId="77777777" w:rsidR="00C01B6D" w:rsidRDefault="00C01B6D" w:rsidP="00C01B6D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FEB 5 2015</w:t>
            </w:r>
          </w:p>
          <w:p w14:paraId="68DACB7C" w14:textId="77777777" w:rsidR="00C01B6D" w:rsidRDefault="00C01B6D" w:rsidP="00C01B6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FIRE BRIGADE: FIREFIGHTING TEAM SPECIALIZATION</w:t>
            </w:r>
          </w:p>
          <w:p w14:paraId="2CBD4EB5" w14:textId="77777777" w:rsidR="00C01B6D" w:rsidRDefault="00C01B6D" w:rsidP="00C01B6D">
            <w:pPr>
              <w:rPr>
                <w:b/>
                <w:bCs/>
                <w:sz w:val="24"/>
                <w:szCs w:val="24"/>
              </w:rPr>
            </w:pPr>
          </w:p>
          <w:p w14:paraId="7581367D" w14:textId="77777777" w:rsidR="00C01B6D" w:rsidRDefault="00C01B6D" w:rsidP="00C01B6D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APRIL 30 2013</w:t>
            </w:r>
          </w:p>
          <w:p w14:paraId="79145736" w14:textId="77777777" w:rsidR="00C01B6D" w:rsidRDefault="00C01B6D" w:rsidP="00C01B6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SECURITY CARE WORKSHOP</w:t>
            </w:r>
          </w:p>
          <w:p w14:paraId="1C62B1EC" w14:textId="77777777" w:rsidR="005849BE" w:rsidRDefault="005849BE" w:rsidP="005849BE">
            <w:pPr>
              <w:pStyle w:val="Heading2"/>
              <w:rPr>
                <w:rFonts w:ascii="Calibri" w:hAnsi="Calibri" w:cs="Calibri"/>
                <w:color w:val="0072C7"/>
                <w:sz w:val="40"/>
                <w:szCs w:val="40"/>
              </w:rPr>
            </w:pPr>
            <w:r>
              <w:rPr>
                <w:rFonts w:ascii="Calibri" w:hAnsi="Calibri" w:cs="Calibri"/>
                <w:color w:val="0072C7"/>
                <w:sz w:val="40"/>
                <w:szCs w:val="40"/>
              </w:rPr>
              <w:t>HIGHIEST EDUCATIONAL ATTENDED</w:t>
            </w:r>
          </w:p>
          <w:p w14:paraId="11507597" w14:textId="77777777" w:rsidR="005849BE" w:rsidRDefault="005849BE" w:rsidP="005849B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BS INDUSTRIAL ENGINEERING 4</w:t>
            </w:r>
            <w:r w:rsidRPr="005849BE">
              <w:rPr>
                <w:b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b/>
                <w:bCs/>
                <w:sz w:val="24"/>
                <w:szCs w:val="24"/>
              </w:rPr>
              <w:t xml:space="preserve"> YEAR LEVEL</w:t>
            </w:r>
          </w:p>
          <w:p w14:paraId="56BBE6F0" w14:textId="77777777" w:rsidR="005849BE" w:rsidRDefault="005849BE" w:rsidP="005849BE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 LA SALLE UNIVERSITY –</w:t>
            </w:r>
            <w:r w:rsidRPr="005849BE">
              <w:rPr>
                <w:b/>
                <w:bCs/>
                <w:sz w:val="24"/>
                <w:szCs w:val="24"/>
              </w:rPr>
              <w:t xml:space="preserve"> </w:t>
            </w:r>
            <w:r w:rsidRPr="005849BE">
              <w:rPr>
                <w:b/>
                <w:bCs/>
                <w:color w:val="000000" w:themeColor="text1"/>
                <w:sz w:val="24"/>
                <w:szCs w:val="24"/>
              </w:rPr>
              <w:t>DASMARIÑAS</w:t>
            </w:r>
          </w:p>
          <w:p w14:paraId="29DD01EB" w14:textId="77777777" w:rsidR="005849BE" w:rsidRDefault="005849BE" w:rsidP="005849BE">
            <w:pPr>
              <w:pStyle w:val="Heading2"/>
              <w:rPr>
                <w:rFonts w:ascii="Calibri" w:hAnsi="Calibri" w:cs="Calibri"/>
                <w:color w:val="0072C7"/>
                <w:sz w:val="40"/>
                <w:szCs w:val="40"/>
              </w:rPr>
            </w:pPr>
            <w:r>
              <w:rPr>
                <w:rFonts w:ascii="Calibri" w:hAnsi="Calibri" w:cs="Calibri"/>
                <w:color w:val="0072C7"/>
                <w:sz w:val="40"/>
                <w:szCs w:val="40"/>
              </w:rPr>
              <w:t>CHARACTER REFERENCES</w:t>
            </w:r>
          </w:p>
          <w:p w14:paraId="1E9F6DEA" w14:textId="77777777" w:rsidR="005849BE" w:rsidRDefault="005849BE" w:rsidP="005849BE"/>
          <w:p w14:paraId="65486B4E" w14:textId="4886FC4C" w:rsidR="005849BE" w:rsidRPr="005849BE" w:rsidRDefault="007B7634" w:rsidP="005849B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MS. </w:t>
            </w:r>
            <w:r w:rsidR="00B36A39">
              <w:rPr>
                <w:b/>
                <w:bCs/>
                <w:sz w:val="24"/>
                <w:szCs w:val="24"/>
              </w:rPr>
              <w:t>ANNETTE JOY ILAGAN</w:t>
            </w:r>
          </w:p>
          <w:p w14:paraId="264987DC" w14:textId="062E5DB0" w:rsidR="005849BE" w:rsidRDefault="00A60226" w:rsidP="005849BE">
            <w:pPr>
              <w:rPr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</w:rPr>
            </w:pPr>
            <w:r>
              <w:rPr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</w:rPr>
              <w:t>GAMING SECURITY MANAGER</w:t>
            </w:r>
          </w:p>
          <w:p w14:paraId="701BE383" w14:textId="31588DC5" w:rsidR="007B7634" w:rsidRDefault="00B36A39" w:rsidP="005849BE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@RESORTS WORLD MANILA</w:t>
            </w:r>
          </w:p>
          <w:p w14:paraId="5522C658" w14:textId="193FE32E" w:rsidR="007B7634" w:rsidRPr="007B7634" w:rsidRDefault="00B36A39" w:rsidP="005849BE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CONTACT NO. 09178788712</w:t>
            </w:r>
          </w:p>
          <w:p w14:paraId="6DEDD018" w14:textId="77777777" w:rsidR="00AF0CC2" w:rsidRDefault="00AF0CC2" w:rsidP="005849BE">
            <w:pPr>
              <w:rPr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</w:rPr>
            </w:pPr>
          </w:p>
          <w:p w14:paraId="7993F187" w14:textId="47FAF16A" w:rsidR="00AF0CC2" w:rsidRDefault="00B36A39" w:rsidP="005849BE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MS. MARIA PIA FANDI</w:t>
            </w:r>
            <w:r w:rsidR="00A35FD6" w:rsidRPr="00A60226">
              <w:rPr>
                <w:rFonts w:ascii="Calibri" w:hAnsi="Calibri" w:cs="Arial"/>
                <w:b/>
                <w:color w:val="202124"/>
                <w:shd w:val="clear" w:color="auto" w:fill="FFFFFF"/>
              </w:rPr>
              <w:t>Ñ</w:t>
            </w:r>
            <w:r w:rsidR="00B429D9">
              <w:rPr>
                <w:rFonts w:ascii="Calibri" w:hAnsi="Calibri" w:cs="Arial"/>
                <w:b/>
                <w:color w:val="202124"/>
                <w:shd w:val="clear" w:color="auto" w:fill="FFFFFF"/>
              </w:rPr>
              <w:t>OLA</w:t>
            </w:r>
          </w:p>
          <w:p w14:paraId="3BA5D103" w14:textId="66393A76" w:rsidR="00AF0CC2" w:rsidRDefault="00A60226" w:rsidP="005849BE">
            <w:pPr>
              <w:rPr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</w:rPr>
            </w:pPr>
            <w:r>
              <w:rPr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</w:rPr>
              <w:t>GAMING SECURITY COORDINATOR</w:t>
            </w:r>
          </w:p>
          <w:p w14:paraId="63503B6D" w14:textId="4EBCC1F3" w:rsidR="00AF0CC2" w:rsidRDefault="00A60226" w:rsidP="005849BE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@RESORTS WORLD MANILA</w:t>
            </w:r>
          </w:p>
          <w:p w14:paraId="3A695CD9" w14:textId="265F2F6E" w:rsidR="00CB580B" w:rsidRDefault="00CB580B" w:rsidP="005849BE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CONTACT NO. 09672142910</w:t>
            </w:r>
            <w:bookmarkStart w:id="0" w:name="_GoBack"/>
            <w:bookmarkEnd w:id="0"/>
          </w:p>
          <w:p w14:paraId="7894BF05" w14:textId="108FDF76" w:rsidR="007B7634" w:rsidRPr="007B7634" w:rsidRDefault="007B7634" w:rsidP="005849BE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14:paraId="1D20914E" w14:textId="7C39D0B3" w:rsidR="00AF0CC2" w:rsidRDefault="00C775DE" w:rsidP="005849BE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MR</w:t>
            </w:r>
            <w:r w:rsidR="00A60226">
              <w:rPr>
                <w:b/>
                <w:bCs/>
                <w:color w:val="000000" w:themeColor="text1"/>
                <w:sz w:val="24"/>
                <w:szCs w:val="24"/>
              </w:rPr>
              <w:t>. FREDDIE INOPIA</w:t>
            </w:r>
          </w:p>
          <w:p w14:paraId="05732F63" w14:textId="7AD62B1F" w:rsidR="00AF0CC2" w:rsidRPr="00A60226" w:rsidRDefault="00A60226" w:rsidP="005849BE">
            <w:pPr>
              <w:rPr>
                <w:b/>
                <w:bCs/>
                <w:i/>
                <w:color w:val="000000" w:themeColor="text1"/>
                <w:sz w:val="24"/>
                <w:szCs w:val="24"/>
                <w:u w:val="single"/>
              </w:rPr>
            </w:pPr>
            <w:r w:rsidRPr="00A60226">
              <w:rPr>
                <w:b/>
                <w:bCs/>
                <w:i/>
                <w:color w:val="000000" w:themeColor="text1"/>
                <w:sz w:val="24"/>
                <w:szCs w:val="24"/>
                <w:u w:val="single"/>
              </w:rPr>
              <w:t>GAMING SECURITY ASSISTANT MANAGER</w:t>
            </w:r>
          </w:p>
          <w:p w14:paraId="2EED9879" w14:textId="6F409044" w:rsidR="00AF0CC2" w:rsidRDefault="00A60226" w:rsidP="005849BE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@RESORTS WORLD MANILA</w:t>
            </w:r>
          </w:p>
          <w:p w14:paraId="63A90C4A" w14:textId="325AD370" w:rsidR="00C775DE" w:rsidRPr="00C775DE" w:rsidRDefault="00A60226" w:rsidP="005849BE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CONTACT NO. 09051309515</w:t>
            </w:r>
          </w:p>
          <w:p w14:paraId="6BFF1393" w14:textId="77777777" w:rsidR="005849BE" w:rsidRPr="005849BE" w:rsidRDefault="005849BE" w:rsidP="005849BE">
            <w:pPr>
              <w:rPr>
                <w:b/>
                <w:bCs/>
                <w:sz w:val="24"/>
                <w:szCs w:val="24"/>
                <w:u w:val="single"/>
              </w:rPr>
            </w:pPr>
          </w:p>
          <w:p w14:paraId="339EE264" w14:textId="77777777" w:rsidR="005849BE" w:rsidRDefault="005849BE" w:rsidP="00C01B6D">
            <w:pPr>
              <w:rPr>
                <w:b/>
                <w:bCs/>
                <w:sz w:val="24"/>
                <w:szCs w:val="24"/>
              </w:rPr>
            </w:pPr>
          </w:p>
          <w:p w14:paraId="715FF70F" w14:textId="77777777" w:rsidR="00C01B6D" w:rsidRPr="00C01B6D" w:rsidRDefault="00C01B6D" w:rsidP="00C01B6D">
            <w:pPr>
              <w:rPr>
                <w:b/>
                <w:bCs/>
                <w:sz w:val="24"/>
                <w:szCs w:val="24"/>
              </w:rPr>
            </w:pPr>
          </w:p>
          <w:p w14:paraId="0995E766" w14:textId="2E3279BB" w:rsidR="00C01B6D" w:rsidRPr="00C01B6D" w:rsidRDefault="00C01B6D" w:rsidP="00C01B6D">
            <w:pPr>
              <w:rPr>
                <w:b/>
                <w:bCs/>
                <w:sz w:val="24"/>
                <w:szCs w:val="24"/>
              </w:rPr>
            </w:pPr>
          </w:p>
          <w:p w14:paraId="56DAEBBA" w14:textId="77777777" w:rsidR="00C01B6D" w:rsidRDefault="00C01B6D" w:rsidP="002625AF">
            <w:pPr>
              <w:rPr>
                <w:b/>
                <w:bCs/>
                <w:sz w:val="24"/>
                <w:szCs w:val="24"/>
              </w:rPr>
            </w:pPr>
          </w:p>
          <w:p w14:paraId="279216D6" w14:textId="77777777" w:rsidR="00C01B6D" w:rsidRPr="00C01B6D" w:rsidRDefault="00C01B6D" w:rsidP="002625AF">
            <w:pPr>
              <w:rPr>
                <w:b/>
                <w:bCs/>
                <w:sz w:val="24"/>
                <w:szCs w:val="24"/>
              </w:rPr>
            </w:pPr>
          </w:p>
          <w:p w14:paraId="2A82E889" w14:textId="77777777" w:rsidR="00D11B62" w:rsidRPr="00D11B62" w:rsidRDefault="00D11B62" w:rsidP="00D11B62">
            <w:pPr>
              <w:pStyle w:val="NoSpacing"/>
              <w:rPr>
                <w:sz w:val="20"/>
                <w:szCs w:val="20"/>
              </w:rPr>
            </w:pPr>
          </w:p>
          <w:p w14:paraId="7B1F8C9C" w14:textId="77777777" w:rsidR="00D11B62" w:rsidRPr="00D11B62" w:rsidRDefault="00D11B62" w:rsidP="00AC6C7E">
            <w:pPr>
              <w:pStyle w:val="Experience"/>
              <w:rPr>
                <w:rFonts w:ascii="Calibri" w:hAnsi="Calibri" w:cs="Calibri"/>
                <w:b/>
                <w:bCs/>
                <w:sz w:val="24"/>
              </w:rPr>
            </w:pPr>
          </w:p>
          <w:p w14:paraId="04622966" w14:textId="77777777" w:rsidR="003D1B71" w:rsidRPr="00740017" w:rsidRDefault="003D1B71" w:rsidP="00AC6C7E">
            <w:pPr>
              <w:rPr>
                <w:rFonts w:ascii="Calibri" w:hAnsi="Calibri" w:cs="Calibri"/>
              </w:rPr>
            </w:pPr>
          </w:p>
          <w:p w14:paraId="44DAD0BF" w14:textId="77777777" w:rsidR="003D1B71" w:rsidRPr="00740017" w:rsidRDefault="003D1B71" w:rsidP="00AC6C7E">
            <w:pPr>
              <w:rPr>
                <w:rFonts w:ascii="Calibri" w:hAnsi="Calibri" w:cs="Calibri"/>
              </w:rPr>
            </w:pPr>
          </w:p>
          <w:p w14:paraId="19870D0D" w14:textId="77777777" w:rsidR="003D1B71" w:rsidRPr="0056708E" w:rsidRDefault="003D1B71" w:rsidP="00AC6C7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D1B71" w14:paraId="69C656C9" w14:textId="77777777" w:rsidTr="003D1B71">
        <w:trPr>
          <w:trHeight w:val="1164"/>
        </w:trPr>
        <w:tc>
          <w:tcPr>
            <w:tcW w:w="720" w:type="dxa"/>
          </w:tcPr>
          <w:p w14:paraId="0EF7B5D7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5007B413" w14:textId="77777777" w:rsidR="003D1B71" w:rsidRPr="00A75452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b/>
                <w:bCs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529414DE" w14:textId="77777777" w:rsidR="003D1B71" w:rsidRPr="00A75452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07" w:type="dxa"/>
            <w:vMerge/>
          </w:tcPr>
          <w:p w14:paraId="15F16BEE" w14:textId="77777777" w:rsidR="003D1B71" w:rsidRPr="00590471" w:rsidRDefault="003D1B71" w:rsidP="00222466"/>
        </w:tc>
      </w:tr>
      <w:tr w:rsidR="003D1B71" w14:paraId="709CE474" w14:textId="77777777" w:rsidTr="003D1B71">
        <w:trPr>
          <w:trHeight w:val="543"/>
        </w:trPr>
        <w:tc>
          <w:tcPr>
            <w:tcW w:w="720" w:type="dxa"/>
          </w:tcPr>
          <w:p w14:paraId="78FC483D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16C4998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F5113AA" wp14:editId="246C4144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62186D38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2500265" w14:textId="77777777" w:rsidR="003D1B71" w:rsidRPr="00A75452" w:rsidRDefault="00C979FF" w:rsidP="00380FD1">
            <w:pPr>
              <w:pStyle w:val="Information"/>
              <w:rPr>
                <w:b/>
                <w:bCs/>
                <w:color w:val="000000" w:themeColor="text1"/>
              </w:rPr>
            </w:pPr>
            <w:r w:rsidRPr="00A75452">
              <w:rPr>
                <w:b/>
                <w:bCs/>
                <w:color w:val="000000" w:themeColor="text1"/>
              </w:rPr>
              <w:t xml:space="preserve">BLK 12 LOT 50 </w:t>
            </w:r>
            <w:proofErr w:type="gramStart"/>
            <w:r w:rsidRPr="00A75452">
              <w:rPr>
                <w:b/>
                <w:bCs/>
                <w:color w:val="000000" w:themeColor="text1"/>
              </w:rPr>
              <w:t>ST.ANTHONY</w:t>
            </w:r>
            <w:proofErr w:type="gramEnd"/>
            <w:r w:rsidRPr="00A75452">
              <w:rPr>
                <w:b/>
                <w:bCs/>
                <w:color w:val="000000" w:themeColor="text1"/>
              </w:rPr>
              <w:t xml:space="preserve"> VILLAGE SALITRAN 3 DASMARI</w:t>
            </w:r>
            <w:r w:rsidR="004D1126" w:rsidRPr="00A75452">
              <w:rPr>
                <w:b/>
                <w:bCs/>
                <w:color w:val="000000" w:themeColor="text1"/>
              </w:rPr>
              <w:t>ÑAS, CAVITE</w:t>
            </w:r>
            <w:r w:rsidR="004B1F9B">
              <w:rPr>
                <w:b/>
                <w:bCs/>
                <w:color w:val="000000" w:themeColor="text1"/>
              </w:rPr>
              <w:t>,PHILIPPINES</w:t>
            </w:r>
          </w:p>
          <w:p w14:paraId="42789CAE" w14:textId="77777777" w:rsidR="003D1B71" w:rsidRPr="00A75452" w:rsidRDefault="003D1B71" w:rsidP="00380FD1">
            <w:pPr>
              <w:pStyle w:val="Information"/>
              <w:rPr>
                <w:b/>
                <w:bCs/>
              </w:rPr>
            </w:pPr>
          </w:p>
        </w:tc>
        <w:tc>
          <w:tcPr>
            <w:tcW w:w="423" w:type="dxa"/>
            <w:vMerge/>
          </w:tcPr>
          <w:p w14:paraId="281FA933" w14:textId="77777777" w:rsidR="003D1B71" w:rsidRPr="00A75452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07" w:type="dxa"/>
            <w:vMerge/>
          </w:tcPr>
          <w:p w14:paraId="61AACD8F" w14:textId="77777777" w:rsidR="003D1B71" w:rsidRDefault="003D1B71" w:rsidP="005801E5">
            <w:pPr>
              <w:pStyle w:val="Heading1"/>
            </w:pPr>
          </w:p>
        </w:tc>
      </w:tr>
      <w:tr w:rsidR="003D1B71" w14:paraId="3417CFE3" w14:textId="77777777" w:rsidTr="003D1B71">
        <w:trPr>
          <w:trHeight w:val="183"/>
        </w:trPr>
        <w:tc>
          <w:tcPr>
            <w:tcW w:w="720" w:type="dxa"/>
          </w:tcPr>
          <w:p w14:paraId="4DF5197F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EDFF195" w14:textId="77777777" w:rsidR="003D1B71" w:rsidRPr="00A75452" w:rsidRDefault="003D1B71" w:rsidP="00222466">
            <w:pPr>
              <w:pStyle w:val="NoSpacing"/>
              <w:rPr>
                <w:rFonts w:ascii="Calibri" w:hAnsi="Calibri" w:cs="Calibri"/>
                <w:b/>
                <w:bCs/>
                <w:color w:val="666666"/>
              </w:rPr>
            </w:pPr>
          </w:p>
        </w:tc>
        <w:tc>
          <w:tcPr>
            <w:tcW w:w="423" w:type="dxa"/>
            <w:vMerge/>
          </w:tcPr>
          <w:p w14:paraId="0043AFCF" w14:textId="77777777" w:rsidR="003D1B71" w:rsidRPr="00A75452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07" w:type="dxa"/>
            <w:vMerge/>
          </w:tcPr>
          <w:p w14:paraId="3FBC4109" w14:textId="77777777" w:rsidR="003D1B71" w:rsidRDefault="003D1B71" w:rsidP="005801E5">
            <w:pPr>
              <w:pStyle w:val="Heading1"/>
            </w:pPr>
          </w:p>
        </w:tc>
      </w:tr>
      <w:tr w:rsidR="003D1B71" w14:paraId="58D18A95" w14:textId="77777777" w:rsidTr="003D1B71">
        <w:trPr>
          <w:trHeight w:val="624"/>
        </w:trPr>
        <w:tc>
          <w:tcPr>
            <w:tcW w:w="720" w:type="dxa"/>
          </w:tcPr>
          <w:p w14:paraId="108F029F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964485B" w14:textId="77777777" w:rsidR="00A75452" w:rsidRDefault="00A75452" w:rsidP="006D79A8">
            <w:pPr>
              <w:pStyle w:val="Information"/>
              <w:jc w:val="center"/>
              <w:rPr>
                <w:noProof/>
              </w:rPr>
            </w:pPr>
          </w:p>
          <w:p w14:paraId="7738A68B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6810A5BE" wp14:editId="61B35445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-457200</wp:posOffset>
                      </wp:positionV>
                      <wp:extent cx="337820" cy="337185"/>
                      <wp:effectExtent l="0" t="0" r="5080" b="5715"/>
                      <wp:wrapSquare wrapText="bothSides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0A51B56D" id="Group 22" o:spid="_x0000_s1026" alt="phone icon" style="position:absolute;margin-left:2.35pt;margin-top:-36pt;width:26.6pt;height:26.55pt;z-index:251660288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AEWWDQAAJY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Phone icon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35A1A61" w14:textId="5C6C0E49" w:rsidR="003D1B71" w:rsidRPr="00A75452" w:rsidRDefault="004D1126" w:rsidP="00380FD1">
            <w:pPr>
              <w:pStyle w:val="Information"/>
              <w:rPr>
                <w:b/>
                <w:bCs/>
                <w:color w:val="C00000"/>
              </w:rPr>
            </w:pPr>
            <w:r w:rsidRPr="00A75452">
              <w:rPr>
                <w:b/>
                <w:bCs/>
                <w:color w:val="C00000"/>
              </w:rPr>
              <w:t>+639</w:t>
            </w:r>
            <w:r w:rsidR="00C775DE">
              <w:rPr>
                <w:b/>
                <w:bCs/>
                <w:color w:val="C00000"/>
              </w:rPr>
              <w:t>164864757</w:t>
            </w:r>
          </w:p>
          <w:p w14:paraId="42B2ED0E" w14:textId="77777777" w:rsidR="00A75452" w:rsidRDefault="004D1126" w:rsidP="00380FD1">
            <w:pPr>
              <w:pStyle w:val="Information"/>
              <w:rPr>
                <w:b/>
                <w:bCs/>
                <w:color w:val="C00000"/>
              </w:rPr>
            </w:pPr>
            <w:r w:rsidRPr="00A75452">
              <w:rPr>
                <w:b/>
                <w:bCs/>
                <w:color w:val="C00000"/>
              </w:rPr>
              <w:t>+639165579513</w:t>
            </w:r>
          </w:p>
          <w:p w14:paraId="653D088D" w14:textId="77777777" w:rsidR="00A75452" w:rsidRDefault="00A75452" w:rsidP="00380FD1">
            <w:pPr>
              <w:pStyle w:val="Information"/>
              <w:rPr>
                <w:b/>
                <w:bCs/>
                <w:color w:val="C00000"/>
              </w:rPr>
            </w:pPr>
          </w:p>
          <w:p w14:paraId="717DFA96" w14:textId="77777777" w:rsidR="00A75452" w:rsidRPr="00A75452" w:rsidRDefault="00A75452" w:rsidP="00380FD1">
            <w:pPr>
              <w:pStyle w:val="Information"/>
              <w:rPr>
                <w:b/>
                <w:bCs/>
                <w:color w:val="C00000"/>
              </w:rPr>
            </w:pPr>
          </w:p>
        </w:tc>
        <w:tc>
          <w:tcPr>
            <w:tcW w:w="423" w:type="dxa"/>
            <w:vMerge/>
          </w:tcPr>
          <w:p w14:paraId="090345E1" w14:textId="77777777" w:rsidR="003D1B71" w:rsidRPr="00A75452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07" w:type="dxa"/>
            <w:vMerge/>
          </w:tcPr>
          <w:p w14:paraId="5D9C861A" w14:textId="77777777" w:rsidR="003D1B71" w:rsidRDefault="003D1B71" w:rsidP="005801E5">
            <w:pPr>
              <w:pStyle w:val="Heading1"/>
            </w:pPr>
          </w:p>
        </w:tc>
      </w:tr>
      <w:tr w:rsidR="003D1B71" w14:paraId="484DEE01" w14:textId="77777777" w:rsidTr="003D1B71">
        <w:trPr>
          <w:trHeight w:val="183"/>
        </w:trPr>
        <w:tc>
          <w:tcPr>
            <w:tcW w:w="720" w:type="dxa"/>
          </w:tcPr>
          <w:p w14:paraId="79BE489F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13F4FB71" w14:textId="77777777" w:rsidR="003D1B71" w:rsidRPr="00A75452" w:rsidRDefault="003D1B71" w:rsidP="00B6466C">
            <w:pPr>
              <w:pStyle w:val="NoSpacing"/>
              <w:rPr>
                <w:rFonts w:ascii="Calibri" w:hAnsi="Calibri" w:cs="Calibri"/>
                <w:b/>
                <w:bCs/>
                <w:color w:val="666666"/>
              </w:rPr>
            </w:pPr>
          </w:p>
        </w:tc>
        <w:tc>
          <w:tcPr>
            <w:tcW w:w="423" w:type="dxa"/>
            <w:vMerge/>
          </w:tcPr>
          <w:p w14:paraId="385EE54F" w14:textId="77777777" w:rsidR="003D1B71" w:rsidRPr="00A75452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07" w:type="dxa"/>
            <w:vMerge/>
          </w:tcPr>
          <w:p w14:paraId="2B8FD793" w14:textId="77777777" w:rsidR="003D1B71" w:rsidRDefault="003D1B71" w:rsidP="005801E5">
            <w:pPr>
              <w:pStyle w:val="Heading1"/>
            </w:pPr>
          </w:p>
        </w:tc>
      </w:tr>
      <w:tr w:rsidR="003D1B71" w14:paraId="1AEC6CBD" w14:textId="77777777" w:rsidTr="003D1B71">
        <w:trPr>
          <w:trHeight w:val="633"/>
        </w:trPr>
        <w:tc>
          <w:tcPr>
            <w:tcW w:w="720" w:type="dxa"/>
          </w:tcPr>
          <w:p w14:paraId="70B080C4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E48C854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39" behindDoc="0" locked="0" layoutInCell="1" allowOverlap="1" wp14:anchorId="37B4CAA3" wp14:editId="2DCE9473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-395605</wp:posOffset>
                      </wp:positionV>
                      <wp:extent cx="338455" cy="346075"/>
                      <wp:effectExtent l="0" t="0" r="4445" b="0"/>
                      <wp:wrapSquare wrapText="bothSides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 xmlns:w16sdtdh="http://schemas.microsoft.com/office/word/2020/wordml/sdtdatahash">
                  <w:pict>
                    <v:group w14:anchorId="68DAA88C" id="Group 24" o:spid="_x0000_s1026" alt="email icon" style="position:absolute;margin-left:3.1pt;margin-top:-31.15pt;width:26.65pt;height:27.25pt;z-index:251658239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GG78jIAAOz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Email icon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93A125D" w14:textId="77777777" w:rsidR="003D1B71" w:rsidRPr="00A75452" w:rsidRDefault="00335A61" w:rsidP="00380FD1">
            <w:pPr>
              <w:pStyle w:val="Information"/>
              <w:rPr>
                <w:b/>
                <w:bCs/>
                <w:sz w:val="16"/>
                <w:szCs w:val="16"/>
              </w:rPr>
            </w:pPr>
            <w:hyperlink r:id="rId18" w:history="1">
              <w:r w:rsidR="004D1126" w:rsidRPr="00A75452">
                <w:rPr>
                  <w:rStyle w:val="Hyperlink"/>
                  <w:b/>
                  <w:bCs/>
                  <w:sz w:val="16"/>
                  <w:szCs w:val="16"/>
                </w:rPr>
                <w:t>e_dx@yahoo.com</w:t>
              </w:r>
            </w:hyperlink>
          </w:p>
          <w:p w14:paraId="13DF3714" w14:textId="77777777" w:rsidR="004D1126" w:rsidRPr="00A75452" w:rsidRDefault="00335A61" w:rsidP="00380FD1">
            <w:pPr>
              <w:pStyle w:val="Information"/>
              <w:rPr>
                <w:b/>
                <w:bCs/>
                <w:sz w:val="16"/>
                <w:szCs w:val="16"/>
              </w:rPr>
            </w:pPr>
            <w:hyperlink r:id="rId19" w:history="1">
              <w:r w:rsidR="004D1126" w:rsidRPr="00A75452">
                <w:rPr>
                  <w:rStyle w:val="Hyperlink"/>
                  <w:b/>
                  <w:bCs/>
                  <w:sz w:val="16"/>
                  <w:szCs w:val="16"/>
                </w:rPr>
                <w:t>lllllking.kalbollll@gmail.com</w:t>
              </w:r>
            </w:hyperlink>
          </w:p>
          <w:p w14:paraId="7550C411" w14:textId="77777777" w:rsidR="004D1126" w:rsidRPr="00A75452" w:rsidRDefault="004D1126" w:rsidP="00380FD1">
            <w:pPr>
              <w:pStyle w:val="Information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3" w:type="dxa"/>
            <w:vMerge/>
          </w:tcPr>
          <w:p w14:paraId="367EBD28" w14:textId="77777777" w:rsidR="003D1B71" w:rsidRPr="00A75452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607" w:type="dxa"/>
            <w:vMerge/>
          </w:tcPr>
          <w:p w14:paraId="372B8079" w14:textId="77777777" w:rsidR="003D1B71" w:rsidRDefault="003D1B71" w:rsidP="005801E5">
            <w:pPr>
              <w:pStyle w:val="Heading1"/>
            </w:pPr>
          </w:p>
        </w:tc>
      </w:tr>
      <w:tr w:rsidR="003D1B71" w14:paraId="0D91D8AC" w14:textId="77777777" w:rsidTr="003D1B71">
        <w:trPr>
          <w:trHeight w:val="174"/>
        </w:trPr>
        <w:tc>
          <w:tcPr>
            <w:tcW w:w="720" w:type="dxa"/>
          </w:tcPr>
          <w:p w14:paraId="7B144CC6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54D23805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1FBC0DD5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C6B5B14" w14:textId="77777777" w:rsidR="003D1B71" w:rsidRDefault="003D1B71" w:rsidP="005801E5">
            <w:pPr>
              <w:pStyle w:val="Heading1"/>
            </w:pPr>
          </w:p>
        </w:tc>
      </w:tr>
      <w:tr w:rsidR="003D1B71" w14:paraId="1AFD1A12" w14:textId="77777777" w:rsidTr="003D1B71">
        <w:trPr>
          <w:trHeight w:val="633"/>
        </w:trPr>
        <w:tc>
          <w:tcPr>
            <w:tcW w:w="720" w:type="dxa"/>
          </w:tcPr>
          <w:p w14:paraId="2F32001F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C3B8399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0234525D" w14:textId="77777777" w:rsidR="003D1B71" w:rsidRPr="00380FD1" w:rsidRDefault="003D1B71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14:paraId="2C485BBB" w14:textId="77777777"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EF3D346" w14:textId="77777777" w:rsidR="003D1B71" w:rsidRDefault="003D1B71" w:rsidP="005801E5">
            <w:pPr>
              <w:pStyle w:val="Heading1"/>
            </w:pPr>
          </w:p>
        </w:tc>
      </w:tr>
      <w:tr w:rsidR="003D1B71" w14:paraId="52357FD7" w14:textId="77777777" w:rsidTr="003D1B71">
        <w:trPr>
          <w:trHeight w:val="2448"/>
        </w:trPr>
        <w:tc>
          <w:tcPr>
            <w:tcW w:w="720" w:type="dxa"/>
          </w:tcPr>
          <w:p w14:paraId="7ADDDEE8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2CBD573A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76C82A1A" w14:textId="77777777" w:rsidR="003D1B71" w:rsidRDefault="003D1B71" w:rsidP="00222466"/>
        </w:tc>
        <w:tc>
          <w:tcPr>
            <w:tcW w:w="6607" w:type="dxa"/>
            <w:vMerge/>
          </w:tcPr>
          <w:p w14:paraId="78042612" w14:textId="77777777" w:rsidR="003D1B71" w:rsidRDefault="003D1B71" w:rsidP="00222466"/>
        </w:tc>
      </w:tr>
    </w:tbl>
    <w:p w14:paraId="69764C52" w14:textId="4CB141E1" w:rsidR="007F5B63" w:rsidRPr="00CE1E3D" w:rsidRDefault="007B7634" w:rsidP="006D79A8">
      <w:pPr>
        <w:pStyle w:val="BodyText"/>
      </w:pPr>
      <w:r>
        <w:lastRenderedPageBreak/>
        <w:t xml:space="preserve"> </w:t>
      </w:r>
    </w:p>
    <w:sectPr w:rsidR="007F5B63" w:rsidRPr="00CE1E3D" w:rsidSect="00D76183">
      <w:headerReference w:type="default" r:id="rId20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D666AA" w14:textId="77777777" w:rsidR="00335A61" w:rsidRDefault="00335A61" w:rsidP="00590471">
      <w:r>
        <w:separator/>
      </w:r>
    </w:p>
  </w:endnote>
  <w:endnote w:type="continuationSeparator" w:id="0">
    <w:p w14:paraId="09519272" w14:textId="77777777" w:rsidR="00335A61" w:rsidRDefault="00335A61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C0483C" w14:textId="77777777" w:rsidR="00335A61" w:rsidRDefault="00335A61" w:rsidP="00590471">
      <w:r>
        <w:separator/>
      </w:r>
    </w:p>
  </w:footnote>
  <w:footnote w:type="continuationSeparator" w:id="0">
    <w:p w14:paraId="4080468B" w14:textId="77777777" w:rsidR="00335A61" w:rsidRDefault="00335A61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489C6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2147289" wp14:editId="457AD49A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2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group w14:anchorId="68516E06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UCpJJYnBJ4GikSTY3lAqYgGJhKVY3mYHMsD&#10;SkU0MJGoHMvD5FgeyrGEwOoF5VgeJsfygFLJbWByLA/lWELgVUGRaHIsD+VYQuBpoEg0OZaHciwh&#10;8DRQJJocy0M5lhBYGijH8jA5lodyLCHwNFAkmhzLQzmWEHgaKBJNjuWhHEsIPA0UiSbH8lCOJQSe&#10;BopEk2N5KMcSAkeDp3IsIfAyEI7laXIsT+VYQuBpILPz0+RYnsqxhMDTQGbnp8mxPJVjCYGngawT&#10;nybH8lSOJQSeBrJOf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lAqRSWJwSeBopEk2N5QKmIBiYSlWN5mBzLA0pF&#10;NDCRqBzLw+RYHsqxhMDqBeVYHibH8oBSqW1gciwP5VhC4FVBkWhyLA/lWELgaaBINDmWh3IsIfA0&#10;UCSaHMtDOZYQWBoox/IwOZaHciwh8DRQJJocy0M5lhB4GigSTY7loRxLCDwNFIkmx/JQjiUEngaK&#10;RJNjeSjHEgJHg6dyLCHwMhCO5WlyLE/lWELgaSCz89PkWJ7KsYTA00Bm56fJsTyVYwmBp4H4iU+T&#10;Y3kqxxICTwPxE58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0EE213E0"/>
    <w:multiLevelType w:val="hybridMultilevel"/>
    <w:tmpl w:val="5E9A98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16E76"/>
    <w:multiLevelType w:val="hybridMultilevel"/>
    <w:tmpl w:val="E2D811C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193344"/>
    <w:multiLevelType w:val="hybridMultilevel"/>
    <w:tmpl w:val="1A3A6F2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46586E"/>
    <w:multiLevelType w:val="hybridMultilevel"/>
    <w:tmpl w:val="5B2C440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C80F1E"/>
    <w:multiLevelType w:val="hybridMultilevel"/>
    <w:tmpl w:val="4742327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50BE4"/>
    <w:multiLevelType w:val="hybridMultilevel"/>
    <w:tmpl w:val="AA609D5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557299"/>
    <w:multiLevelType w:val="hybridMultilevel"/>
    <w:tmpl w:val="C27CB1A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4867A4"/>
    <w:multiLevelType w:val="hybridMultilevel"/>
    <w:tmpl w:val="9A7893D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5C4915"/>
    <w:multiLevelType w:val="hybridMultilevel"/>
    <w:tmpl w:val="DEBA2EB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036C29"/>
    <w:multiLevelType w:val="hybridMultilevel"/>
    <w:tmpl w:val="7DDA705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CE4D9D"/>
    <w:multiLevelType w:val="hybridMultilevel"/>
    <w:tmpl w:val="06F0823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8A1DA4"/>
    <w:multiLevelType w:val="hybridMultilevel"/>
    <w:tmpl w:val="823843A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12"/>
  </w:num>
  <w:num w:numId="6">
    <w:abstractNumId w:val="7"/>
  </w:num>
  <w:num w:numId="7">
    <w:abstractNumId w:val="11"/>
  </w:num>
  <w:num w:numId="8">
    <w:abstractNumId w:val="14"/>
  </w:num>
  <w:num w:numId="9">
    <w:abstractNumId w:val="9"/>
  </w:num>
  <w:num w:numId="10">
    <w:abstractNumId w:val="13"/>
  </w:num>
  <w:num w:numId="11">
    <w:abstractNumId w:val="10"/>
  </w:num>
  <w:num w:numId="12">
    <w:abstractNumId w:val="3"/>
  </w:num>
  <w:num w:numId="13">
    <w:abstractNumId w:val="6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9FF"/>
    <w:rsid w:val="00060042"/>
    <w:rsid w:val="0008685D"/>
    <w:rsid w:val="00090860"/>
    <w:rsid w:val="0009603C"/>
    <w:rsid w:val="000B5883"/>
    <w:rsid w:val="00112FD7"/>
    <w:rsid w:val="00131072"/>
    <w:rsid w:val="001334B8"/>
    <w:rsid w:val="00150ABD"/>
    <w:rsid w:val="001946FC"/>
    <w:rsid w:val="00222466"/>
    <w:rsid w:val="0024753C"/>
    <w:rsid w:val="002625AF"/>
    <w:rsid w:val="00276026"/>
    <w:rsid w:val="002B4549"/>
    <w:rsid w:val="002E2861"/>
    <w:rsid w:val="00310F17"/>
    <w:rsid w:val="00322A46"/>
    <w:rsid w:val="003326CB"/>
    <w:rsid w:val="00335A61"/>
    <w:rsid w:val="00353B60"/>
    <w:rsid w:val="00376291"/>
    <w:rsid w:val="00380FD1"/>
    <w:rsid w:val="003830D8"/>
    <w:rsid w:val="00383D02"/>
    <w:rsid w:val="00385DE7"/>
    <w:rsid w:val="003D1B71"/>
    <w:rsid w:val="003D30C6"/>
    <w:rsid w:val="004054D7"/>
    <w:rsid w:val="004A108C"/>
    <w:rsid w:val="004B1F9B"/>
    <w:rsid w:val="004C11A7"/>
    <w:rsid w:val="004D1126"/>
    <w:rsid w:val="004E158A"/>
    <w:rsid w:val="00565C77"/>
    <w:rsid w:val="0056708E"/>
    <w:rsid w:val="005801E5"/>
    <w:rsid w:val="005849BE"/>
    <w:rsid w:val="00590471"/>
    <w:rsid w:val="005D01FA"/>
    <w:rsid w:val="00623267"/>
    <w:rsid w:val="00653E17"/>
    <w:rsid w:val="00687069"/>
    <w:rsid w:val="006A08E8"/>
    <w:rsid w:val="006C236C"/>
    <w:rsid w:val="006D5DD1"/>
    <w:rsid w:val="006D79A8"/>
    <w:rsid w:val="006E0EEF"/>
    <w:rsid w:val="0072353B"/>
    <w:rsid w:val="007575B6"/>
    <w:rsid w:val="00765C11"/>
    <w:rsid w:val="00791872"/>
    <w:rsid w:val="007964D2"/>
    <w:rsid w:val="007B3C81"/>
    <w:rsid w:val="007B7634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05FE"/>
    <w:rsid w:val="00A31464"/>
    <w:rsid w:val="00A31B16"/>
    <w:rsid w:val="00A33613"/>
    <w:rsid w:val="00A35FD6"/>
    <w:rsid w:val="00A47A8D"/>
    <w:rsid w:val="00A60226"/>
    <w:rsid w:val="00A605A9"/>
    <w:rsid w:val="00A75452"/>
    <w:rsid w:val="00AC0F20"/>
    <w:rsid w:val="00AC21FC"/>
    <w:rsid w:val="00AC6C7E"/>
    <w:rsid w:val="00AC7212"/>
    <w:rsid w:val="00AF0CC2"/>
    <w:rsid w:val="00B122A8"/>
    <w:rsid w:val="00B36A39"/>
    <w:rsid w:val="00B4158A"/>
    <w:rsid w:val="00B429D9"/>
    <w:rsid w:val="00B6466C"/>
    <w:rsid w:val="00B916F0"/>
    <w:rsid w:val="00BB1B5D"/>
    <w:rsid w:val="00BC22C7"/>
    <w:rsid w:val="00BD195A"/>
    <w:rsid w:val="00C01B6D"/>
    <w:rsid w:val="00C07240"/>
    <w:rsid w:val="00C14078"/>
    <w:rsid w:val="00C200DF"/>
    <w:rsid w:val="00C775DE"/>
    <w:rsid w:val="00C979FF"/>
    <w:rsid w:val="00CB580B"/>
    <w:rsid w:val="00CE1E3D"/>
    <w:rsid w:val="00CE6C2A"/>
    <w:rsid w:val="00CF59F6"/>
    <w:rsid w:val="00D053FA"/>
    <w:rsid w:val="00D11B62"/>
    <w:rsid w:val="00D34C87"/>
    <w:rsid w:val="00D360B6"/>
    <w:rsid w:val="00D76183"/>
    <w:rsid w:val="00DC3F0A"/>
    <w:rsid w:val="00E26AED"/>
    <w:rsid w:val="00E56585"/>
    <w:rsid w:val="00E73AB8"/>
    <w:rsid w:val="00E76BE7"/>
    <w:rsid w:val="00E90A60"/>
    <w:rsid w:val="00ED47F7"/>
    <w:rsid w:val="00EE7E09"/>
    <w:rsid w:val="00F0223C"/>
    <w:rsid w:val="00F3235D"/>
    <w:rsid w:val="00F32393"/>
    <w:rsid w:val="00F5790A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1F6393D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unhideWhenUsed/>
    <w:rsid w:val="004D112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4D11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mailto:e_dx@yahoo.com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yperlink" Target="mailto:lllllking.kalbollll@gmail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%20KALBO\AppData\Roaming\Microsoft\Templates\Blue%20spheres%20resume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41B332-7C94-4838-BFEB-9461BEF4F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1</Pages>
  <Words>478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2020-05-15T14:04:00Z</dcterms:created>
  <dcterms:modified xsi:type="dcterms:W3CDTF">2021-09-11T03:38:00Z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